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FD3AD" w14:textId="4C71A17B" w:rsidR="00A769FA" w:rsidRPr="0030093C" w:rsidRDefault="00B96163" w:rsidP="00202091">
      <w:pPr>
        <w:rPr>
          <w:rFonts w:ascii="Calibri" w:hAnsi="Calibri" w:cs="Calibri"/>
          <w:lang w:val="es-PE"/>
        </w:rPr>
      </w:pPr>
      <w:r w:rsidRPr="0030093C">
        <w:rPr>
          <w:noProof/>
          <w:lang w:val="es-PE" w:eastAsia="es-PE"/>
        </w:rPr>
        <w:drawing>
          <wp:anchor distT="0" distB="0" distL="114300" distR="114300" simplePos="0" relativeHeight="251698176" behindDoc="1" locked="0" layoutInCell="1" allowOverlap="1" wp14:anchorId="4C587E8E" wp14:editId="7B430FF9">
            <wp:simplePos x="0" y="0"/>
            <wp:positionH relativeFrom="page">
              <wp:align>right</wp:align>
            </wp:positionH>
            <wp:positionV relativeFrom="paragraph">
              <wp:posOffset>-1079668</wp:posOffset>
            </wp:positionV>
            <wp:extent cx="7757160" cy="11039643"/>
            <wp:effectExtent l="0" t="0" r="0" b="9525"/>
            <wp:wrapNone/>
            <wp:docPr id="2" name="Imagen 2" descr="C:\Users\jfernandez\Documents\Nueva carpeta\Diseños_PASE_PAM\Portada-2_P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ernandez\Documents\Nueva carpeta\Diseños_PASE_PAM\Portada-2_PA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7160" cy="11039643"/>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alibri" w:hAnsi="Calibri" w:cs="Calibri"/>
          <w:lang w:val="es-PE"/>
        </w:rPr>
        <w:id w:val="-946158101"/>
        <w:docPartObj>
          <w:docPartGallery w:val="Cover Pages"/>
          <w:docPartUnique/>
        </w:docPartObj>
      </w:sdtPr>
      <w:sdtContent>
        <w:p w14:paraId="30C8544A" w14:textId="77777777" w:rsidR="00EB2AEF" w:rsidRPr="0030093C" w:rsidRDefault="00EB2AEF" w:rsidP="00124ACC">
          <w:pPr>
            <w:spacing w:line="240" w:lineRule="auto"/>
            <w:jc w:val="both"/>
            <w:rPr>
              <w:rFonts w:ascii="Calibri" w:hAnsi="Calibri" w:cs="Calibri"/>
              <w:lang w:val="es-PE"/>
            </w:rPr>
          </w:pPr>
        </w:p>
        <w:p w14:paraId="10565674" w14:textId="36AABD8C" w:rsidR="00EB2AEF" w:rsidRPr="0030093C" w:rsidRDefault="00EB2AEF" w:rsidP="00124ACC">
          <w:pPr>
            <w:spacing w:line="240" w:lineRule="auto"/>
            <w:jc w:val="both"/>
            <w:rPr>
              <w:rFonts w:ascii="Calibri" w:hAnsi="Calibri" w:cs="Calibri"/>
              <w:lang w:val="es-PE"/>
            </w:rPr>
          </w:pPr>
        </w:p>
        <w:p w14:paraId="5B3F6320" w14:textId="0793CECF" w:rsidR="00976444" w:rsidRPr="0030093C" w:rsidRDefault="00EB2AEF" w:rsidP="00124ACC">
          <w:pPr>
            <w:spacing w:line="240" w:lineRule="auto"/>
            <w:jc w:val="both"/>
            <w:rPr>
              <w:rFonts w:ascii="Calibri" w:hAnsi="Calibri" w:cs="Calibri"/>
              <w:lang w:val="es-PE"/>
            </w:rPr>
          </w:pPr>
          <w:r w:rsidRPr="0030093C">
            <w:rPr>
              <w:rFonts w:ascii="Calibri" w:hAnsi="Calibri" w:cs="Calibri"/>
              <w:lang w:val="es-PE"/>
            </w:rPr>
            <w:br w:type="page"/>
          </w:r>
        </w:p>
      </w:sdtContent>
    </w:sdt>
    <w:sdt>
      <w:sdtPr>
        <w:rPr>
          <w:rFonts w:ascii="Calibri" w:eastAsiaTheme="minorEastAsia" w:hAnsi="Calibri" w:cs="Calibri"/>
          <w:b w:val="0"/>
          <w:bCs w:val="0"/>
          <w:color w:val="4F81BD" w:themeColor="accent1"/>
          <w:sz w:val="22"/>
          <w:szCs w:val="22"/>
          <w:lang w:val="es-PE"/>
        </w:rPr>
        <w:id w:val="-1346697938"/>
        <w:docPartObj>
          <w:docPartGallery w:val="Table of Contents"/>
          <w:docPartUnique/>
        </w:docPartObj>
      </w:sdtPr>
      <w:sdtEndPr>
        <w:rPr>
          <w:color w:val="auto"/>
        </w:rPr>
      </w:sdtEndPr>
      <w:sdtContent>
        <w:p w14:paraId="5F1A794B" w14:textId="5FAD71D5" w:rsidR="00B366EA" w:rsidRPr="0030093C" w:rsidRDefault="00D3479A" w:rsidP="00FD51A0">
          <w:pPr>
            <w:pStyle w:val="TtulodeTDC"/>
            <w:spacing w:line="240" w:lineRule="auto"/>
            <w:rPr>
              <w:rFonts w:ascii="Tw Cen MT" w:hAnsi="Tw Cen MT" w:cs="Calibri"/>
              <w:color w:val="4F81BD" w:themeColor="accent1"/>
              <w:szCs w:val="32"/>
              <w:lang w:val="es-PE"/>
            </w:rPr>
          </w:pPr>
          <w:r w:rsidRPr="0030093C">
            <w:rPr>
              <w:rFonts w:ascii="Tw Cen MT" w:hAnsi="Tw Cen MT" w:cs="Calibri"/>
              <w:color w:val="4F81BD" w:themeColor="accent1"/>
              <w:szCs w:val="32"/>
              <w:lang w:val="es-PE"/>
            </w:rPr>
            <w:t>Contenido</w:t>
          </w:r>
        </w:p>
        <w:p w14:paraId="1BF4DC7C" w14:textId="77777777" w:rsidR="00DA0B73" w:rsidRPr="0030093C" w:rsidRDefault="00DA0B73" w:rsidP="00DA0B73">
          <w:pPr>
            <w:rPr>
              <w:rFonts w:ascii="Calibri" w:hAnsi="Calibri" w:cs="Calibri"/>
              <w:lang w:val="es-PE"/>
            </w:rPr>
          </w:pPr>
        </w:p>
        <w:p w14:paraId="02A7ADC1" w14:textId="6A90976A" w:rsidR="002A69D0" w:rsidRDefault="00D3479A">
          <w:pPr>
            <w:pStyle w:val="TDC1"/>
            <w:tabs>
              <w:tab w:val="left" w:pos="440"/>
              <w:tab w:val="right" w:leader="dot" w:pos="8828"/>
            </w:tabs>
            <w:rPr>
              <w:noProof/>
              <w:lang w:val="es-PE" w:eastAsia="es-PE"/>
            </w:rPr>
          </w:pPr>
          <w:r w:rsidRPr="0030093C">
            <w:rPr>
              <w:rFonts w:ascii="Calibri" w:hAnsi="Calibri" w:cs="Calibri"/>
              <w:b/>
              <w:bCs/>
              <w:lang w:val="es-PE"/>
            </w:rPr>
            <w:fldChar w:fldCharType="begin"/>
          </w:r>
          <w:r w:rsidRPr="0030093C">
            <w:rPr>
              <w:rFonts w:ascii="Calibri" w:hAnsi="Calibri" w:cs="Calibri"/>
              <w:lang w:val="es-PE"/>
            </w:rPr>
            <w:instrText xml:space="preserve"> TOC \o "1-3" \h \z \u </w:instrText>
          </w:r>
          <w:r w:rsidRPr="0030093C">
            <w:rPr>
              <w:rFonts w:ascii="Calibri" w:hAnsi="Calibri" w:cs="Calibri"/>
              <w:b/>
              <w:bCs/>
              <w:lang w:val="es-PE"/>
            </w:rPr>
            <w:fldChar w:fldCharType="separate"/>
          </w:r>
          <w:hyperlink w:anchor="_Toc88725406" w:history="1">
            <w:r w:rsidR="002A69D0" w:rsidRPr="00BD2B7F">
              <w:rPr>
                <w:rStyle w:val="Hipervnculo"/>
                <w:noProof/>
                <w:lang w:val="es-PE"/>
              </w:rPr>
              <w:t>1.</w:t>
            </w:r>
            <w:r w:rsidR="002A69D0">
              <w:rPr>
                <w:noProof/>
                <w:lang w:val="es-PE" w:eastAsia="es-PE"/>
              </w:rPr>
              <w:tab/>
            </w:r>
            <w:r w:rsidR="002A69D0" w:rsidRPr="00BD2B7F">
              <w:rPr>
                <w:rStyle w:val="Hipervnculo"/>
                <w:noProof/>
                <w:lang w:val="es-PE"/>
              </w:rPr>
              <w:t>Introducción</w:t>
            </w:r>
            <w:r w:rsidR="002A69D0">
              <w:rPr>
                <w:noProof/>
                <w:webHidden/>
              </w:rPr>
              <w:tab/>
            </w:r>
            <w:r w:rsidR="002A69D0">
              <w:rPr>
                <w:noProof/>
                <w:webHidden/>
              </w:rPr>
              <w:fldChar w:fldCharType="begin"/>
            </w:r>
            <w:r w:rsidR="002A69D0">
              <w:rPr>
                <w:noProof/>
                <w:webHidden/>
              </w:rPr>
              <w:instrText xml:space="preserve"> PAGEREF _Toc88725406 \h </w:instrText>
            </w:r>
            <w:r w:rsidR="002A69D0">
              <w:rPr>
                <w:noProof/>
                <w:webHidden/>
              </w:rPr>
            </w:r>
            <w:r w:rsidR="002A69D0">
              <w:rPr>
                <w:noProof/>
                <w:webHidden/>
              </w:rPr>
              <w:fldChar w:fldCharType="separate"/>
            </w:r>
            <w:r w:rsidR="0011481A">
              <w:rPr>
                <w:noProof/>
                <w:webHidden/>
              </w:rPr>
              <w:t>2</w:t>
            </w:r>
            <w:r w:rsidR="002A69D0">
              <w:rPr>
                <w:noProof/>
                <w:webHidden/>
              </w:rPr>
              <w:fldChar w:fldCharType="end"/>
            </w:r>
          </w:hyperlink>
        </w:p>
        <w:p w14:paraId="75C17763" w14:textId="30E0739B" w:rsidR="002A69D0" w:rsidRDefault="00415F56">
          <w:pPr>
            <w:pStyle w:val="TDC1"/>
            <w:tabs>
              <w:tab w:val="left" w:pos="440"/>
              <w:tab w:val="right" w:leader="dot" w:pos="8828"/>
            </w:tabs>
            <w:rPr>
              <w:noProof/>
              <w:lang w:val="es-PE" w:eastAsia="es-PE"/>
            </w:rPr>
          </w:pPr>
          <w:hyperlink w:anchor="_Toc88725407" w:history="1">
            <w:r w:rsidR="002A69D0" w:rsidRPr="00BD2B7F">
              <w:rPr>
                <w:rStyle w:val="Hipervnculo"/>
                <w:noProof/>
                <w:lang w:val="es-PE"/>
              </w:rPr>
              <w:t>2.</w:t>
            </w:r>
            <w:r w:rsidR="002A69D0">
              <w:rPr>
                <w:noProof/>
                <w:lang w:val="es-PE" w:eastAsia="es-PE"/>
              </w:rPr>
              <w:tab/>
            </w:r>
            <w:r w:rsidR="002A69D0" w:rsidRPr="00BD2B7F">
              <w:rPr>
                <w:rStyle w:val="Hipervnculo"/>
                <w:noProof/>
                <w:lang w:val="es-PE"/>
              </w:rPr>
              <w:t>Siglas o acrónimos</w:t>
            </w:r>
            <w:r w:rsidR="002A69D0">
              <w:rPr>
                <w:noProof/>
                <w:webHidden/>
              </w:rPr>
              <w:tab/>
            </w:r>
            <w:r w:rsidR="002A69D0">
              <w:rPr>
                <w:noProof/>
                <w:webHidden/>
              </w:rPr>
              <w:fldChar w:fldCharType="begin"/>
            </w:r>
            <w:r w:rsidR="002A69D0">
              <w:rPr>
                <w:noProof/>
                <w:webHidden/>
              </w:rPr>
              <w:instrText xml:space="preserve"> PAGEREF _Toc88725407 \h </w:instrText>
            </w:r>
            <w:r w:rsidR="002A69D0">
              <w:rPr>
                <w:noProof/>
                <w:webHidden/>
              </w:rPr>
            </w:r>
            <w:r w:rsidR="002A69D0">
              <w:rPr>
                <w:noProof/>
                <w:webHidden/>
              </w:rPr>
              <w:fldChar w:fldCharType="separate"/>
            </w:r>
            <w:r w:rsidR="0011481A">
              <w:rPr>
                <w:noProof/>
                <w:webHidden/>
              </w:rPr>
              <w:t>3</w:t>
            </w:r>
            <w:r w:rsidR="002A69D0">
              <w:rPr>
                <w:noProof/>
                <w:webHidden/>
              </w:rPr>
              <w:fldChar w:fldCharType="end"/>
            </w:r>
          </w:hyperlink>
        </w:p>
        <w:p w14:paraId="1A0E0C9A" w14:textId="31C04F93" w:rsidR="002A69D0" w:rsidRDefault="00415F56">
          <w:pPr>
            <w:pStyle w:val="TDC1"/>
            <w:tabs>
              <w:tab w:val="left" w:pos="440"/>
              <w:tab w:val="right" w:leader="dot" w:pos="8828"/>
            </w:tabs>
            <w:rPr>
              <w:noProof/>
              <w:lang w:val="es-PE" w:eastAsia="es-PE"/>
            </w:rPr>
          </w:pPr>
          <w:hyperlink w:anchor="_Toc88725408" w:history="1">
            <w:r w:rsidR="002A69D0" w:rsidRPr="00BD2B7F">
              <w:rPr>
                <w:rStyle w:val="Hipervnculo"/>
                <w:noProof/>
                <w:lang w:val="es-PE"/>
              </w:rPr>
              <w:t>3.</w:t>
            </w:r>
            <w:r w:rsidR="002A69D0">
              <w:rPr>
                <w:noProof/>
                <w:lang w:val="es-PE" w:eastAsia="es-PE"/>
              </w:rPr>
              <w:tab/>
            </w:r>
            <w:r w:rsidR="002A69D0" w:rsidRPr="00BD2B7F">
              <w:rPr>
                <w:rStyle w:val="Hipervnculo"/>
                <w:noProof/>
                <w:lang w:val="es-PE"/>
              </w:rPr>
              <w:t>Glosario</w:t>
            </w:r>
            <w:r w:rsidR="002A69D0">
              <w:rPr>
                <w:noProof/>
                <w:webHidden/>
              </w:rPr>
              <w:tab/>
            </w:r>
            <w:r w:rsidR="002A69D0">
              <w:rPr>
                <w:noProof/>
                <w:webHidden/>
              </w:rPr>
              <w:fldChar w:fldCharType="begin"/>
            </w:r>
            <w:r w:rsidR="002A69D0">
              <w:rPr>
                <w:noProof/>
                <w:webHidden/>
              </w:rPr>
              <w:instrText xml:space="preserve"> PAGEREF _Toc88725408 \h </w:instrText>
            </w:r>
            <w:r w:rsidR="002A69D0">
              <w:rPr>
                <w:noProof/>
                <w:webHidden/>
              </w:rPr>
            </w:r>
            <w:r w:rsidR="002A69D0">
              <w:rPr>
                <w:noProof/>
                <w:webHidden/>
              </w:rPr>
              <w:fldChar w:fldCharType="separate"/>
            </w:r>
            <w:r w:rsidR="0011481A">
              <w:rPr>
                <w:noProof/>
                <w:webHidden/>
              </w:rPr>
              <w:t>4</w:t>
            </w:r>
            <w:r w:rsidR="002A69D0">
              <w:rPr>
                <w:noProof/>
                <w:webHidden/>
              </w:rPr>
              <w:fldChar w:fldCharType="end"/>
            </w:r>
          </w:hyperlink>
        </w:p>
        <w:p w14:paraId="28062F43" w14:textId="2061B5B9" w:rsidR="002A69D0" w:rsidRDefault="00415F56">
          <w:pPr>
            <w:pStyle w:val="TDC1"/>
            <w:tabs>
              <w:tab w:val="left" w:pos="440"/>
              <w:tab w:val="right" w:leader="dot" w:pos="8828"/>
            </w:tabs>
            <w:rPr>
              <w:noProof/>
              <w:lang w:val="es-PE" w:eastAsia="es-PE"/>
            </w:rPr>
          </w:pPr>
          <w:hyperlink w:anchor="_Toc88725409" w:history="1">
            <w:r w:rsidR="002A69D0" w:rsidRPr="00BD2B7F">
              <w:rPr>
                <w:rStyle w:val="Hipervnculo"/>
                <w:noProof/>
                <w:lang w:val="es-PE"/>
              </w:rPr>
              <w:t>4.</w:t>
            </w:r>
            <w:r w:rsidR="002A69D0">
              <w:rPr>
                <w:noProof/>
                <w:lang w:val="es-PE" w:eastAsia="es-PE"/>
              </w:rPr>
              <w:tab/>
            </w:r>
            <w:r w:rsidR="002A69D0" w:rsidRPr="00BD2B7F">
              <w:rPr>
                <w:rStyle w:val="Hipervnculo"/>
                <w:noProof/>
                <w:lang w:val="es-PE"/>
              </w:rPr>
              <w:t>Antecedentes</w:t>
            </w:r>
            <w:r w:rsidR="002A69D0">
              <w:rPr>
                <w:noProof/>
                <w:webHidden/>
              </w:rPr>
              <w:tab/>
            </w:r>
            <w:r w:rsidR="002A69D0">
              <w:rPr>
                <w:noProof/>
                <w:webHidden/>
              </w:rPr>
              <w:fldChar w:fldCharType="begin"/>
            </w:r>
            <w:r w:rsidR="002A69D0">
              <w:rPr>
                <w:noProof/>
                <w:webHidden/>
              </w:rPr>
              <w:instrText xml:space="preserve"> PAGEREF _Toc88725409 \h </w:instrText>
            </w:r>
            <w:r w:rsidR="002A69D0">
              <w:rPr>
                <w:noProof/>
                <w:webHidden/>
              </w:rPr>
            </w:r>
            <w:r w:rsidR="002A69D0">
              <w:rPr>
                <w:noProof/>
                <w:webHidden/>
              </w:rPr>
              <w:fldChar w:fldCharType="separate"/>
            </w:r>
            <w:r w:rsidR="0011481A">
              <w:rPr>
                <w:noProof/>
                <w:webHidden/>
              </w:rPr>
              <w:t>4</w:t>
            </w:r>
            <w:r w:rsidR="002A69D0">
              <w:rPr>
                <w:noProof/>
                <w:webHidden/>
              </w:rPr>
              <w:fldChar w:fldCharType="end"/>
            </w:r>
          </w:hyperlink>
        </w:p>
        <w:p w14:paraId="104FE37A" w14:textId="14DCF13D" w:rsidR="002A69D0" w:rsidRDefault="00415F56">
          <w:pPr>
            <w:pStyle w:val="TDC1"/>
            <w:tabs>
              <w:tab w:val="left" w:pos="440"/>
              <w:tab w:val="right" w:leader="dot" w:pos="8828"/>
            </w:tabs>
            <w:rPr>
              <w:noProof/>
              <w:lang w:val="es-PE" w:eastAsia="es-PE"/>
            </w:rPr>
          </w:pPr>
          <w:hyperlink w:anchor="_Toc88725410" w:history="1">
            <w:r w:rsidR="002A69D0" w:rsidRPr="00BD2B7F">
              <w:rPr>
                <w:rStyle w:val="Hipervnculo"/>
                <w:noProof/>
                <w:lang w:val="es-PE"/>
              </w:rPr>
              <w:t>5.</w:t>
            </w:r>
            <w:r w:rsidR="002A69D0">
              <w:rPr>
                <w:noProof/>
                <w:lang w:val="es-PE" w:eastAsia="es-PE"/>
              </w:rPr>
              <w:tab/>
            </w:r>
            <w:r w:rsidR="002A69D0" w:rsidRPr="00BD2B7F">
              <w:rPr>
                <w:rStyle w:val="Hipervnculo"/>
                <w:noProof/>
                <w:lang w:val="es-PE"/>
              </w:rPr>
              <w:t>Justificación</w:t>
            </w:r>
            <w:r w:rsidR="002A69D0">
              <w:rPr>
                <w:noProof/>
                <w:webHidden/>
              </w:rPr>
              <w:tab/>
            </w:r>
            <w:r w:rsidR="002A69D0">
              <w:rPr>
                <w:noProof/>
                <w:webHidden/>
              </w:rPr>
              <w:fldChar w:fldCharType="begin"/>
            </w:r>
            <w:r w:rsidR="002A69D0">
              <w:rPr>
                <w:noProof/>
                <w:webHidden/>
              </w:rPr>
              <w:instrText xml:space="preserve"> PAGEREF _Toc88725410 \h </w:instrText>
            </w:r>
            <w:r w:rsidR="002A69D0">
              <w:rPr>
                <w:noProof/>
                <w:webHidden/>
              </w:rPr>
            </w:r>
            <w:r w:rsidR="002A69D0">
              <w:rPr>
                <w:noProof/>
                <w:webHidden/>
              </w:rPr>
              <w:fldChar w:fldCharType="separate"/>
            </w:r>
            <w:r w:rsidR="0011481A">
              <w:rPr>
                <w:noProof/>
                <w:webHidden/>
              </w:rPr>
              <w:t>4</w:t>
            </w:r>
            <w:r w:rsidR="002A69D0">
              <w:rPr>
                <w:noProof/>
                <w:webHidden/>
              </w:rPr>
              <w:fldChar w:fldCharType="end"/>
            </w:r>
          </w:hyperlink>
        </w:p>
        <w:p w14:paraId="63D67365" w14:textId="7F86E5D2" w:rsidR="002A69D0" w:rsidRDefault="00415F56">
          <w:pPr>
            <w:pStyle w:val="TDC1"/>
            <w:tabs>
              <w:tab w:val="left" w:pos="440"/>
              <w:tab w:val="right" w:leader="dot" w:pos="8828"/>
            </w:tabs>
            <w:rPr>
              <w:noProof/>
              <w:lang w:val="es-PE" w:eastAsia="es-PE"/>
            </w:rPr>
          </w:pPr>
          <w:hyperlink w:anchor="_Toc88725411" w:history="1">
            <w:r w:rsidR="002A69D0" w:rsidRPr="00BD2B7F">
              <w:rPr>
                <w:rStyle w:val="Hipervnculo"/>
                <w:noProof/>
                <w:lang w:val="es-PE"/>
              </w:rPr>
              <w:t>6.</w:t>
            </w:r>
            <w:r w:rsidR="002A69D0">
              <w:rPr>
                <w:noProof/>
                <w:lang w:val="es-PE" w:eastAsia="es-PE"/>
              </w:rPr>
              <w:tab/>
            </w:r>
            <w:r w:rsidR="002A69D0" w:rsidRPr="00BD2B7F">
              <w:rPr>
                <w:rStyle w:val="Hipervnculo"/>
                <w:noProof/>
                <w:lang w:val="es-PE"/>
              </w:rPr>
              <w:t>Base Legal</w:t>
            </w:r>
            <w:r w:rsidR="002A69D0">
              <w:rPr>
                <w:noProof/>
                <w:webHidden/>
              </w:rPr>
              <w:tab/>
            </w:r>
            <w:r w:rsidR="002A69D0">
              <w:rPr>
                <w:noProof/>
                <w:webHidden/>
              </w:rPr>
              <w:fldChar w:fldCharType="begin"/>
            </w:r>
            <w:r w:rsidR="002A69D0">
              <w:rPr>
                <w:noProof/>
                <w:webHidden/>
              </w:rPr>
              <w:instrText xml:space="preserve"> PAGEREF _Toc88725411 \h </w:instrText>
            </w:r>
            <w:r w:rsidR="002A69D0">
              <w:rPr>
                <w:noProof/>
                <w:webHidden/>
              </w:rPr>
            </w:r>
            <w:r w:rsidR="002A69D0">
              <w:rPr>
                <w:noProof/>
                <w:webHidden/>
              </w:rPr>
              <w:fldChar w:fldCharType="separate"/>
            </w:r>
            <w:r w:rsidR="0011481A">
              <w:rPr>
                <w:noProof/>
                <w:webHidden/>
              </w:rPr>
              <w:t>5</w:t>
            </w:r>
            <w:r w:rsidR="002A69D0">
              <w:rPr>
                <w:noProof/>
                <w:webHidden/>
              </w:rPr>
              <w:fldChar w:fldCharType="end"/>
            </w:r>
          </w:hyperlink>
        </w:p>
        <w:p w14:paraId="3515CCBF" w14:textId="27E10F36" w:rsidR="002A69D0" w:rsidRDefault="00415F56">
          <w:pPr>
            <w:pStyle w:val="TDC1"/>
            <w:tabs>
              <w:tab w:val="left" w:pos="440"/>
              <w:tab w:val="right" w:leader="dot" w:pos="8828"/>
            </w:tabs>
            <w:rPr>
              <w:noProof/>
              <w:lang w:val="es-PE" w:eastAsia="es-PE"/>
            </w:rPr>
          </w:pPr>
          <w:hyperlink w:anchor="_Toc88725412" w:history="1">
            <w:r w:rsidR="002A69D0" w:rsidRPr="00BD2B7F">
              <w:rPr>
                <w:rStyle w:val="Hipervnculo"/>
                <w:noProof/>
                <w:lang w:val="es-PE"/>
              </w:rPr>
              <w:t>7.</w:t>
            </w:r>
            <w:r w:rsidR="002A69D0">
              <w:rPr>
                <w:noProof/>
                <w:lang w:val="es-PE" w:eastAsia="es-PE"/>
              </w:rPr>
              <w:tab/>
            </w:r>
            <w:r w:rsidR="002A69D0" w:rsidRPr="00BD2B7F">
              <w:rPr>
                <w:rStyle w:val="Hipervnculo"/>
                <w:noProof/>
                <w:lang w:val="es-PE"/>
              </w:rPr>
              <w:t>Principales conceptos</w:t>
            </w:r>
            <w:r w:rsidR="002A69D0">
              <w:rPr>
                <w:noProof/>
                <w:webHidden/>
              </w:rPr>
              <w:tab/>
            </w:r>
            <w:r w:rsidR="002A69D0">
              <w:rPr>
                <w:noProof/>
                <w:webHidden/>
              </w:rPr>
              <w:fldChar w:fldCharType="begin"/>
            </w:r>
            <w:r w:rsidR="002A69D0">
              <w:rPr>
                <w:noProof/>
                <w:webHidden/>
              </w:rPr>
              <w:instrText xml:space="preserve"> PAGEREF _Toc88725412 \h </w:instrText>
            </w:r>
            <w:r w:rsidR="002A69D0">
              <w:rPr>
                <w:noProof/>
                <w:webHidden/>
              </w:rPr>
            </w:r>
            <w:r w:rsidR="002A69D0">
              <w:rPr>
                <w:noProof/>
                <w:webHidden/>
              </w:rPr>
              <w:fldChar w:fldCharType="separate"/>
            </w:r>
            <w:r w:rsidR="0011481A">
              <w:rPr>
                <w:noProof/>
                <w:webHidden/>
              </w:rPr>
              <w:t>6</w:t>
            </w:r>
            <w:r w:rsidR="002A69D0">
              <w:rPr>
                <w:noProof/>
                <w:webHidden/>
              </w:rPr>
              <w:fldChar w:fldCharType="end"/>
            </w:r>
          </w:hyperlink>
        </w:p>
        <w:p w14:paraId="205C9A2C" w14:textId="330BD36C" w:rsidR="002A69D0" w:rsidRDefault="00415F56">
          <w:pPr>
            <w:pStyle w:val="TDC1"/>
            <w:tabs>
              <w:tab w:val="left" w:pos="440"/>
              <w:tab w:val="right" w:leader="dot" w:pos="8828"/>
            </w:tabs>
            <w:rPr>
              <w:noProof/>
              <w:lang w:val="es-PE" w:eastAsia="es-PE"/>
            </w:rPr>
          </w:pPr>
          <w:hyperlink w:anchor="_Toc88725413" w:history="1">
            <w:r w:rsidR="002A69D0" w:rsidRPr="00BD2B7F">
              <w:rPr>
                <w:rStyle w:val="Hipervnculo"/>
                <w:noProof/>
                <w:lang w:val="es-PE"/>
              </w:rPr>
              <w:t>8.</w:t>
            </w:r>
            <w:r w:rsidR="002A69D0">
              <w:rPr>
                <w:noProof/>
                <w:lang w:val="es-PE" w:eastAsia="es-PE"/>
              </w:rPr>
              <w:tab/>
            </w:r>
            <w:r w:rsidR="002A69D0" w:rsidRPr="00BD2B7F">
              <w:rPr>
                <w:rStyle w:val="Hipervnculo"/>
                <w:noProof/>
                <w:lang w:val="es-PE"/>
              </w:rPr>
              <w:t>Diagnóstico</w:t>
            </w:r>
            <w:r w:rsidR="002A69D0">
              <w:rPr>
                <w:noProof/>
                <w:webHidden/>
              </w:rPr>
              <w:tab/>
            </w:r>
            <w:r w:rsidR="002A69D0">
              <w:rPr>
                <w:noProof/>
                <w:webHidden/>
              </w:rPr>
              <w:fldChar w:fldCharType="begin"/>
            </w:r>
            <w:r w:rsidR="002A69D0">
              <w:rPr>
                <w:noProof/>
                <w:webHidden/>
              </w:rPr>
              <w:instrText xml:space="preserve"> PAGEREF _Toc88725413 \h </w:instrText>
            </w:r>
            <w:r w:rsidR="002A69D0">
              <w:rPr>
                <w:noProof/>
                <w:webHidden/>
              </w:rPr>
            </w:r>
            <w:r w:rsidR="002A69D0">
              <w:rPr>
                <w:noProof/>
                <w:webHidden/>
              </w:rPr>
              <w:fldChar w:fldCharType="separate"/>
            </w:r>
            <w:r w:rsidR="0011481A">
              <w:rPr>
                <w:noProof/>
                <w:webHidden/>
              </w:rPr>
              <w:t>7</w:t>
            </w:r>
            <w:r w:rsidR="002A69D0">
              <w:rPr>
                <w:noProof/>
                <w:webHidden/>
              </w:rPr>
              <w:fldChar w:fldCharType="end"/>
            </w:r>
          </w:hyperlink>
        </w:p>
        <w:p w14:paraId="1B935B36" w14:textId="7F946D1F" w:rsidR="002A69D0" w:rsidRDefault="00415F56">
          <w:pPr>
            <w:pStyle w:val="TDC1"/>
            <w:tabs>
              <w:tab w:val="left" w:pos="440"/>
              <w:tab w:val="right" w:leader="dot" w:pos="8828"/>
            </w:tabs>
            <w:rPr>
              <w:noProof/>
              <w:lang w:val="es-PE" w:eastAsia="es-PE"/>
            </w:rPr>
          </w:pPr>
          <w:hyperlink w:anchor="_Toc88725414" w:history="1">
            <w:r w:rsidR="002A69D0" w:rsidRPr="00BD2B7F">
              <w:rPr>
                <w:rStyle w:val="Hipervnculo"/>
                <w:noProof/>
                <w:lang w:val="es-PE"/>
              </w:rPr>
              <w:t>9.</w:t>
            </w:r>
            <w:r w:rsidR="002A69D0">
              <w:rPr>
                <w:noProof/>
                <w:lang w:val="es-PE" w:eastAsia="es-PE"/>
              </w:rPr>
              <w:tab/>
            </w:r>
            <w:r w:rsidR="002A69D0" w:rsidRPr="00BD2B7F">
              <w:rPr>
                <w:rStyle w:val="Hipervnculo"/>
                <w:noProof/>
                <w:lang w:val="es-PE"/>
              </w:rPr>
              <w:t>Finalidad del PASE</w:t>
            </w:r>
            <w:r w:rsidR="002A69D0">
              <w:rPr>
                <w:noProof/>
                <w:webHidden/>
              </w:rPr>
              <w:tab/>
            </w:r>
            <w:r w:rsidR="002A69D0">
              <w:rPr>
                <w:noProof/>
                <w:webHidden/>
              </w:rPr>
              <w:fldChar w:fldCharType="begin"/>
            </w:r>
            <w:r w:rsidR="002A69D0">
              <w:rPr>
                <w:noProof/>
                <w:webHidden/>
              </w:rPr>
              <w:instrText xml:space="preserve"> PAGEREF _Toc88725414 \h </w:instrText>
            </w:r>
            <w:r w:rsidR="002A69D0">
              <w:rPr>
                <w:noProof/>
                <w:webHidden/>
              </w:rPr>
            </w:r>
            <w:r w:rsidR="002A69D0">
              <w:rPr>
                <w:noProof/>
                <w:webHidden/>
              </w:rPr>
              <w:fldChar w:fldCharType="separate"/>
            </w:r>
            <w:r w:rsidR="0011481A">
              <w:rPr>
                <w:noProof/>
                <w:webHidden/>
              </w:rPr>
              <w:t>8</w:t>
            </w:r>
            <w:r w:rsidR="002A69D0">
              <w:rPr>
                <w:noProof/>
                <w:webHidden/>
              </w:rPr>
              <w:fldChar w:fldCharType="end"/>
            </w:r>
          </w:hyperlink>
        </w:p>
        <w:p w14:paraId="7F1ED631" w14:textId="22C5E472" w:rsidR="002A69D0" w:rsidRDefault="00415F56">
          <w:pPr>
            <w:pStyle w:val="TDC1"/>
            <w:tabs>
              <w:tab w:val="left" w:pos="660"/>
              <w:tab w:val="right" w:leader="dot" w:pos="8828"/>
            </w:tabs>
            <w:rPr>
              <w:noProof/>
              <w:lang w:val="es-PE" w:eastAsia="es-PE"/>
            </w:rPr>
          </w:pPr>
          <w:hyperlink w:anchor="_Toc88725415" w:history="1">
            <w:r w:rsidR="002A69D0" w:rsidRPr="00BD2B7F">
              <w:rPr>
                <w:rStyle w:val="Hipervnculo"/>
                <w:noProof/>
                <w:lang w:val="es-PE"/>
              </w:rPr>
              <w:t>10.</w:t>
            </w:r>
            <w:r w:rsidR="002A69D0">
              <w:rPr>
                <w:noProof/>
                <w:lang w:val="es-PE" w:eastAsia="es-PE"/>
              </w:rPr>
              <w:tab/>
            </w:r>
            <w:r w:rsidR="002A69D0" w:rsidRPr="00BD2B7F">
              <w:rPr>
                <w:rStyle w:val="Hipervnculo"/>
                <w:noProof/>
                <w:lang w:val="es-PE"/>
              </w:rPr>
              <w:t>Objetivos del PASE</w:t>
            </w:r>
            <w:r w:rsidR="002A69D0">
              <w:rPr>
                <w:noProof/>
                <w:webHidden/>
              </w:rPr>
              <w:tab/>
            </w:r>
            <w:r w:rsidR="002A69D0">
              <w:rPr>
                <w:noProof/>
                <w:webHidden/>
              </w:rPr>
              <w:fldChar w:fldCharType="begin"/>
            </w:r>
            <w:r w:rsidR="002A69D0">
              <w:rPr>
                <w:noProof/>
                <w:webHidden/>
              </w:rPr>
              <w:instrText xml:space="preserve"> PAGEREF _Toc88725415 \h </w:instrText>
            </w:r>
            <w:r w:rsidR="002A69D0">
              <w:rPr>
                <w:noProof/>
                <w:webHidden/>
              </w:rPr>
            </w:r>
            <w:r w:rsidR="002A69D0">
              <w:rPr>
                <w:noProof/>
                <w:webHidden/>
              </w:rPr>
              <w:fldChar w:fldCharType="separate"/>
            </w:r>
            <w:r w:rsidR="0011481A">
              <w:rPr>
                <w:noProof/>
                <w:webHidden/>
              </w:rPr>
              <w:t>8</w:t>
            </w:r>
            <w:r w:rsidR="002A69D0">
              <w:rPr>
                <w:noProof/>
                <w:webHidden/>
              </w:rPr>
              <w:fldChar w:fldCharType="end"/>
            </w:r>
          </w:hyperlink>
        </w:p>
        <w:p w14:paraId="5D0C231D" w14:textId="63DD6311" w:rsidR="002A69D0" w:rsidRDefault="00415F56">
          <w:pPr>
            <w:pStyle w:val="TDC1"/>
            <w:tabs>
              <w:tab w:val="left" w:pos="660"/>
              <w:tab w:val="right" w:leader="dot" w:pos="8828"/>
            </w:tabs>
            <w:rPr>
              <w:noProof/>
              <w:lang w:val="es-PE" w:eastAsia="es-PE"/>
            </w:rPr>
          </w:pPr>
          <w:hyperlink w:anchor="_Toc88725416" w:history="1">
            <w:r w:rsidR="002A69D0" w:rsidRPr="00BD2B7F">
              <w:rPr>
                <w:rStyle w:val="Hipervnculo"/>
                <w:noProof/>
                <w:lang w:val="es-PE"/>
              </w:rPr>
              <w:t>11.</w:t>
            </w:r>
            <w:r w:rsidR="002A69D0">
              <w:rPr>
                <w:noProof/>
                <w:lang w:val="es-PE" w:eastAsia="es-PE"/>
              </w:rPr>
              <w:tab/>
            </w:r>
            <w:r w:rsidR="002A69D0" w:rsidRPr="00BD2B7F">
              <w:rPr>
                <w:rStyle w:val="Hipervnculo"/>
                <w:noProof/>
                <w:lang w:val="es-PE"/>
              </w:rPr>
              <w:t>Metodología</w:t>
            </w:r>
            <w:r w:rsidR="002A69D0">
              <w:rPr>
                <w:noProof/>
                <w:webHidden/>
              </w:rPr>
              <w:tab/>
            </w:r>
            <w:r w:rsidR="002A69D0">
              <w:rPr>
                <w:noProof/>
                <w:webHidden/>
              </w:rPr>
              <w:fldChar w:fldCharType="begin"/>
            </w:r>
            <w:r w:rsidR="002A69D0">
              <w:rPr>
                <w:noProof/>
                <w:webHidden/>
              </w:rPr>
              <w:instrText xml:space="preserve"> PAGEREF _Toc88725416 \h </w:instrText>
            </w:r>
            <w:r w:rsidR="002A69D0">
              <w:rPr>
                <w:noProof/>
                <w:webHidden/>
              </w:rPr>
            </w:r>
            <w:r w:rsidR="002A69D0">
              <w:rPr>
                <w:noProof/>
                <w:webHidden/>
              </w:rPr>
              <w:fldChar w:fldCharType="separate"/>
            </w:r>
            <w:r w:rsidR="0011481A">
              <w:rPr>
                <w:noProof/>
                <w:webHidden/>
              </w:rPr>
              <w:t>8</w:t>
            </w:r>
            <w:r w:rsidR="002A69D0">
              <w:rPr>
                <w:noProof/>
                <w:webHidden/>
              </w:rPr>
              <w:fldChar w:fldCharType="end"/>
            </w:r>
          </w:hyperlink>
        </w:p>
        <w:p w14:paraId="35ABFF8E" w14:textId="73709491" w:rsidR="002A69D0" w:rsidRDefault="00415F56">
          <w:pPr>
            <w:pStyle w:val="TDC1"/>
            <w:tabs>
              <w:tab w:val="left" w:pos="660"/>
              <w:tab w:val="right" w:leader="dot" w:pos="8828"/>
            </w:tabs>
            <w:rPr>
              <w:noProof/>
              <w:lang w:val="es-PE" w:eastAsia="es-PE"/>
            </w:rPr>
          </w:pPr>
          <w:hyperlink w:anchor="_Toc88725417" w:history="1">
            <w:r w:rsidR="002A69D0" w:rsidRPr="00BD2B7F">
              <w:rPr>
                <w:rStyle w:val="Hipervnculo"/>
                <w:noProof/>
                <w:lang w:val="es-PE"/>
              </w:rPr>
              <w:t>12.</w:t>
            </w:r>
            <w:r w:rsidR="002A69D0">
              <w:rPr>
                <w:noProof/>
                <w:lang w:val="es-PE" w:eastAsia="es-PE"/>
              </w:rPr>
              <w:tab/>
            </w:r>
            <w:r w:rsidR="002A69D0" w:rsidRPr="00BD2B7F">
              <w:rPr>
                <w:rStyle w:val="Hipervnculo"/>
                <w:noProof/>
                <w:lang w:val="es-PE"/>
              </w:rPr>
              <w:t>Implementación del PASE</w:t>
            </w:r>
            <w:r w:rsidR="002A69D0">
              <w:rPr>
                <w:noProof/>
                <w:webHidden/>
              </w:rPr>
              <w:tab/>
            </w:r>
            <w:r w:rsidR="002A69D0">
              <w:rPr>
                <w:noProof/>
                <w:webHidden/>
              </w:rPr>
              <w:fldChar w:fldCharType="begin"/>
            </w:r>
            <w:r w:rsidR="002A69D0">
              <w:rPr>
                <w:noProof/>
                <w:webHidden/>
              </w:rPr>
              <w:instrText xml:space="preserve"> PAGEREF _Toc88725417 \h </w:instrText>
            </w:r>
            <w:r w:rsidR="002A69D0">
              <w:rPr>
                <w:noProof/>
                <w:webHidden/>
              </w:rPr>
            </w:r>
            <w:r w:rsidR="002A69D0">
              <w:rPr>
                <w:noProof/>
                <w:webHidden/>
              </w:rPr>
              <w:fldChar w:fldCharType="separate"/>
            </w:r>
            <w:r w:rsidR="0011481A">
              <w:rPr>
                <w:noProof/>
                <w:webHidden/>
              </w:rPr>
              <w:t>11</w:t>
            </w:r>
            <w:r w:rsidR="002A69D0">
              <w:rPr>
                <w:noProof/>
                <w:webHidden/>
              </w:rPr>
              <w:fldChar w:fldCharType="end"/>
            </w:r>
          </w:hyperlink>
        </w:p>
        <w:p w14:paraId="2277B345" w14:textId="49C89E3A" w:rsidR="002A69D0" w:rsidRDefault="00415F56">
          <w:pPr>
            <w:pStyle w:val="TDC1"/>
            <w:tabs>
              <w:tab w:val="left" w:pos="660"/>
              <w:tab w:val="right" w:leader="dot" w:pos="8828"/>
            </w:tabs>
            <w:rPr>
              <w:noProof/>
              <w:lang w:val="es-PE" w:eastAsia="es-PE"/>
            </w:rPr>
          </w:pPr>
          <w:hyperlink w:anchor="_Toc88725418" w:history="1">
            <w:r w:rsidR="002A69D0" w:rsidRPr="00BD2B7F">
              <w:rPr>
                <w:rStyle w:val="Hipervnculo"/>
                <w:noProof/>
                <w:lang w:val="es-PE"/>
              </w:rPr>
              <w:t>13.</w:t>
            </w:r>
            <w:r w:rsidR="002A69D0">
              <w:rPr>
                <w:noProof/>
                <w:lang w:val="es-PE" w:eastAsia="es-PE"/>
              </w:rPr>
              <w:tab/>
            </w:r>
            <w:r w:rsidR="002A69D0" w:rsidRPr="00BD2B7F">
              <w:rPr>
                <w:rStyle w:val="Hipervnculo"/>
                <w:noProof/>
                <w:lang w:val="es-PE"/>
              </w:rPr>
              <w:t>Cronograma de actividades</w:t>
            </w:r>
            <w:r w:rsidR="002A69D0">
              <w:rPr>
                <w:noProof/>
                <w:webHidden/>
              </w:rPr>
              <w:tab/>
            </w:r>
            <w:r w:rsidR="002A69D0">
              <w:rPr>
                <w:noProof/>
                <w:webHidden/>
              </w:rPr>
              <w:fldChar w:fldCharType="begin"/>
            </w:r>
            <w:r w:rsidR="002A69D0">
              <w:rPr>
                <w:noProof/>
                <w:webHidden/>
              </w:rPr>
              <w:instrText xml:space="preserve"> PAGEREF _Toc88725418 \h </w:instrText>
            </w:r>
            <w:r w:rsidR="002A69D0">
              <w:rPr>
                <w:noProof/>
                <w:webHidden/>
              </w:rPr>
            </w:r>
            <w:r w:rsidR="002A69D0">
              <w:rPr>
                <w:noProof/>
                <w:webHidden/>
              </w:rPr>
              <w:fldChar w:fldCharType="separate"/>
            </w:r>
            <w:r w:rsidR="0011481A">
              <w:rPr>
                <w:noProof/>
                <w:webHidden/>
              </w:rPr>
              <w:t>15</w:t>
            </w:r>
            <w:r w:rsidR="002A69D0">
              <w:rPr>
                <w:noProof/>
                <w:webHidden/>
              </w:rPr>
              <w:fldChar w:fldCharType="end"/>
            </w:r>
          </w:hyperlink>
        </w:p>
        <w:p w14:paraId="652518E2" w14:textId="140D30C6" w:rsidR="002A69D0" w:rsidRDefault="00415F56">
          <w:pPr>
            <w:pStyle w:val="TDC1"/>
            <w:tabs>
              <w:tab w:val="left" w:pos="660"/>
              <w:tab w:val="right" w:leader="dot" w:pos="8828"/>
            </w:tabs>
            <w:rPr>
              <w:noProof/>
              <w:lang w:val="es-PE" w:eastAsia="es-PE"/>
            </w:rPr>
          </w:pPr>
          <w:hyperlink w:anchor="_Toc88725419" w:history="1">
            <w:r w:rsidR="002A69D0" w:rsidRPr="00BD2B7F">
              <w:rPr>
                <w:rStyle w:val="Hipervnculo"/>
                <w:noProof/>
                <w:lang w:val="es-PE"/>
              </w:rPr>
              <w:t>14.</w:t>
            </w:r>
            <w:r w:rsidR="002A69D0">
              <w:rPr>
                <w:noProof/>
                <w:lang w:val="es-PE" w:eastAsia="es-PE"/>
              </w:rPr>
              <w:tab/>
            </w:r>
            <w:r w:rsidR="002A69D0" w:rsidRPr="00BD2B7F">
              <w:rPr>
                <w:rStyle w:val="Hipervnculo"/>
                <w:noProof/>
                <w:lang w:val="es-PE"/>
              </w:rPr>
              <w:t>Responsabilidad</w:t>
            </w:r>
            <w:r w:rsidR="002A69D0">
              <w:rPr>
                <w:noProof/>
                <w:webHidden/>
              </w:rPr>
              <w:tab/>
            </w:r>
            <w:r w:rsidR="002A69D0">
              <w:rPr>
                <w:noProof/>
                <w:webHidden/>
              </w:rPr>
              <w:fldChar w:fldCharType="begin"/>
            </w:r>
            <w:r w:rsidR="002A69D0">
              <w:rPr>
                <w:noProof/>
                <w:webHidden/>
              </w:rPr>
              <w:instrText xml:space="preserve"> PAGEREF _Toc88725419 \h </w:instrText>
            </w:r>
            <w:r w:rsidR="002A69D0">
              <w:rPr>
                <w:noProof/>
                <w:webHidden/>
              </w:rPr>
            </w:r>
            <w:r w:rsidR="002A69D0">
              <w:rPr>
                <w:noProof/>
                <w:webHidden/>
              </w:rPr>
              <w:fldChar w:fldCharType="separate"/>
            </w:r>
            <w:r w:rsidR="0011481A">
              <w:rPr>
                <w:noProof/>
                <w:webHidden/>
              </w:rPr>
              <w:t>20</w:t>
            </w:r>
            <w:r w:rsidR="002A69D0">
              <w:rPr>
                <w:noProof/>
                <w:webHidden/>
              </w:rPr>
              <w:fldChar w:fldCharType="end"/>
            </w:r>
          </w:hyperlink>
        </w:p>
        <w:p w14:paraId="5B38867E" w14:textId="0F03B358" w:rsidR="002A69D0" w:rsidRDefault="00415F56">
          <w:pPr>
            <w:pStyle w:val="TDC1"/>
            <w:tabs>
              <w:tab w:val="left" w:pos="660"/>
              <w:tab w:val="right" w:leader="dot" w:pos="8828"/>
            </w:tabs>
            <w:rPr>
              <w:noProof/>
              <w:lang w:val="es-PE" w:eastAsia="es-PE"/>
            </w:rPr>
          </w:pPr>
          <w:hyperlink w:anchor="_Toc88725420" w:history="1">
            <w:r w:rsidR="002A69D0" w:rsidRPr="00BD2B7F">
              <w:rPr>
                <w:rStyle w:val="Hipervnculo"/>
                <w:rFonts w:ascii="Tw Cen MT" w:hAnsi="Tw Cen MT" w:cs="Calibri"/>
                <w:noProof/>
                <w:lang w:val="es-PE"/>
              </w:rPr>
              <w:t>15.</w:t>
            </w:r>
            <w:r w:rsidR="002A69D0">
              <w:rPr>
                <w:noProof/>
                <w:lang w:val="es-PE" w:eastAsia="es-PE"/>
              </w:rPr>
              <w:tab/>
            </w:r>
            <w:r w:rsidR="002A69D0" w:rsidRPr="00BD2B7F">
              <w:rPr>
                <w:rStyle w:val="Hipervnculo"/>
                <w:noProof/>
                <w:lang w:val="es-PE"/>
              </w:rPr>
              <w:t>Evaluación de cumplimiento del PASE</w:t>
            </w:r>
            <w:r w:rsidR="002A69D0">
              <w:rPr>
                <w:noProof/>
                <w:webHidden/>
              </w:rPr>
              <w:tab/>
            </w:r>
            <w:r w:rsidR="002A69D0">
              <w:rPr>
                <w:noProof/>
                <w:webHidden/>
              </w:rPr>
              <w:fldChar w:fldCharType="begin"/>
            </w:r>
            <w:r w:rsidR="002A69D0">
              <w:rPr>
                <w:noProof/>
                <w:webHidden/>
              </w:rPr>
              <w:instrText xml:space="preserve"> PAGEREF _Toc88725420 \h </w:instrText>
            </w:r>
            <w:r w:rsidR="002A69D0">
              <w:rPr>
                <w:noProof/>
                <w:webHidden/>
              </w:rPr>
            </w:r>
            <w:r w:rsidR="002A69D0">
              <w:rPr>
                <w:noProof/>
                <w:webHidden/>
              </w:rPr>
              <w:fldChar w:fldCharType="separate"/>
            </w:r>
            <w:r w:rsidR="0011481A">
              <w:rPr>
                <w:noProof/>
                <w:webHidden/>
              </w:rPr>
              <w:t>20</w:t>
            </w:r>
            <w:r w:rsidR="002A69D0">
              <w:rPr>
                <w:noProof/>
                <w:webHidden/>
              </w:rPr>
              <w:fldChar w:fldCharType="end"/>
            </w:r>
          </w:hyperlink>
        </w:p>
        <w:p w14:paraId="228C7B4C" w14:textId="5DBBC3C8" w:rsidR="002A69D0" w:rsidRDefault="00415F56">
          <w:pPr>
            <w:pStyle w:val="TDC1"/>
            <w:tabs>
              <w:tab w:val="left" w:pos="660"/>
              <w:tab w:val="right" w:leader="dot" w:pos="8828"/>
            </w:tabs>
            <w:rPr>
              <w:noProof/>
              <w:lang w:val="es-PE" w:eastAsia="es-PE"/>
            </w:rPr>
          </w:pPr>
          <w:hyperlink w:anchor="_Toc88725421" w:history="1">
            <w:r w:rsidR="002A69D0" w:rsidRPr="00BD2B7F">
              <w:rPr>
                <w:rStyle w:val="Hipervnculo"/>
                <w:noProof/>
                <w:lang w:val="es-PE"/>
              </w:rPr>
              <w:t>16.</w:t>
            </w:r>
            <w:r w:rsidR="002A69D0">
              <w:rPr>
                <w:noProof/>
                <w:lang w:val="es-PE" w:eastAsia="es-PE"/>
              </w:rPr>
              <w:tab/>
            </w:r>
            <w:r w:rsidR="002A69D0" w:rsidRPr="00BD2B7F">
              <w:rPr>
                <w:rStyle w:val="Hipervnculo"/>
                <w:noProof/>
                <w:lang w:val="es-PE"/>
              </w:rPr>
              <w:t>Anexos</w:t>
            </w:r>
            <w:r w:rsidR="002A69D0">
              <w:rPr>
                <w:noProof/>
                <w:webHidden/>
              </w:rPr>
              <w:tab/>
            </w:r>
            <w:r w:rsidR="002A69D0">
              <w:rPr>
                <w:noProof/>
                <w:webHidden/>
              </w:rPr>
              <w:fldChar w:fldCharType="begin"/>
            </w:r>
            <w:r w:rsidR="002A69D0">
              <w:rPr>
                <w:noProof/>
                <w:webHidden/>
              </w:rPr>
              <w:instrText xml:space="preserve"> PAGEREF _Toc88725421 \h </w:instrText>
            </w:r>
            <w:r w:rsidR="002A69D0">
              <w:rPr>
                <w:noProof/>
                <w:webHidden/>
              </w:rPr>
            </w:r>
            <w:r w:rsidR="002A69D0">
              <w:rPr>
                <w:noProof/>
                <w:webHidden/>
              </w:rPr>
              <w:fldChar w:fldCharType="separate"/>
            </w:r>
            <w:r w:rsidR="0011481A">
              <w:rPr>
                <w:noProof/>
                <w:webHidden/>
              </w:rPr>
              <w:t>21</w:t>
            </w:r>
            <w:r w:rsidR="002A69D0">
              <w:rPr>
                <w:noProof/>
                <w:webHidden/>
              </w:rPr>
              <w:fldChar w:fldCharType="end"/>
            </w:r>
          </w:hyperlink>
        </w:p>
        <w:p w14:paraId="6C84A1B4" w14:textId="0262DF31" w:rsidR="00D3479A" w:rsidRPr="0030093C" w:rsidRDefault="00D3479A" w:rsidP="00124ACC">
          <w:pPr>
            <w:spacing w:line="240" w:lineRule="auto"/>
            <w:rPr>
              <w:rFonts w:ascii="Calibri" w:hAnsi="Calibri" w:cs="Calibri"/>
              <w:lang w:val="es-PE"/>
            </w:rPr>
          </w:pPr>
          <w:r w:rsidRPr="0030093C">
            <w:rPr>
              <w:rFonts w:ascii="Calibri" w:hAnsi="Calibri" w:cs="Calibri"/>
              <w:b/>
              <w:bCs/>
              <w:lang w:val="es-PE"/>
            </w:rPr>
            <w:fldChar w:fldCharType="end"/>
          </w:r>
        </w:p>
      </w:sdtContent>
    </w:sdt>
    <w:p w14:paraId="373C6489" w14:textId="77777777" w:rsidR="00DF5651" w:rsidRPr="0030093C" w:rsidRDefault="00DF5651" w:rsidP="00124ACC">
      <w:pPr>
        <w:spacing w:line="240" w:lineRule="auto"/>
        <w:rPr>
          <w:rFonts w:ascii="Calibri" w:hAnsi="Calibri" w:cs="Calibri"/>
          <w:b/>
          <w:noProof/>
          <w:lang w:val="es-PE"/>
        </w:rPr>
      </w:pPr>
      <w:r w:rsidRPr="0030093C">
        <w:rPr>
          <w:rFonts w:ascii="Calibri" w:hAnsi="Calibri" w:cs="Calibri"/>
          <w:b/>
          <w:noProof/>
          <w:lang w:val="es-PE"/>
        </w:rPr>
        <w:br w:type="page"/>
      </w:r>
    </w:p>
    <w:p w14:paraId="22E9B636" w14:textId="5161F208" w:rsidR="00FF3D52" w:rsidRPr="0030093C" w:rsidRDefault="00A746E3" w:rsidP="004800EF">
      <w:pPr>
        <w:pStyle w:val="Ttulo1"/>
        <w:numPr>
          <w:ilvl w:val="0"/>
          <w:numId w:val="40"/>
        </w:numPr>
        <w:rPr>
          <w:color w:val="4F81BD" w:themeColor="accent1"/>
          <w:lang w:val="es-PE"/>
        </w:rPr>
      </w:pPr>
      <w:bookmarkStart w:id="0" w:name="_Toc88725406"/>
      <w:r w:rsidRPr="0030093C">
        <w:rPr>
          <w:color w:val="4F81BD" w:themeColor="accent1"/>
          <w:lang w:val="es-PE"/>
        </w:rPr>
        <w:lastRenderedPageBreak/>
        <w:t>Introducción</w:t>
      </w:r>
      <w:bookmarkEnd w:id="0"/>
    </w:p>
    <w:p w14:paraId="7AFFF24E" w14:textId="77777777" w:rsidR="009A5DE8" w:rsidRPr="0030093C" w:rsidRDefault="009A5DE8" w:rsidP="009A5DE8">
      <w:pPr>
        <w:rPr>
          <w:lang w:val="es-PE"/>
        </w:rPr>
      </w:pPr>
    </w:p>
    <w:p w14:paraId="47FF9F7C" w14:textId="0E3A8F7B" w:rsidR="008F3D50" w:rsidRPr="000A7975" w:rsidRDefault="008F3D50" w:rsidP="00EC5417">
      <w:pPr>
        <w:spacing w:line="240" w:lineRule="auto"/>
        <w:ind w:left="360"/>
        <w:jc w:val="both"/>
        <w:rPr>
          <w:rFonts w:ascii="Calibri" w:hAnsi="Calibri" w:cs="Calibri"/>
          <w:lang w:val="es-PE"/>
        </w:rPr>
      </w:pPr>
      <w:r w:rsidRPr="0030093C">
        <w:rPr>
          <w:rFonts w:ascii="Calibri" w:hAnsi="Calibri" w:cs="Calibri"/>
          <w:noProof/>
          <w:lang w:val="es-PE"/>
        </w:rPr>
        <w:t>El presente</w:t>
      </w:r>
      <w:r w:rsidR="0041560F" w:rsidRPr="0030093C">
        <w:rPr>
          <w:rFonts w:ascii="Calibri" w:hAnsi="Calibri" w:cs="Calibri"/>
          <w:noProof/>
          <w:lang w:val="es-PE"/>
        </w:rPr>
        <w:t xml:space="preserve"> documento tiene como objetivo </w:t>
      </w:r>
      <w:r w:rsidR="00661F3C" w:rsidRPr="0030093C">
        <w:rPr>
          <w:rFonts w:ascii="Calibri" w:hAnsi="Calibri" w:cs="Calibri"/>
          <w:noProof/>
          <w:lang w:val="es-PE"/>
        </w:rPr>
        <w:t xml:space="preserve">presentar </w:t>
      </w:r>
      <w:r w:rsidR="00C822A6" w:rsidRPr="0030093C">
        <w:rPr>
          <w:rFonts w:ascii="Calibri" w:hAnsi="Calibri" w:cs="Calibri"/>
          <w:noProof/>
          <w:lang w:val="es-PE"/>
        </w:rPr>
        <w:t>el</w:t>
      </w:r>
      <w:r w:rsidRPr="0030093C">
        <w:rPr>
          <w:rFonts w:ascii="Calibri" w:hAnsi="Calibri" w:cs="Calibri"/>
          <w:noProof/>
          <w:lang w:val="es-PE"/>
        </w:rPr>
        <w:t xml:space="preserve"> </w:t>
      </w:r>
      <w:r w:rsidR="008E034D" w:rsidRPr="0030093C">
        <w:rPr>
          <w:rFonts w:ascii="Calibri" w:hAnsi="Calibri" w:cs="Calibri"/>
          <w:noProof/>
          <w:lang w:val="es-PE"/>
        </w:rPr>
        <w:t xml:space="preserve">Plan de Seguimiento y Evaluación </w:t>
      </w:r>
      <w:r w:rsidR="00F55760" w:rsidRPr="0030093C">
        <w:rPr>
          <w:rFonts w:ascii="Calibri" w:hAnsi="Calibri" w:cs="Calibri"/>
          <w:noProof/>
          <w:lang w:val="es-PE"/>
        </w:rPr>
        <w:t>(</w:t>
      </w:r>
      <w:r w:rsidR="004B49F2" w:rsidRPr="0030093C">
        <w:rPr>
          <w:rFonts w:ascii="Calibri" w:hAnsi="Calibri" w:cs="Calibri"/>
          <w:noProof/>
          <w:lang w:val="es-PE"/>
        </w:rPr>
        <w:t>PASE</w:t>
      </w:r>
      <w:r w:rsidR="00F55760" w:rsidRPr="0030093C">
        <w:rPr>
          <w:rFonts w:ascii="Calibri" w:hAnsi="Calibri" w:cs="Calibri"/>
          <w:noProof/>
          <w:lang w:val="es-PE"/>
        </w:rPr>
        <w:t>)</w:t>
      </w:r>
      <w:r w:rsidR="00901402" w:rsidRPr="0030093C">
        <w:rPr>
          <w:rFonts w:ascii="Calibri" w:hAnsi="Calibri" w:cs="Calibri"/>
          <w:noProof/>
          <w:lang w:val="es-PE"/>
        </w:rPr>
        <w:t xml:space="preserve"> </w:t>
      </w:r>
      <w:r w:rsidR="00AE3EB0" w:rsidRPr="0030093C">
        <w:rPr>
          <w:rFonts w:ascii="Calibri" w:hAnsi="Calibri" w:cs="Calibri"/>
          <w:noProof/>
          <w:lang w:val="es-PE"/>
        </w:rPr>
        <w:t>2021-20</w:t>
      </w:r>
      <w:r w:rsidR="00A94E1E" w:rsidRPr="0030093C">
        <w:rPr>
          <w:rFonts w:ascii="Calibri" w:hAnsi="Calibri" w:cs="Calibri"/>
          <w:noProof/>
          <w:lang w:val="es-PE"/>
        </w:rPr>
        <w:t>2</w:t>
      </w:r>
      <w:r w:rsidR="002213B1" w:rsidRPr="0030093C">
        <w:rPr>
          <w:rFonts w:ascii="Calibri" w:hAnsi="Calibri" w:cs="Calibri"/>
          <w:noProof/>
          <w:lang w:val="es-PE"/>
        </w:rPr>
        <w:t>3</w:t>
      </w:r>
      <w:r w:rsidR="00AE3EB0" w:rsidRPr="0030093C">
        <w:rPr>
          <w:rFonts w:ascii="Calibri" w:hAnsi="Calibri" w:cs="Calibri"/>
          <w:noProof/>
          <w:lang w:val="es-PE"/>
        </w:rPr>
        <w:t xml:space="preserve"> </w:t>
      </w:r>
      <w:r w:rsidR="00E069CA" w:rsidRPr="0030093C">
        <w:rPr>
          <w:rFonts w:ascii="Calibri" w:hAnsi="Calibri" w:cs="Calibri"/>
          <w:noProof/>
          <w:lang w:val="es-PE"/>
        </w:rPr>
        <w:t>de la Política Nacional Multisectorial para Personas Adultas Mayores al 2030</w:t>
      </w:r>
      <w:r w:rsidR="00AE3EB0" w:rsidRPr="0030093C">
        <w:rPr>
          <w:rFonts w:ascii="Calibri" w:hAnsi="Calibri" w:cs="Calibri"/>
          <w:noProof/>
          <w:lang w:val="es-PE"/>
        </w:rPr>
        <w:t xml:space="preserve"> (PNMPAM)</w:t>
      </w:r>
      <w:r w:rsidR="00E069CA" w:rsidRPr="0030093C">
        <w:rPr>
          <w:rFonts w:ascii="Calibri" w:hAnsi="Calibri" w:cs="Calibri"/>
          <w:noProof/>
          <w:lang w:val="es-PE"/>
        </w:rPr>
        <w:t xml:space="preserve"> </w:t>
      </w:r>
      <w:r w:rsidR="00661F3C" w:rsidRPr="0030093C">
        <w:rPr>
          <w:rFonts w:ascii="Calibri" w:hAnsi="Calibri" w:cs="Calibri"/>
          <w:noProof/>
          <w:lang w:val="es-PE"/>
        </w:rPr>
        <w:t>correspondiente</w:t>
      </w:r>
      <w:r w:rsidR="00901402" w:rsidRPr="0030093C">
        <w:rPr>
          <w:rFonts w:ascii="Calibri" w:hAnsi="Calibri" w:cs="Calibri"/>
          <w:noProof/>
          <w:lang w:val="es-PE"/>
        </w:rPr>
        <w:t xml:space="preserve"> a los años fiscales 202</w:t>
      </w:r>
      <w:r w:rsidR="00E069CA" w:rsidRPr="0030093C">
        <w:rPr>
          <w:rFonts w:ascii="Calibri" w:hAnsi="Calibri" w:cs="Calibri"/>
          <w:noProof/>
          <w:lang w:val="es-PE"/>
        </w:rPr>
        <w:t>1</w:t>
      </w:r>
      <w:r w:rsidR="00901402" w:rsidRPr="0030093C">
        <w:rPr>
          <w:rFonts w:ascii="Calibri" w:hAnsi="Calibri" w:cs="Calibri"/>
          <w:noProof/>
          <w:lang w:val="es-PE"/>
        </w:rPr>
        <w:t>-20</w:t>
      </w:r>
      <w:r w:rsidR="00E069CA" w:rsidRPr="0030093C">
        <w:rPr>
          <w:rFonts w:ascii="Calibri" w:hAnsi="Calibri" w:cs="Calibri"/>
          <w:noProof/>
          <w:lang w:val="es-PE"/>
        </w:rPr>
        <w:t>30, aprobada el 4 de junio de 2021 mediante Decreto Supremo N° 006-2021-MIMP</w:t>
      </w:r>
      <w:r w:rsidR="00BB1B49" w:rsidRPr="0030093C">
        <w:rPr>
          <w:rFonts w:ascii="Calibri" w:hAnsi="Calibri" w:cs="Calibri"/>
          <w:noProof/>
          <w:lang w:val="es-PE"/>
        </w:rPr>
        <w:t>.</w:t>
      </w:r>
      <w:r w:rsidR="00661F3C" w:rsidRPr="0030093C">
        <w:rPr>
          <w:rFonts w:ascii="Calibri" w:hAnsi="Calibri" w:cs="Calibri"/>
          <w:noProof/>
          <w:lang w:val="es-PE"/>
        </w:rPr>
        <w:t xml:space="preserve"> Esta herramienta permite </w:t>
      </w:r>
      <w:r w:rsidRPr="0030093C">
        <w:rPr>
          <w:rFonts w:ascii="Calibri" w:hAnsi="Calibri" w:cs="Calibri"/>
          <w:noProof/>
          <w:lang w:val="es-PE"/>
        </w:rPr>
        <w:t>planificar, establecer responsabilidades e indicar los recursos</w:t>
      </w:r>
      <w:r w:rsidR="00661F3C" w:rsidRPr="0030093C">
        <w:rPr>
          <w:rFonts w:ascii="Calibri" w:hAnsi="Calibri" w:cs="Calibri"/>
          <w:noProof/>
          <w:lang w:val="es-PE"/>
        </w:rPr>
        <w:t xml:space="preserve"> necesarios</w:t>
      </w:r>
      <w:r w:rsidRPr="0030093C">
        <w:rPr>
          <w:rFonts w:ascii="Calibri" w:hAnsi="Calibri" w:cs="Calibri"/>
          <w:noProof/>
          <w:lang w:val="es-PE"/>
        </w:rPr>
        <w:t xml:space="preserve"> para </w:t>
      </w:r>
      <w:r w:rsidR="00661F3C" w:rsidRPr="0030093C">
        <w:rPr>
          <w:rFonts w:ascii="Calibri" w:hAnsi="Calibri" w:cs="Calibri"/>
          <w:noProof/>
          <w:lang w:val="es-PE"/>
        </w:rPr>
        <w:t>realizar l</w:t>
      </w:r>
      <w:r w:rsidRPr="0030093C">
        <w:rPr>
          <w:rFonts w:ascii="Calibri" w:hAnsi="Calibri" w:cs="Calibri"/>
          <w:noProof/>
          <w:lang w:val="es-PE"/>
        </w:rPr>
        <w:t>as acciones de</w:t>
      </w:r>
      <w:r w:rsidR="000465F4" w:rsidRPr="0030093C">
        <w:rPr>
          <w:rFonts w:ascii="Calibri" w:hAnsi="Calibri" w:cs="Calibri"/>
          <w:noProof/>
          <w:lang w:val="es-PE"/>
        </w:rPr>
        <w:t xml:space="preserve"> </w:t>
      </w:r>
      <w:r w:rsidR="000465F4" w:rsidRPr="0030093C">
        <w:rPr>
          <w:rFonts w:ascii="Calibri" w:hAnsi="Calibri" w:cs="Calibri"/>
          <w:lang w:val="es-PE"/>
        </w:rPr>
        <w:t>seguimiento</w:t>
      </w:r>
      <w:r w:rsidRPr="0030093C">
        <w:rPr>
          <w:rFonts w:ascii="Calibri" w:hAnsi="Calibri" w:cs="Calibri"/>
          <w:lang w:val="es-PE"/>
        </w:rPr>
        <w:t xml:space="preserve"> </w:t>
      </w:r>
      <w:r w:rsidR="009E4E77" w:rsidRPr="0030093C">
        <w:rPr>
          <w:rFonts w:ascii="Calibri" w:hAnsi="Calibri" w:cs="Calibri"/>
          <w:lang w:val="es-PE"/>
        </w:rPr>
        <w:t>a esta intervención</w:t>
      </w:r>
      <w:r w:rsidR="00941DF6" w:rsidRPr="0030093C">
        <w:rPr>
          <w:rFonts w:ascii="Calibri" w:hAnsi="Calibri" w:cs="Calibri"/>
          <w:lang w:val="es-PE"/>
        </w:rPr>
        <w:t xml:space="preserve">, </w:t>
      </w:r>
      <w:r w:rsidR="00C822A6" w:rsidRPr="0030093C">
        <w:rPr>
          <w:rFonts w:ascii="Calibri" w:hAnsi="Calibri" w:cs="Calibri"/>
          <w:lang w:val="es-PE"/>
        </w:rPr>
        <w:t>a fin de</w:t>
      </w:r>
      <w:r w:rsidR="00941DF6" w:rsidRPr="0030093C">
        <w:rPr>
          <w:rFonts w:ascii="Calibri" w:hAnsi="Calibri" w:cs="Calibri"/>
          <w:lang w:val="es-PE"/>
        </w:rPr>
        <w:t xml:space="preserve"> </w:t>
      </w:r>
      <w:r w:rsidRPr="0030093C">
        <w:rPr>
          <w:rFonts w:ascii="Calibri" w:hAnsi="Calibri" w:cs="Calibri"/>
          <w:lang w:val="es-PE"/>
        </w:rPr>
        <w:t xml:space="preserve">reconocer el cumplimiento de sus resultados en correspondencia </w:t>
      </w:r>
      <w:r w:rsidRPr="000A7975">
        <w:rPr>
          <w:rFonts w:ascii="Calibri" w:hAnsi="Calibri" w:cs="Calibri"/>
          <w:lang w:val="es-PE"/>
        </w:rPr>
        <w:t>con las necesidades de la ciudadanía y la prestación de servicios de calidad.</w:t>
      </w:r>
    </w:p>
    <w:p w14:paraId="154954A7" w14:textId="011E9DCA" w:rsidR="00AE3EB0" w:rsidRPr="000A7975" w:rsidRDefault="00BB1B49" w:rsidP="00BB1B49">
      <w:pPr>
        <w:spacing w:line="240" w:lineRule="auto"/>
        <w:ind w:left="360"/>
        <w:jc w:val="both"/>
        <w:rPr>
          <w:rFonts w:ascii="Calibri" w:hAnsi="Calibri" w:cs="Calibri"/>
          <w:lang w:val="es-PE"/>
        </w:rPr>
      </w:pPr>
      <w:r w:rsidRPr="000A7975">
        <w:rPr>
          <w:rFonts w:ascii="Calibri" w:hAnsi="Calibri" w:cs="Calibri"/>
          <w:lang w:val="es-PE"/>
        </w:rPr>
        <w:t xml:space="preserve">La PNMPAM tiene como finalidad abordar la discriminación estructural contra las personas adultas mayores como </w:t>
      </w:r>
      <w:r w:rsidR="004A7D52" w:rsidRPr="000A7975">
        <w:rPr>
          <w:rFonts w:ascii="Calibri" w:hAnsi="Calibri" w:cs="Calibri"/>
          <w:lang w:val="es-PE"/>
        </w:rPr>
        <w:t xml:space="preserve">uno de sus </w:t>
      </w:r>
      <w:r w:rsidRPr="000A7975">
        <w:rPr>
          <w:rFonts w:ascii="Calibri" w:hAnsi="Calibri" w:cs="Calibri"/>
          <w:lang w:val="es-PE"/>
        </w:rPr>
        <w:t>problema</w:t>
      </w:r>
      <w:r w:rsidR="004A7D52" w:rsidRPr="000A7975">
        <w:rPr>
          <w:rFonts w:ascii="Calibri" w:hAnsi="Calibri" w:cs="Calibri"/>
          <w:lang w:val="es-PE"/>
        </w:rPr>
        <w:t>s</w:t>
      </w:r>
      <w:r w:rsidRPr="000A7975">
        <w:rPr>
          <w:rFonts w:ascii="Calibri" w:hAnsi="Calibri" w:cs="Calibri"/>
          <w:lang w:val="es-PE"/>
        </w:rPr>
        <w:t xml:space="preserve"> central</w:t>
      </w:r>
      <w:r w:rsidR="004A7D52" w:rsidRPr="000A7975">
        <w:rPr>
          <w:rFonts w:ascii="Calibri" w:hAnsi="Calibri" w:cs="Calibri"/>
          <w:lang w:val="es-PE"/>
        </w:rPr>
        <w:t>es</w:t>
      </w:r>
      <w:r w:rsidRPr="000A7975">
        <w:rPr>
          <w:rFonts w:ascii="Calibri" w:hAnsi="Calibri" w:cs="Calibri"/>
          <w:lang w:val="es-PE"/>
        </w:rPr>
        <w:t xml:space="preserve"> </w:t>
      </w:r>
      <w:r w:rsidR="004A7D52" w:rsidRPr="000A7975">
        <w:rPr>
          <w:rFonts w:ascii="Calibri" w:hAnsi="Calibri" w:cs="Calibri"/>
          <w:lang w:val="es-PE"/>
        </w:rPr>
        <w:t xml:space="preserve">en </w:t>
      </w:r>
      <w:r w:rsidRPr="000A7975">
        <w:rPr>
          <w:rFonts w:ascii="Calibri" w:hAnsi="Calibri" w:cs="Calibri"/>
          <w:lang w:val="es-PE"/>
        </w:rPr>
        <w:t>el país, la cual genera desigualdad y limita su ejercicio de los derechos fundamentales y sus oportunidades de desarrollo. Para coadyuvar a la reducción de este problema, la PNMPAM se plantea 5 objetivos prioritarios medidos a través de 5 indicadores, 22 lineamientos y 27 servicios priorizados</w:t>
      </w:r>
      <w:r w:rsidR="00405A1A" w:rsidRPr="000A7975">
        <w:rPr>
          <w:rFonts w:ascii="Calibri" w:hAnsi="Calibri" w:cs="Calibri"/>
          <w:lang w:val="es-PE"/>
        </w:rPr>
        <w:t xml:space="preserve">, cada uno con su respectivo indicador, </w:t>
      </w:r>
      <w:r w:rsidRPr="000A7975">
        <w:rPr>
          <w:rFonts w:ascii="Calibri" w:hAnsi="Calibri" w:cs="Calibri"/>
          <w:lang w:val="es-PE"/>
        </w:rPr>
        <w:t xml:space="preserve">cuya provisión se encuentra a cargo </w:t>
      </w:r>
      <w:r w:rsidR="00AE3EB0" w:rsidRPr="000A7975">
        <w:rPr>
          <w:rFonts w:ascii="Calibri" w:hAnsi="Calibri" w:cs="Calibri"/>
          <w:lang w:val="es-PE"/>
        </w:rPr>
        <w:t>de 1</w:t>
      </w:r>
      <w:r w:rsidR="004A7D52" w:rsidRPr="000A7975">
        <w:rPr>
          <w:rFonts w:ascii="Calibri" w:hAnsi="Calibri" w:cs="Calibri"/>
          <w:lang w:val="es-PE"/>
        </w:rPr>
        <w:t>4</w:t>
      </w:r>
      <w:r w:rsidR="00AE3EB0" w:rsidRPr="000A7975">
        <w:rPr>
          <w:rFonts w:ascii="Calibri" w:hAnsi="Calibri" w:cs="Calibri"/>
          <w:lang w:val="es-PE"/>
        </w:rPr>
        <w:t xml:space="preserve"> entidades públicas.</w:t>
      </w:r>
    </w:p>
    <w:p w14:paraId="01BE5EB9" w14:textId="31C666DE" w:rsidR="009847FE" w:rsidRPr="0030093C" w:rsidRDefault="00C23444" w:rsidP="00AE3EB0">
      <w:pPr>
        <w:spacing w:line="240" w:lineRule="auto"/>
        <w:ind w:left="360"/>
        <w:jc w:val="both"/>
        <w:rPr>
          <w:rFonts w:ascii="Calibri" w:hAnsi="Calibri" w:cs="Calibri"/>
          <w:lang w:val="es-PE"/>
        </w:rPr>
      </w:pPr>
      <w:r w:rsidRPr="000A7975">
        <w:rPr>
          <w:rFonts w:ascii="Calibri" w:hAnsi="Calibri" w:cs="Calibri"/>
          <w:lang w:val="es-PE"/>
        </w:rPr>
        <w:t>El Ministerio de la Mujer y Poblaciones Vulnerables (MIMP) es el ente rector en la promoción y protección de los derechos de las personas adultas mayores y conduce la PNMPAM</w:t>
      </w:r>
      <w:r w:rsidR="007D5187" w:rsidRPr="000A7975">
        <w:rPr>
          <w:rFonts w:ascii="Calibri" w:hAnsi="Calibri" w:cs="Calibri"/>
          <w:lang w:val="es-PE"/>
        </w:rPr>
        <w:t xml:space="preserve"> a través de la Dirección de Personas Adultas Mayores (DPAM)</w:t>
      </w:r>
      <w:r w:rsidRPr="000A7975">
        <w:rPr>
          <w:rFonts w:ascii="Calibri" w:hAnsi="Calibri" w:cs="Calibri"/>
          <w:lang w:val="es-PE"/>
        </w:rPr>
        <w:t>. El</w:t>
      </w:r>
      <w:r w:rsidR="004C7405" w:rsidRPr="000A7975">
        <w:rPr>
          <w:rFonts w:ascii="Calibri" w:hAnsi="Calibri" w:cs="Calibri"/>
          <w:lang w:val="es-PE"/>
        </w:rPr>
        <w:t xml:space="preserve"> seguimiento y evaluación de </w:t>
      </w:r>
      <w:r w:rsidRPr="000A7975">
        <w:rPr>
          <w:rFonts w:ascii="Calibri" w:hAnsi="Calibri" w:cs="Calibri"/>
          <w:lang w:val="es-PE"/>
        </w:rPr>
        <w:t>esta intervención involucra a más de una instancia</w:t>
      </w:r>
      <w:r w:rsidR="008511A4" w:rsidRPr="000A7975">
        <w:rPr>
          <w:rFonts w:ascii="Calibri" w:hAnsi="Calibri" w:cs="Calibri"/>
          <w:lang w:val="es-PE"/>
        </w:rPr>
        <w:t xml:space="preserve">, </w:t>
      </w:r>
      <w:r w:rsidR="00662EA1" w:rsidRPr="000A7975">
        <w:rPr>
          <w:rFonts w:ascii="Calibri" w:hAnsi="Calibri" w:cs="Calibri"/>
          <w:lang w:val="es-PE"/>
        </w:rPr>
        <w:t xml:space="preserve">el acompañamiento y asistencia </w:t>
      </w:r>
      <w:r w:rsidR="007D5187" w:rsidRPr="000A7975">
        <w:rPr>
          <w:rFonts w:ascii="Calibri" w:hAnsi="Calibri" w:cs="Calibri"/>
          <w:lang w:val="es-PE"/>
        </w:rPr>
        <w:t xml:space="preserve">de este proceso </w:t>
      </w:r>
      <w:r w:rsidR="00662EA1" w:rsidRPr="000A7975">
        <w:rPr>
          <w:rFonts w:ascii="Calibri" w:hAnsi="Calibri" w:cs="Calibri"/>
          <w:lang w:val="es-PE"/>
        </w:rPr>
        <w:t>está a cargo de la Oficina de Planeamiento (OP) de la Oficina General de Planeamiento y Presupuesto (OGPP), en su condición de integrante del Sistema Nacional de Planeamiento Estratégico (SINAPLAN).</w:t>
      </w:r>
      <w:r w:rsidR="0042019D" w:rsidRPr="000A7975">
        <w:rPr>
          <w:rFonts w:ascii="Calibri" w:hAnsi="Calibri" w:cs="Calibri"/>
          <w:lang w:val="es-PE"/>
        </w:rPr>
        <w:t xml:space="preserve"> Mientras que</w:t>
      </w:r>
      <w:r w:rsidR="0042019D" w:rsidRPr="000A7975">
        <w:rPr>
          <w:lang w:val="es-PE"/>
        </w:rPr>
        <w:t xml:space="preserve"> </w:t>
      </w:r>
      <w:r w:rsidR="00AE3EB0" w:rsidRPr="000A7975">
        <w:rPr>
          <w:rFonts w:ascii="Calibri" w:hAnsi="Calibri" w:cs="Calibri"/>
          <w:lang w:val="es-PE"/>
        </w:rPr>
        <w:t xml:space="preserve">la </w:t>
      </w:r>
      <w:r w:rsidR="00C835D4" w:rsidRPr="000A7975">
        <w:rPr>
          <w:rFonts w:ascii="Calibri" w:hAnsi="Calibri" w:cs="Calibri"/>
          <w:lang w:val="es-PE"/>
        </w:rPr>
        <w:t>Oficina General</w:t>
      </w:r>
      <w:r w:rsidR="00C835D4" w:rsidRPr="0030093C">
        <w:rPr>
          <w:rFonts w:ascii="Calibri" w:hAnsi="Calibri" w:cs="Calibri"/>
          <w:lang w:val="es-PE"/>
        </w:rPr>
        <w:t xml:space="preserve"> de Monitoreo, Evaluación de Políticas y Gestión Descentralizada (</w:t>
      </w:r>
      <w:r w:rsidR="00AE3EB0" w:rsidRPr="0030093C">
        <w:rPr>
          <w:rFonts w:ascii="Calibri" w:hAnsi="Calibri" w:cs="Calibri"/>
          <w:lang w:val="es-PE"/>
        </w:rPr>
        <w:t>OGMEPGD</w:t>
      </w:r>
      <w:r w:rsidR="00C835D4" w:rsidRPr="0030093C">
        <w:rPr>
          <w:rFonts w:ascii="Calibri" w:hAnsi="Calibri" w:cs="Calibri"/>
          <w:lang w:val="es-PE"/>
        </w:rPr>
        <w:t>)</w:t>
      </w:r>
      <w:r w:rsidR="004C7405" w:rsidRPr="0030093C">
        <w:rPr>
          <w:rFonts w:ascii="Calibri" w:hAnsi="Calibri" w:cs="Calibri"/>
          <w:lang w:val="es-PE"/>
        </w:rPr>
        <w:t xml:space="preserve"> a través de la Oficina de Monitoreo y Evaluación de Políticas (OMEP)</w:t>
      </w:r>
      <w:r w:rsidR="009847FE" w:rsidRPr="0030093C">
        <w:rPr>
          <w:rFonts w:ascii="Calibri" w:hAnsi="Calibri" w:cs="Calibri"/>
          <w:lang w:val="es-PE"/>
        </w:rPr>
        <w:t xml:space="preserve">, </w:t>
      </w:r>
      <w:r w:rsidR="004C7405" w:rsidRPr="0030093C">
        <w:rPr>
          <w:rFonts w:ascii="Calibri" w:hAnsi="Calibri" w:cs="Calibri"/>
          <w:lang w:val="es-PE"/>
        </w:rPr>
        <w:t>conduce</w:t>
      </w:r>
      <w:r w:rsidR="00AE3EB0" w:rsidRPr="0030093C">
        <w:rPr>
          <w:rFonts w:ascii="Calibri" w:hAnsi="Calibri" w:cs="Calibri"/>
          <w:lang w:val="es-PE"/>
        </w:rPr>
        <w:t xml:space="preserve"> </w:t>
      </w:r>
      <w:r w:rsidR="009E5FE9" w:rsidRPr="0030093C">
        <w:rPr>
          <w:rFonts w:ascii="Calibri" w:hAnsi="Calibri" w:cs="Calibri"/>
          <w:lang w:val="es-PE"/>
        </w:rPr>
        <w:t xml:space="preserve">y es responsable técnico de </w:t>
      </w:r>
      <w:r w:rsidR="00AE3EB0" w:rsidRPr="0030093C">
        <w:rPr>
          <w:rFonts w:ascii="Calibri" w:hAnsi="Calibri" w:cs="Calibri"/>
          <w:lang w:val="es-PE"/>
        </w:rPr>
        <w:t>las acciones para el seguimiento y evaluación</w:t>
      </w:r>
      <w:r w:rsidR="009847FE" w:rsidRPr="0030093C">
        <w:rPr>
          <w:rFonts w:ascii="Calibri" w:hAnsi="Calibri" w:cs="Calibri"/>
          <w:lang w:val="es-PE"/>
        </w:rPr>
        <w:t>,</w:t>
      </w:r>
      <w:r w:rsidR="004C7405" w:rsidRPr="0030093C">
        <w:rPr>
          <w:rFonts w:ascii="Calibri" w:hAnsi="Calibri" w:cs="Calibri"/>
          <w:lang w:val="es-PE"/>
        </w:rPr>
        <w:t xml:space="preserve"> para lo cual debe </w:t>
      </w:r>
      <w:r w:rsidR="009847FE" w:rsidRPr="0030093C">
        <w:rPr>
          <w:rFonts w:ascii="Calibri" w:hAnsi="Calibri" w:cs="Calibri"/>
          <w:lang w:val="es-PE"/>
        </w:rPr>
        <w:t>coordina</w:t>
      </w:r>
      <w:r w:rsidR="004C7405" w:rsidRPr="0030093C">
        <w:rPr>
          <w:rFonts w:ascii="Calibri" w:hAnsi="Calibri" w:cs="Calibri"/>
          <w:lang w:val="es-PE"/>
        </w:rPr>
        <w:t>r</w:t>
      </w:r>
      <w:r w:rsidR="009847FE" w:rsidRPr="0030093C">
        <w:rPr>
          <w:rFonts w:ascii="Calibri" w:hAnsi="Calibri" w:cs="Calibri"/>
          <w:lang w:val="es-PE"/>
        </w:rPr>
        <w:t xml:space="preserve"> tanto con la DPAM y el Órgano de Alta Dirección del cual depende la Política.</w:t>
      </w:r>
    </w:p>
    <w:p w14:paraId="7E32D5FD" w14:textId="6F1CE3E9" w:rsidR="00E211D7" w:rsidRPr="0030093C" w:rsidRDefault="00BB1B49" w:rsidP="00AE3EB0">
      <w:pPr>
        <w:spacing w:line="240" w:lineRule="auto"/>
        <w:ind w:left="360"/>
        <w:jc w:val="both"/>
        <w:rPr>
          <w:rFonts w:ascii="Calibri" w:hAnsi="Calibri" w:cs="Calibri"/>
          <w:lang w:val="es-PE"/>
        </w:rPr>
      </w:pPr>
      <w:r w:rsidRPr="0030093C">
        <w:rPr>
          <w:rFonts w:ascii="Calibri" w:hAnsi="Calibri" w:cs="Calibri"/>
          <w:lang w:val="es-PE"/>
        </w:rPr>
        <w:t xml:space="preserve">En este contexto, la OGMEPGD, en coordinación con la </w:t>
      </w:r>
      <w:r w:rsidR="00BB209B" w:rsidRPr="0030093C">
        <w:rPr>
          <w:rFonts w:ascii="Calibri" w:hAnsi="Calibri" w:cs="Calibri"/>
          <w:lang w:val="es-PE"/>
        </w:rPr>
        <w:t>DPAM</w:t>
      </w:r>
      <w:r w:rsidRPr="0030093C">
        <w:rPr>
          <w:rFonts w:ascii="Calibri" w:hAnsi="Calibri" w:cs="Calibri"/>
          <w:lang w:val="es-PE"/>
        </w:rPr>
        <w:t xml:space="preserve"> y la OGPP</w:t>
      </w:r>
      <w:r w:rsidR="00202091" w:rsidRPr="0030093C">
        <w:rPr>
          <w:rFonts w:ascii="Calibri" w:hAnsi="Calibri" w:cs="Calibri"/>
          <w:lang w:val="es-PE"/>
        </w:rPr>
        <w:t>,</w:t>
      </w:r>
      <w:r w:rsidRPr="0030093C">
        <w:rPr>
          <w:rFonts w:ascii="Calibri" w:hAnsi="Calibri" w:cs="Calibri"/>
          <w:lang w:val="es-PE"/>
        </w:rPr>
        <w:t xml:space="preserve"> elaboraron el presente Plan de Seguimiento y Evaluación (PASE) para el periodo 2021-20</w:t>
      </w:r>
      <w:r w:rsidR="001D44B5" w:rsidRPr="0030093C">
        <w:rPr>
          <w:rFonts w:ascii="Calibri" w:hAnsi="Calibri" w:cs="Calibri"/>
          <w:lang w:val="es-PE"/>
        </w:rPr>
        <w:t>2</w:t>
      </w:r>
      <w:r w:rsidR="002213B1" w:rsidRPr="0030093C">
        <w:rPr>
          <w:rFonts w:ascii="Calibri" w:hAnsi="Calibri" w:cs="Calibri"/>
          <w:lang w:val="es-PE"/>
        </w:rPr>
        <w:t>3</w:t>
      </w:r>
      <w:r w:rsidRPr="0030093C">
        <w:rPr>
          <w:rFonts w:ascii="Calibri" w:hAnsi="Calibri" w:cs="Calibri"/>
          <w:lang w:val="es-PE"/>
        </w:rPr>
        <w:t xml:space="preserve">. El PASE consta de </w:t>
      </w:r>
      <w:r w:rsidR="00992BE8" w:rsidRPr="0030093C">
        <w:rPr>
          <w:rFonts w:ascii="Calibri" w:hAnsi="Calibri" w:cs="Calibri"/>
          <w:lang w:val="es-PE"/>
        </w:rPr>
        <w:t>1</w:t>
      </w:r>
      <w:r w:rsidR="001E7567" w:rsidRPr="0030093C">
        <w:rPr>
          <w:rFonts w:ascii="Calibri" w:hAnsi="Calibri" w:cs="Calibri"/>
          <w:lang w:val="es-PE"/>
        </w:rPr>
        <w:t>6</w:t>
      </w:r>
      <w:r w:rsidRPr="0030093C">
        <w:rPr>
          <w:rFonts w:ascii="Calibri" w:hAnsi="Calibri" w:cs="Calibri"/>
          <w:lang w:val="es-PE"/>
        </w:rPr>
        <w:t xml:space="preserve"> secciones, las cuales incorporan el marco normativo, </w:t>
      </w:r>
      <w:r w:rsidR="0030093C">
        <w:rPr>
          <w:rFonts w:ascii="Calibri" w:hAnsi="Calibri" w:cs="Calibri"/>
          <w:lang w:val="es-PE"/>
        </w:rPr>
        <w:t>principales conceptos</w:t>
      </w:r>
      <w:r w:rsidRPr="0030093C">
        <w:rPr>
          <w:rFonts w:ascii="Calibri" w:hAnsi="Calibri" w:cs="Calibri"/>
          <w:lang w:val="es-PE"/>
        </w:rPr>
        <w:t>, objetivos y rutinas de seguimiento y evaluación. Además, presenta una estrategia de implementación que incorpora un cronograma, responsabilidades y plazos de cumplimiento, así como un esquema de evaluación de su propia implementación.</w:t>
      </w:r>
    </w:p>
    <w:p w14:paraId="7F4855D3" w14:textId="77777777" w:rsidR="00F53B9A" w:rsidRPr="0030093C" w:rsidRDefault="00F53B9A" w:rsidP="00124ACC">
      <w:pPr>
        <w:spacing w:line="240" w:lineRule="auto"/>
        <w:rPr>
          <w:rFonts w:ascii="Calibri" w:eastAsiaTheme="majorEastAsia" w:hAnsi="Calibri" w:cs="Calibri"/>
          <w:b/>
          <w:bCs/>
          <w:noProof/>
          <w:color w:val="4F81BD" w:themeColor="accent1"/>
          <w:lang w:val="es-PE"/>
        </w:rPr>
      </w:pPr>
      <w:r w:rsidRPr="0030093C">
        <w:rPr>
          <w:rFonts w:ascii="Calibri" w:eastAsiaTheme="majorEastAsia" w:hAnsi="Calibri" w:cs="Calibri"/>
          <w:b/>
          <w:bCs/>
          <w:noProof/>
          <w:color w:val="4F81BD" w:themeColor="accent1"/>
          <w:lang w:val="es-PE"/>
        </w:rPr>
        <w:br w:type="page"/>
      </w:r>
    </w:p>
    <w:p w14:paraId="151176DE" w14:textId="34407FBE" w:rsidR="008C4565" w:rsidRPr="0030093C" w:rsidRDefault="00A746E3" w:rsidP="004800EF">
      <w:pPr>
        <w:pStyle w:val="Ttulo1"/>
        <w:numPr>
          <w:ilvl w:val="0"/>
          <w:numId w:val="40"/>
        </w:numPr>
        <w:rPr>
          <w:color w:val="4F81BD" w:themeColor="accent1"/>
          <w:lang w:val="es-PE"/>
        </w:rPr>
      </w:pPr>
      <w:bookmarkStart w:id="1" w:name="_Toc88725407"/>
      <w:r w:rsidRPr="0030093C">
        <w:rPr>
          <w:color w:val="4F81BD" w:themeColor="accent1"/>
          <w:lang w:val="es-PE"/>
        </w:rPr>
        <w:lastRenderedPageBreak/>
        <w:t>Siglas o acrónimos</w:t>
      </w:r>
      <w:bookmarkEnd w:id="1"/>
    </w:p>
    <w:p w14:paraId="5A09D5D3" w14:textId="77777777" w:rsidR="0041560F" w:rsidRPr="0030093C" w:rsidRDefault="0041560F" w:rsidP="00124ACC">
      <w:pPr>
        <w:spacing w:line="240" w:lineRule="auto"/>
        <w:rPr>
          <w:rFonts w:ascii="Calibri" w:hAnsi="Calibri" w:cs="Calibri"/>
          <w:b/>
          <w:noProof/>
          <w:lang w:val="es-PE"/>
        </w:rPr>
      </w:pPr>
    </w:p>
    <w:p w14:paraId="470FF0C1" w14:textId="27BFC502" w:rsidR="005A1CFE" w:rsidRPr="0030093C" w:rsidRDefault="008C4565" w:rsidP="00B63E06">
      <w:pPr>
        <w:spacing w:after="0"/>
        <w:ind w:left="360"/>
        <w:rPr>
          <w:rFonts w:ascii="Calibri" w:hAnsi="Calibri" w:cs="Calibri"/>
          <w:noProof/>
          <w:lang w:val="es-PE"/>
        </w:rPr>
      </w:pPr>
      <w:r w:rsidRPr="0030093C">
        <w:rPr>
          <w:rFonts w:ascii="Calibri" w:hAnsi="Calibri" w:cs="Calibri"/>
          <w:b/>
          <w:noProof/>
          <w:lang w:val="es-PE"/>
        </w:rPr>
        <w:t>C</w:t>
      </w:r>
      <w:r w:rsidR="00B63E06" w:rsidRPr="0030093C">
        <w:rPr>
          <w:rFonts w:ascii="Calibri" w:hAnsi="Calibri" w:cs="Calibri"/>
          <w:b/>
          <w:noProof/>
          <w:lang w:val="es-PE"/>
        </w:rPr>
        <w:t xml:space="preserve">EPLAN: </w:t>
      </w:r>
      <w:r w:rsidR="00B63E06" w:rsidRPr="0030093C">
        <w:rPr>
          <w:rFonts w:ascii="Calibri" w:hAnsi="Calibri" w:cs="Calibri"/>
          <w:bCs/>
          <w:noProof/>
          <w:lang w:val="es-PE"/>
        </w:rPr>
        <w:t>Centro Nacional de Planeamiento Estratégico</w:t>
      </w:r>
    </w:p>
    <w:p w14:paraId="4993EA6A" w14:textId="5DA39D23" w:rsidR="003C2133" w:rsidRPr="0030093C" w:rsidRDefault="00BB209B" w:rsidP="00190021">
      <w:pPr>
        <w:spacing w:after="0"/>
        <w:ind w:left="360"/>
        <w:rPr>
          <w:rFonts w:ascii="Calibri" w:hAnsi="Calibri" w:cs="Calibri"/>
          <w:lang w:val="es-PE"/>
        </w:rPr>
      </w:pPr>
      <w:r w:rsidRPr="0030093C">
        <w:rPr>
          <w:rFonts w:ascii="Calibri" w:hAnsi="Calibri" w:cs="Calibri"/>
          <w:b/>
          <w:lang w:val="es-PE"/>
        </w:rPr>
        <w:t>DPAM</w:t>
      </w:r>
      <w:r w:rsidR="003C2133" w:rsidRPr="0030093C">
        <w:rPr>
          <w:rFonts w:ascii="Calibri" w:hAnsi="Calibri" w:cs="Calibri"/>
          <w:lang w:val="es-PE"/>
        </w:rPr>
        <w:t>: Dirección de Personas Adultas Mayores</w:t>
      </w:r>
    </w:p>
    <w:p w14:paraId="0A6B6A25" w14:textId="7795C910" w:rsidR="002451BC" w:rsidRPr="0030093C" w:rsidRDefault="00E65122" w:rsidP="00190021">
      <w:pPr>
        <w:spacing w:after="0"/>
        <w:ind w:left="360"/>
        <w:rPr>
          <w:rFonts w:ascii="Calibri" w:hAnsi="Calibri" w:cs="Calibri"/>
          <w:noProof/>
          <w:lang w:val="es-PE"/>
        </w:rPr>
      </w:pPr>
      <w:r w:rsidRPr="0030093C">
        <w:rPr>
          <w:rFonts w:ascii="Calibri" w:hAnsi="Calibri" w:cs="Calibri"/>
          <w:b/>
          <w:noProof/>
          <w:lang w:val="es-PE"/>
        </w:rPr>
        <w:t>ENAHO:</w:t>
      </w:r>
      <w:r w:rsidRPr="0030093C">
        <w:rPr>
          <w:rFonts w:ascii="Calibri" w:hAnsi="Calibri" w:cs="Calibri"/>
          <w:noProof/>
          <w:lang w:val="es-PE"/>
        </w:rPr>
        <w:t xml:space="preserve"> Encuesta Nacional de Hogares</w:t>
      </w:r>
    </w:p>
    <w:p w14:paraId="484F7342" w14:textId="7D36D874" w:rsidR="00955650" w:rsidRPr="0030093C" w:rsidRDefault="00955650" w:rsidP="00190021">
      <w:pPr>
        <w:spacing w:after="0"/>
        <w:ind w:left="360"/>
        <w:rPr>
          <w:rFonts w:ascii="Calibri" w:hAnsi="Calibri" w:cs="Calibri"/>
          <w:noProof/>
          <w:lang w:val="es-PE"/>
        </w:rPr>
      </w:pPr>
      <w:bookmarkStart w:id="2" w:name="_Hlk87874875"/>
      <w:r w:rsidRPr="0030093C">
        <w:rPr>
          <w:rFonts w:ascii="Calibri" w:hAnsi="Calibri" w:cs="Calibri"/>
          <w:b/>
          <w:noProof/>
          <w:lang w:val="es-PE"/>
        </w:rPr>
        <w:t>ESE:</w:t>
      </w:r>
      <w:r w:rsidRPr="0030093C">
        <w:rPr>
          <w:rFonts w:ascii="Calibri" w:hAnsi="Calibri" w:cs="Calibri"/>
          <w:noProof/>
          <w:lang w:val="es-PE"/>
        </w:rPr>
        <w:t xml:space="preserve"> Equipo de Seguimiento y Evaluación</w:t>
      </w:r>
    </w:p>
    <w:bookmarkEnd w:id="2"/>
    <w:p w14:paraId="672F5EC4" w14:textId="7FCD5DD6" w:rsidR="00B63E06" w:rsidRPr="0030093C" w:rsidRDefault="00B63E06" w:rsidP="00190021">
      <w:pPr>
        <w:spacing w:after="0"/>
        <w:ind w:left="360"/>
        <w:rPr>
          <w:rFonts w:ascii="Calibri" w:hAnsi="Calibri" w:cs="Calibri"/>
          <w:bCs/>
          <w:noProof/>
          <w:lang w:val="es-PE"/>
        </w:rPr>
      </w:pPr>
      <w:r w:rsidRPr="0030093C">
        <w:rPr>
          <w:rFonts w:ascii="Calibri" w:hAnsi="Calibri" w:cs="Calibri"/>
          <w:b/>
          <w:noProof/>
          <w:lang w:val="es-PE"/>
        </w:rPr>
        <w:t xml:space="preserve">GISE: </w:t>
      </w:r>
      <w:r w:rsidRPr="0030093C">
        <w:rPr>
          <w:rFonts w:ascii="Calibri" w:hAnsi="Calibri" w:cs="Calibri"/>
          <w:bCs/>
          <w:noProof/>
          <w:lang w:val="es-PE"/>
        </w:rPr>
        <w:t>Gestión de información, seguimiento y evaluación</w:t>
      </w:r>
    </w:p>
    <w:p w14:paraId="55D3B813" w14:textId="19B245E0" w:rsidR="00810F60" w:rsidRPr="0030093C" w:rsidRDefault="00810F60" w:rsidP="00190021">
      <w:pPr>
        <w:spacing w:after="0"/>
        <w:ind w:left="360"/>
        <w:rPr>
          <w:rFonts w:ascii="Calibri" w:hAnsi="Calibri" w:cs="Calibri"/>
          <w:noProof/>
          <w:lang w:val="es-PE"/>
        </w:rPr>
      </w:pPr>
      <w:r w:rsidRPr="0030093C">
        <w:rPr>
          <w:rFonts w:ascii="Calibri" w:hAnsi="Calibri" w:cs="Calibri"/>
          <w:b/>
          <w:noProof/>
          <w:lang w:val="es-PE"/>
        </w:rPr>
        <w:t xml:space="preserve">INABIF: </w:t>
      </w:r>
      <w:r w:rsidRPr="0030093C">
        <w:rPr>
          <w:rFonts w:ascii="Calibri" w:hAnsi="Calibri" w:cs="Calibri"/>
          <w:noProof/>
          <w:lang w:val="es-PE"/>
        </w:rPr>
        <w:t xml:space="preserve">Programa </w:t>
      </w:r>
      <w:r w:rsidR="00832878" w:rsidRPr="0030093C">
        <w:rPr>
          <w:rFonts w:ascii="Calibri" w:hAnsi="Calibri" w:cs="Calibri"/>
          <w:noProof/>
          <w:lang w:val="es-PE"/>
        </w:rPr>
        <w:t xml:space="preserve">Integral </w:t>
      </w:r>
      <w:r w:rsidRPr="0030093C">
        <w:rPr>
          <w:rFonts w:ascii="Calibri" w:hAnsi="Calibri" w:cs="Calibri"/>
          <w:noProof/>
          <w:lang w:val="es-PE"/>
        </w:rPr>
        <w:t xml:space="preserve">Nacional </w:t>
      </w:r>
      <w:r w:rsidR="00832878" w:rsidRPr="0030093C">
        <w:rPr>
          <w:rFonts w:ascii="Calibri" w:hAnsi="Calibri" w:cs="Calibri"/>
          <w:noProof/>
          <w:lang w:val="es-PE"/>
        </w:rPr>
        <w:t>para el</w:t>
      </w:r>
      <w:r w:rsidRPr="0030093C">
        <w:rPr>
          <w:rFonts w:ascii="Calibri" w:hAnsi="Calibri" w:cs="Calibri"/>
          <w:noProof/>
          <w:lang w:val="es-PE"/>
        </w:rPr>
        <w:t xml:space="preserve"> Bienestar Familiar</w:t>
      </w:r>
    </w:p>
    <w:p w14:paraId="3649984E" w14:textId="77777777" w:rsidR="005A1CFE" w:rsidRPr="0030093C" w:rsidRDefault="005A1CFE" w:rsidP="00190021">
      <w:pPr>
        <w:spacing w:after="0"/>
        <w:ind w:left="360"/>
        <w:rPr>
          <w:rFonts w:ascii="Calibri" w:hAnsi="Calibri" w:cs="Calibri"/>
          <w:noProof/>
          <w:lang w:val="es-PE"/>
        </w:rPr>
      </w:pPr>
      <w:r w:rsidRPr="0030093C">
        <w:rPr>
          <w:rFonts w:ascii="Calibri" w:hAnsi="Calibri" w:cs="Calibri"/>
          <w:b/>
          <w:noProof/>
          <w:lang w:val="es-PE"/>
        </w:rPr>
        <w:t>INEI:</w:t>
      </w:r>
      <w:r w:rsidR="00755A8B" w:rsidRPr="0030093C">
        <w:rPr>
          <w:rFonts w:ascii="Calibri" w:hAnsi="Calibri" w:cs="Calibri"/>
          <w:b/>
          <w:noProof/>
          <w:lang w:val="es-PE"/>
        </w:rPr>
        <w:t xml:space="preserve"> </w:t>
      </w:r>
      <w:r w:rsidR="00755A8B" w:rsidRPr="0030093C">
        <w:rPr>
          <w:rFonts w:ascii="Calibri" w:hAnsi="Calibri" w:cs="Calibri"/>
          <w:noProof/>
          <w:lang w:val="es-PE"/>
        </w:rPr>
        <w:t>Instituto Nacional de Estadística e Informática</w:t>
      </w:r>
    </w:p>
    <w:p w14:paraId="4064B54A" w14:textId="77777777" w:rsidR="00CC31B7" w:rsidRPr="0030093C" w:rsidRDefault="00CC31B7" w:rsidP="00190021">
      <w:pPr>
        <w:spacing w:after="0"/>
        <w:ind w:left="360"/>
        <w:rPr>
          <w:rFonts w:ascii="Calibri" w:hAnsi="Calibri" w:cs="Calibri"/>
          <w:b/>
          <w:noProof/>
          <w:lang w:val="es-PE"/>
        </w:rPr>
      </w:pPr>
      <w:r w:rsidRPr="0030093C">
        <w:rPr>
          <w:rFonts w:ascii="Calibri" w:hAnsi="Calibri" w:cs="Calibri"/>
          <w:b/>
          <w:noProof/>
          <w:lang w:val="es-PE"/>
        </w:rPr>
        <w:t xml:space="preserve">MEF: </w:t>
      </w:r>
      <w:r w:rsidRPr="0030093C">
        <w:rPr>
          <w:rFonts w:ascii="Calibri" w:hAnsi="Calibri" w:cs="Calibri"/>
          <w:noProof/>
          <w:lang w:val="es-PE"/>
        </w:rPr>
        <w:t>Ministerio de Economía y Finanzas</w:t>
      </w:r>
    </w:p>
    <w:p w14:paraId="728BA043" w14:textId="77777777" w:rsidR="00F83C19" w:rsidRPr="0030093C" w:rsidRDefault="00F83C19" w:rsidP="00190021">
      <w:pPr>
        <w:spacing w:after="0"/>
        <w:ind w:left="360"/>
        <w:rPr>
          <w:rFonts w:ascii="Calibri" w:hAnsi="Calibri" w:cs="Calibri"/>
          <w:noProof/>
          <w:lang w:val="es-PE"/>
        </w:rPr>
      </w:pPr>
      <w:r w:rsidRPr="0030093C">
        <w:rPr>
          <w:rFonts w:ascii="Calibri" w:hAnsi="Calibri" w:cs="Calibri"/>
          <w:b/>
          <w:noProof/>
          <w:lang w:val="es-PE"/>
        </w:rPr>
        <w:t xml:space="preserve">MIMP: </w:t>
      </w:r>
      <w:r w:rsidRPr="0030093C">
        <w:rPr>
          <w:rFonts w:ascii="Calibri" w:hAnsi="Calibri" w:cs="Calibri"/>
          <w:noProof/>
          <w:lang w:val="es-PE"/>
        </w:rPr>
        <w:t>Ministerio de la Mujer y Poblaciones Vulnerables</w:t>
      </w:r>
    </w:p>
    <w:p w14:paraId="71901602" w14:textId="77777777" w:rsidR="003C2133" w:rsidRPr="0030093C" w:rsidRDefault="003C2133" w:rsidP="00190021">
      <w:pPr>
        <w:spacing w:after="0"/>
        <w:ind w:left="360"/>
        <w:rPr>
          <w:rFonts w:ascii="Calibri" w:hAnsi="Calibri" w:cs="Calibri"/>
          <w:lang w:val="es-PE"/>
        </w:rPr>
      </w:pPr>
      <w:r w:rsidRPr="0030093C">
        <w:rPr>
          <w:rFonts w:ascii="Calibri" w:hAnsi="Calibri" w:cs="Calibri"/>
          <w:b/>
          <w:lang w:val="es-PE"/>
        </w:rPr>
        <w:t>OGMEPGD</w:t>
      </w:r>
      <w:r w:rsidRPr="0030093C">
        <w:rPr>
          <w:rFonts w:ascii="Calibri" w:hAnsi="Calibri" w:cs="Calibri"/>
          <w:lang w:val="es-PE"/>
        </w:rPr>
        <w:t>: Oficina General de Monitoreo, Evaluación de Políticas y Gestión Descentralizada</w:t>
      </w:r>
    </w:p>
    <w:p w14:paraId="3FA94BAE" w14:textId="77777777" w:rsidR="00EF401C" w:rsidRPr="0030093C" w:rsidRDefault="00EF401C" w:rsidP="00190021">
      <w:pPr>
        <w:spacing w:after="0"/>
        <w:ind w:left="360"/>
        <w:rPr>
          <w:rFonts w:ascii="Calibri" w:hAnsi="Calibri" w:cs="Calibri"/>
          <w:b/>
          <w:lang w:val="es-PE"/>
        </w:rPr>
      </w:pPr>
      <w:r w:rsidRPr="0030093C">
        <w:rPr>
          <w:rFonts w:ascii="Calibri" w:hAnsi="Calibri" w:cs="Calibri"/>
          <w:b/>
          <w:lang w:val="es-PE"/>
        </w:rPr>
        <w:t xml:space="preserve">OGPP: </w:t>
      </w:r>
      <w:r w:rsidRPr="0030093C">
        <w:rPr>
          <w:rFonts w:ascii="Calibri" w:hAnsi="Calibri" w:cs="Calibri"/>
          <w:bCs/>
          <w:lang w:val="es-PE"/>
        </w:rPr>
        <w:t>Oficina General de Planificación y Presupuesto</w:t>
      </w:r>
    </w:p>
    <w:p w14:paraId="3DF127C9" w14:textId="77777777" w:rsidR="00064F5B" w:rsidRPr="0030093C" w:rsidRDefault="00064F5B" w:rsidP="00064F5B">
      <w:pPr>
        <w:spacing w:after="0"/>
        <w:ind w:left="360"/>
        <w:rPr>
          <w:rFonts w:ascii="Calibri" w:hAnsi="Calibri" w:cs="Calibri"/>
          <w:b/>
          <w:lang w:val="es-PE"/>
        </w:rPr>
      </w:pPr>
      <w:r w:rsidRPr="0030093C">
        <w:rPr>
          <w:rFonts w:ascii="Calibri" w:hAnsi="Calibri" w:cs="Calibri"/>
          <w:b/>
          <w:lang w:val="es-PE"/>
        </w:rPr>
        <w:t xml:space="preserve">OP: </w:t>
      </w:r>
      <w:r w:rsidRPr="0030093C">
        <w:rPr>
          <w:rFonts w:ascii="Calibri" w:hAnsi="Calibri" w:cs="Calibri"/>
          <w:bCs/>
          <w:lang w:val="es-PE"/>
        </w:rPr>
        <w:t>Oficina de Planeamiento</w:t>
      </w:r>
    </w:p>
    <w:p w14:paraId="5CC91CEA" w14:textId="2E886D42" w:rsidR="006936DE" w:rsidRPr="0030093C" w:rsidRDefault="006936DE" w:rsidP="00190021">
      <w:pPr>
        <w:spacing w:after="0"/>
        <w:ind w:left="360"/>
        <w:rPr>
          <w:rFonts w:ascii="Calibri" w:hAnsi="Calibri" w:cs="Calibri"/>
          <w:noProof/>
          <w:lang w:val="es-PE"/>
        </w:rPr>
      </w:pPr>
      <w:r w:rsidRPr="0030093C">
        <w:rPr>
          <w:rFonts w:ascii="Calibri" w:hAnsi="Calibri" w:cs="Calibri"/>
          <w:b/>
          <w:lang w:val="es-PE"/>
        </w:rPr>
        <w:t>OMEP</w:t>
      </w:r>
      <w:r w:rsidRPr="0030093C">
        <w:rPr>
          <w:rFonts w:ascii="Calibri" w:hAnsi="Calibri" w:cs="Calibri"/>
          <w:noProof/>
          <w:lang w:val="es-PE"/>
        </w:rPr>
        <w:t>: Oficina de Monitoreo y Evaluación de Políticas</w:t>
      </w:r>
    </w:p>
    <w:p w14:paraId="42D43A58" w14:textId="5EF5E07F" w:rsidR="00B63E06" w:rsidRPr="0030093C" w:rsidRDefault="00B63E06" w:rsidP="00190021">
      <w:pPr>
        <w:spacing w:after="0"/>
        <w:ind w:left="360"/>
        <w:rPr>
          <w:rFonts w:ascii="Calibri" w:hAnsi="Calibri" w:cs="Calibri"/>
          <w:noProof/>
          <w:lang w:val="es-PE"/>
        </w:rPr>
      </w:pPr>
      <w:r w:rsidRPr="0030093C">
        <w:rPr>
          <w:rFonts w:ascii="Calibri" w:hAnsi="Calibri" w:cs="Calibri"/>
          <w:b/>
          <w:lang w:val="es-PE"/>
        </w:rPr>
        <w:t>OEA</w:t>
      </w:r>
      <w:r w:rsidRPr="0030093C">
        <w:rPr>
          <w:rFonts w:ascii="Calibri" w:hAnsi="Calibri" w:cs="Calibri"/>
          <w:noProof/>
          <w:lang w:val="es-PE"/>
        </w:rPr>
        <w:t>: Organización de Estados Americanos</w:t>
      </w:r>
    </w:p>
    <w:p w14:paraId="2A671A85" w14:textId="77777777" w:rsidR="008C4565" w:rsidRPr="0030093C" w:rsidRDefault="008C4565" w:rsidP="00190021">
      <w:pPr>
        <w:spacing w:after="0"/>
        <w:ind w:left="360"/>
        <w:rPr>
          <w:rFonts w:ascii="Calibri" w:hAnsi="Calibri" w:cs="Calibri"/>
          <w:noProof/>
          <w:lang w:val="es-PE"/>
        </w:rPr>
      </w:pPr>
      <w:r w:rsidRPr="0030093C">
        <w:rPr>
          <w:rFonts w:ascii="Calibri" w:hAnsi="Calibri" w:cs="Calibri"/>
          <w:b/>
          <w:noProof/>
          <w:lang w:val="es-PE"/>
        </w:rPr>
        <w:t>PAM</w:t>
      </w:r>
      <w:r w:rsidRPr="0030093C">
        <w:rPr>
          <w:rFonts w:ascii="Calibri" w:hAnsi="Calibri" w:cs="Calibri"/>
          <w:noProof/>
          <w:lang w:val="es-PE"/>
        </w:rPr>
        <w:t>: Persona Adulta Mayor</w:t>
      </w:r>
    </w:p>
    <w:p w14:paraId="50712E2B" w14:textId="4104B1F4" w:rsidR="009B3483" w:rsidRPr="0030093C" w:rsidRDefault="00832878" w:rsidP="00190021">
      <w:pPr>
        <w:spacing w:after="0"/>
        <w:ind w:left="360"/>
        <w:rPr>
          <w:rFonts w:ascii="Calibri" w:hAnsi="Calibri" w:cs="Calibri"/>
          <w:noProof/>
          <w:lang w:val="es-PE"/>
        </w:rPr>
      </w:pPr>
      <w:r w:rsidRPr="0030093C">
        <w:rPr>
          <w:rFonts w:ascii="Calibri" w:hAnsi="Calibri" w:cs="Calibri"/>
          <w:b/>
          <w:noProof/>
          <w:lang w:val="es-PE"/>
        </w:rPr>
        <w:t xml:space="preserve">PAS: </w:t>
      </w:r>
      <w:r w:rsidRPr="0030093C">
        <w:rPr>
          <w:rFonts w:ascii="Calibri" w:hAnsi="Calibri" w:cs="Calibri"/>
          <w:noProof/>
          <w:lang w:val="es-PE"/>
        </w:rPr>
        <w:t>Plan Anual de Seguimiento</w:t>
      </w:r>
    </w:p>
    <w:p w14:paraId="6C2BA38C" w14:textId="0B7193F7" w:rsidR="00D66126" w:rsidRPr="0030093C" w:rsidRDefault="00D66126" w:rsidP="00190021">
      <w:pPr>
        <w:spacing w:after="0"/>
        <w:ind w:left="360"/>
        <w:rPr>
          <w:rFonts w:ascii="Calibri" w:hAnsi="Calibri" w:cs="Calibri"/>
          <w:noProof/>
          <w:lang w:val="es-PE"/>
        </w:rPr>
      </w:pPr>
      <w:r w:rsidRPr="0030093C">
        <w:rPr>
          <w:rFonts w:ascii="Calibri" w:hAnsi="Calibri" w:cs="Calibri"/>
          <w:b/>
          <w:noProof/>
          <w:lang w:val="es-PE"/>
        </w:rPr>
        <w:t>PASE:</w:t>
      </w:r>
      <w:r w:rsidRPr="0030093C">
        <w:rPr>
          <w:rFonts w:ascii="Calibri" w:hAnsi="Calibri" w:cs="Calibri"/>
          <w:noProof/>
          <w:lang w:val="es-PE"/>
        </w:rPr>
        <w:t xml:space="preserve"> Plan de Seguimiento y Evaluación</w:t>
      </w:r>
    </w:p>
    <w:p w14:paraId="1F463151" w14:textId="36A90337" w:rsidR="00340024" w:rsidRPr="0030093C" w:rsidRDefault="00340024" w:rsidP="00340024">
      <w:pPr>
        <w:spacing w:after="0"/>
        <w:ind w:left="360"/>
        <w:rPr>
          <w:rFonts w:ascii="Calibri" w:hAnsi="Calibri" w:cs="Calibri"/>
          <w:noProof/>
          <w:lang w:val="es-PE"/>
        </w:rPr>
      </w:pPr>
      <w:r w:rsidRPr="0030093C">
        <w:rPr>
          <w:rFonts w:ascii="Calibri" w:hAnsi="Calibri" w:cs="Calibri"/>
          <w:b/>
          <w:noProof/>
          <w:lang w:val="es-PE"/>
        </w:rPr>
        <w:t>PCM</w:t>
      </w:r>
      <w:r w:rsidRPr="0030093C">
        <w:rPr>
          <w:rFonts w:ascii="Calibri" w:hAnsi="Calibri" w:cs="Calibri"/>
          <w:noProof/>
          <w:lang w:val="es-PE"/>
        </w:rPr>
        <w:t>: Presidencia del Consejo de Ministros</w:t>
      </w:r>
    </w:p>
    <w:p w14:paraId="2E3927BD" w14:textId="13E0D1E4" w:rsidR="000D657B" w:rsidRPr="0030093C" w:rsidRDefault="000D657B" w:rsidP="00190021">
      <w:pPr>
        <w:spacing w:after="0"/>
        <w:ind w:left="360"/>
        <w:rPr>
          <w:rFonts w:ascii="Calibri" w:hAnsi="Calibri" w:cs="Calibri"/>
          <w:bCs/>
          <w:noProof/>
          <w:lang w:val="es-PE"/>
        </w:rPr>
      </w:pPr>
      <w:bookmarkStart w:id="3" w:name="_Hlk87875157"/>
      <w:r w:rsidRPr="0030093C">
        <w:rPr>
          <w:rFonts w:ascii="Calibri" w:hAnsi="Calibri" w:cs="Calibri"/>
          <w:b/>
          <w:noProof/>
          <w:lang w:val="es-PE"/>
        </w:rPr>
        <w:t xml:space="preserve">PDC: </w:t>
      </w:r>
      <w:r w:rsidRPr="0030093C">
        <w:rPr>
          <w:rFonts w:ascii="Calibri" w:hAnsi="Calibri" w:cs="Calibri"/>
          <w:bCs/>
          <w:noProof/>
          <w:lang w:val="es-PE"/>
        </w:rPr>
        <w:t>Plan de Desarrollo Concertado</w:t>
      </w:r>
    </w:p>
    <w:bookmarkEnd w:id="3"/>
    <w:p w14:paraId="5AF86DD9" w14:textId="01582968" w:rsidR="00B63E06" w:rsidRPr="0030093C" w:rsidRDefault="00B63E06" w:rsidP="00190021">
      <w:pPr>
        <w:spacing w:after="0"/>
        <w:ind w:left="360"/>
        <w:rPr>
          <w:rFonts w:ascii="Calibri" w:hAnsi="Calibri" w:cs="Calibri"/>
          <w:bCs/>
          <w:noProof/>
          <w:lang w:val="es-PE"/>
        </w:rPr>
      </w:pPr>
      <w:r w:rsidRPr="0030093C">
        <w:rPr>
          <w:rFonts w:ascii="Calibri" w:hAnsi="Calibri" w:cs="Calibri"/>
          <w:b/>
          <w:noProof/>
          <w:lang w:val="es-PE"/>
        </w:rPr>
        <w:t xml:space="preserve">PESEM: </w:t>
      </w:r>
      <w:r w:rsidRPr="0030093C">
        <w:rPr>
          <w:rFonts w:ascii="Calibri" w:hAnsi="Calibri" w:cs="Calibri"/>
          <w:bCs/>
          <w:noProof/>
          <w:lang w:val="es-PE"/>
        </w:rPr>
        <w:t>Plan Estratégico Sectorial Multianual</w:t>
      </w:r>
    </w:p>
    <w:p w14:paraId="292F529A" w14:textId="10896DE0" w:rsidR="00B63E06" w:rsidRPr="0030093C" w:rsidRDefault="00B63E06" w:rsidP="00190021">
      <w:pPr>
        <w:spacing w:after="0"/>
        <w:ind w:left="360"/>
        <w:rPr>
          <w:rFonts w:ascii="Calibri" w:hAnsi="Calibri" w:cs="Calibri"/>
          <w:b/>
          <w:noProof/>
          <w:lang w:val="es-PE"/>
        </w:rPr>
      </w:pPr>
      <w:r w:rsidRPr="0030093C">
        <w:rPr>
          <w:rFonts w:ascii="Calibri" w:hAnsi="Calibri" w:cs="Calibri"/>
          <w:b/>
          <w:noProof/>
          <w:lang w:val="es-PE"/>
        </w:rPr>
        <w:t xml:space="preserve">PEM: </w:t>
      </w:r>
      <w:r w:rsidRPr="0030093C">
        <w:rPr>
          <w:rFonts w:ascii="Calibri" w:hAnsi="Calibri" w:cs="Calibri"/>
          <w:bCs/>
          <w:noProof/>
          <w:lang w:val="es-PE"/>
        </w:rPr>
        <w:t>Planes Especiales Multisectoriales</w:t>
      </w:r>
    </w:p>
    <w:p w14:paraId="10C02960" w14:textId="77EAE08B" w:rsidR="00B63E06" w:rsidRPr="0030093C" w:rsidRDefault="00B63E06" w:rsidP="00190021">
      <w:pPr>
        <w:spacing w:after="0"/>
        <w:ind w:left="360"/>
        <w:rPr>
          <w:rFonts w:ascii="Calibri" w:hAnsi="Calibri" w:cs="Calibri"/>
          <w:b/>
          <w:noProof/>
          <w:lang w:val="es-PE"/>
        </w:rPr>
      </w:pPr>
      <w:r w:rsidRPr="0030093C">
        <w:rPr>
          <w:rFonts w:ascii="Calibri" w:hAnsi="Calibri" w:cs="Calibri"/>
          <w:b/>
          <w:noProof/>
          <w:lang w:val="es-PE"/>
        </w:rPr>
        <w:t xml:space="preserve">PEI: </w:t>
      </w:r>
      <w:r w:rsidRPr="0030093C">
        <w:rPr>
          <w:rFonts w:ascii="Calibri" w:hAnsi="Calibri" w:cs="Calibri"/>
          <w:bCs/>
          <w:noProof/>
          <w:lang w:val="es-PE"/>
        </w:rPr>
        <w:t>Plan Estratégico Institucional</w:t>
      </w:r>
    </w:p>
    <w:p w14:paraId="4D3A046A" w14:textId="0E252BFC" w:rsidR="00B63E06" w:rsidRPr="0030093C" w:rsidRDefault="00B63E06" w:rsidP="00190021">
      <w:pPr>
        <w:spacing w:after="0"/>
        <w:ind w:left="360"/>
        <w:rPr>
          <w:rFonts w:ascii="Calibri" w:hAnsi="Calibri" w:cs="Calibri"/>
          <w:b/>
          <w:noProof/>
          <w:lang w:val="es-PE"/>
        </w:rPr>
      </w:pPr>
      <w:r w:rsidRPr="0030093C">
        <w:rPr>
          <w:rFonts w:ascii="Calibri" w:hAnsi="Calibri" w:cs="Calibri"/>
          <w:b/>
          <w:noProof/>
          <w:lang w:val="es-PE"/>
        </w:rPr>
        <w:t xml:space="preserve">POI: </w:t>
      </w:r>
      <w:r w:rsidRPr="0030093C">
        <w:rPr>
          <w:rFonts w:ascii="Calibri" w:hAnsi="Calibri" w:cs="Calibri"/>
          <w:bCs/>
          <w:noProof/>
          <w:lang w:val="es-PE"/>
        </w:rPr>
        <w:t>Plan Operativo Institucional</w:t>
      </w:r>
    </w:p>
    <w:p w14:paraId="6C2A5B01" w14:textId="1AF598ED" w:rsidR="00F559EF" w:rsidRPr="0030093C" w:rsidRDefault="00F559EF" w:rsidP="00190021">
      <w:pPr>
        <w:spacing w:after="0"/>
        <w:ind w:left="360"/>
        <w:rPr>
          <w:rFonts w:ascii="Calibri" w:hAnsi="Calibri" w:cs="Calibri"/>
          <w:noProof/>
          <w:lang w:val="es-PE"/>
        </w:rPr>
      </w:pPr>
      <w:r w:rsidRPr="0030093C">
        <w:rPr>
          <w:rFonts w:ascii="Calibri" w:hAnsi="Calibri" w:cs="Calibri"/>
          <w:b/>
          <w:noProof/>
          <w:lang w:val="es-PE"/>
        </w:rPr>
        <w:t>PNMGP:</w:t>
      </w:r>
      <w:r w:rsidRPr="0030093C">
        <w:rPr>
          <w:rFonts w:ascii="Calibri" w:hAnsi="Calibri" w:cs="Calibri"/>
          <w:noProof/>
          <w:lang w:val="es-PE"/>
        </w:rPr>
        <w:t xml:space="preserve"> Política Nacional de Modernización en la Gestión Pública</w:t>
      </w:r>
    </w:p>
    <w:p w14:paraId="5F499751" w14:textId="6AB143F2" w:rsidR="00B63E06" w:rsidRPr="0030093C" w:rsidRDefault="00B63E06" w:rsidP="00190021">
      <w:pPr>
        <w:spacing w:after="0"/>
        <w:ind w:left="360"/>
        <w:rPr>
          <w:rFonts w:ascii="Calibri" w:hAnsi="Calibri" w:cs="Calibri"/>
          <w:noProof/>
          <w:lang w:val="es-PE"/>
        </w:rPr>
      </w:pPr>
      <w:r w:rsidRPr="0030093C">
        <w:rPr>
          <w:rFonts w:ascii="Calibri" w:hAnsi="Calibri" w:cs="Calibri"/>
          <w:b/>
          <w:noProof/>
          <w:lang w:val="es-PE"/>
        </w:rPr>
        <w:t>PNMPAM:</w:t>
      </w:r>
      <w:r w:rsidRPr="0030093C">
        <w:rPr>
          <w:rFonts w:ascii="Calibri" w:hAnsi="Calibri" w:cs="Calibri"/>
          <w:noProof/>
          <w:lang w:val="es-PE"/>
        </w:rPr>
        <w:t xml:space="preserve"> Política Nacional Multisectorial para Personas Adultas Mayores al 2030</w:t>
      </w:r>
    </w:p>
    <w:p w14:paraId="2FF21D71" w14:textId="77777777" w:rsidR="00832878" w:rsidRPr="0030093C" w:rsidRDefault="00832878" w:rsidP="00190021">
      <w:pPr>
        <w:spacing w:after="0"/>
        <w:ind w:left="360"/>
        <w:rPr>
          <w:rFonts w:ascii="Calibri" w:hAnsi="Calibri" w:cs="Calibri"/>
          <w:noProof/>
          <w:lang w:val="es-PE"/>
        </w:rPr>
      </w:pPr>
      <w:r w:rsidRPr="0030093C">
        <w:rPr>
          <w:rFonts w:ascii="Calibri" w:hAnsi="Calibri" w:cs="Calibri"/>
          <w:b/>
          <w:noProof/>
          <w:lang w:val="es-PE"/>
        </w:rPr>
        <w:t>S&amp;E:</w:t>
      </w:r>
      <w:r w:rsidRPr="0030093C">
        <w:rPr>
          <w:rFonts w:ascii="Calibri" w:eastAsia="Calibri" w:hAnsi="Calibri" w:cs="Calibri"/>
          <w:lang w:val="es-PE" w:eastAsia="en-US"/>
        </w:rPr>
        <w:t xml:space="preserve"> </w:t>
      </w:r>
      <w:r w:rsidRPr="0030093C">
        <w:rPr>
          <w:rFonts w:ascii="Calibri" w:hAnsi="Calibri" w:cs="Calibri"/>
          <w:noProof/>
          <w:lang w:val="es-PE"/>
        </w:rPr>
        <w:t>Seguimiento y Evaluación</w:t>
      </w:r>
    </w:p>
    <w:p w14:paraId="76603710" w14:textId="2D88963F" w:rsidR="002D2BE9" w:rsidRPr="0030093C" w:rsidRDefault="002D2BE9" w:rsidP="00190021">
      <w:pPr>
        <w:spacing w:after="0"/>
        <w:ind w:left="360"/>
        <w:rPr>
          <w:rFonts w:ascii="Calibri" w:hAnsi="Calibri" w:cs="Calibri"/>
          <w:noProof/>
          <w:lang w:val="es-PE"/>
        </w:rPr>
      </w:pPr>
      <w:r w:rsidRPr="0030093C">
        <w:rPr>
          <w:rFonts w:ascii="Calibri" w:hAnsi="Calibri" w:cs="Calibri"/>
          <w:b/>
          <w:noProof/>
          <w:lang w:val="es-PE"/>
        </w:rPr>
        <w:t>ROF:</w:t>
      </w:r>
      <w:r w:rsidRPr="0030093C">
        <w:rPr>
          <w:rFonts w:ascii="Calibri" w:hAnsi="Calibri" w:cs="Calibri"/>
          <w:noProof/>
          <w:lang w:val="es-PE"/>
        </w:rPr>
        <w:t xml:space="preserve"> Reglamento de Operaciones y Funciones</w:t>
      </w:r>
    </w:p>
    <w:p w14:paraId="6BF8C7F9" w14:textId="3F579147" w:rsidR="00B63E06" w:rsidRPr="0030093C" w:rsidRDefault="00B63E06" w:rsidP="00190021">
      <w:pPr>
        <w:spacing w:after="0"/>
        <w:ind w:left="360"/>
        <w:rPr>
          <w:rFonts w:ascii="Calibri" w:hAnsi="Calibri" w:cs="Calibri"/>
          <w:noProof/>
          <w:lang w:val="es-PE"/>
        </w:rPr>
      </w:pPr>
      <w:r w:rsidRPr="0030093C">
        <w:rPr>
          <w:rFonts w:ascii="Calibri" w:hAnsi="Calibri" w:cs="Calibri"/>
          <w:b/>
          <w:noProof/>
          <w:lang w:val="es-PE"/>
        </w:rPr>
        <w:t>RENE:</w:t>
      </w:r>
      <w:r w:rsidRPr="0030093C">
        <w:rPr>
          <w:rFonts w:ascii="Calibri" w:hAnsi="Calibri" w:cs="Calibri"/>
          <w:noProof/>
          <w:lang w:val="es-PE"/>
        </w:rPr>
        <w:t xml:space="preserve"> Reporte Nominal Estandarizado</w:t>
      </w:r>
    </w:p>
    <w:p w14:paraId="1D6D1B59" w14:textId="31BB5A84" w:rsidR="00955650" w:rsidRPr="0030093C" w:rsidRDefault="00955650" w:rsidP="00190021">
      <w:pPr>
        <w:spacing w:after="0"/>
        <w:ind w:left="360"/>
        <w:rPr>
          <w:rFonts w:ascii="Calibri" w:hAnsi="Calibri" w:cs="Calibri"/>
          <w:noProof/>
          <w:lang w:val="es-PE"/>
        </w:rPr>
      </w:pPr>
      <w:bookmarkStart w:id="4" w:name="_Hlk87874961"/>
      <w:r w:rsidRPr="0030093C">
        <w:rPr>
          <w:rFonts w:ascii="Calibri" w:hAnsi="Calibri" w:cs="Calibri"/>
          <w:b/>
          <w:noProof/>
          <w:lang w:val="es-PE"/>
        </w:rPr>
        <w:t>SINAPLAN:</w:t>
      </w:r>
      <w:r w:rsidRPr="0030093C">
        <w:rPr>
          <w:rFonts w:ascii="Calibri" w:hAnsi="Calibri" w:cs="Calibri"/>
          <w:noProof/>
          <w:lang w:val="es-PE"/>
        </w:rPr>
        <w:t xml:space="preserve"> Sistema Nacional de Planeamiento Estratégico</w:t>
      </w:r>
    </w:p>
    <w:bookmarkEnd w:id="4"/>
    <w:p w14:paraId="642D57CC" w14:textId="77777777" w:rsidR="00190021" w:rsidRPr="0030093C" w:rsidRDefault="00190021">
      <w:pPr>
        <w:rPr>
          <w:rFonts w:ascii="Calibri" w:hAnsi="Calibri" w:cs="Calibri"/>
          <w:b/>
          <w:noProof/>
          <w:lang w:val="es-PE"/>
        </w:rPr>
      </w:pPr>
      <w:r w:rsidRPr="0030093C">
        <w:rPr>
          <w:rFonts w:ascii="Calibri" w:hAnsi="Calibri" w:cs="Calibri"/>
          <w:b/>
          <w:noProof/>
          <w:lang w:val="es-PE"/>
        </w:rPr>
        <w:br w:type="page"/>
      </w:r>
    </w:p>
    <w:p w14:paraId="3A8E1808" w14:textId="34557025" w:rsidR="00A746E3" w:rsidRPr="0030093C" w:rsidRDefault="00A746E3" w:rsidP="004800EF">
      <w:pPr>
        <w:pStyle w:val="Ttulo1"/>
        <w:numPr>
          <w:ilvl w:val="0"/>
          <w:numId w:val="40"/>
        </w:numPr>
        <w:rPr>
          <w:color w:val="4F81BD" w:themeColor="accent1"/>
          <w:lang w:val="es-PE"/>
        </w:rPr>
      </w:pPr>
      <w:bookmarkStart w:id="5" w:name="_Toc88725408"/>
      <w:r w:rsidRPr="0030093C">
        <w:rPr>
          <w:color w:val="4F81BD" w:themeColor="accent1"/>
          <w:lang w:val="es-PE"/>
        </w:rPr>
        <w:lastRenderedPageBreak/>
        <w:t>Glosario</w:t>
      </w:r>
      <w:bookmarkEnd w:id="5"/>
    </w:p>
    <w:p w14:paraId="783CCC76" w14:textId="77777777" w:rsidR="00782698" w:rsidRPr="0030093C" w:rsidRDefault="00782698" w:rsidP="00782698">
      <w:pPr>
        <w:rPr>
          <w:rFonts w:ascii="Calibri" w:hAnsi="Calibri" w:cs="Calibri"/>
          <w:sz w:val="4"/>
          <w:szCs w:val="4"/>
          <w:lang w:val="es-PE"/>
        </w:rPr>
      </w:pPr>
    </w:p>
    <w:p w14:paraId="4F7CB7BD" w14:textId="71843C67" w:rsidR="002E4995" w:rsidRPr="0030093C" w:rsidRDefault="002E4995" w:rsidP="00124ACC">
      <w:pPr>
        <w:spacing w:line="240" w:lineRule="auto"/>
        <w:ind w:left="360"/>
        <w:jc w:val="both"/>
        <w:rPr>
          <w:rFonts w:ascii="Calibri" w:hAnsi="Calibri" w:cs="Calibri"/>
          <w:b/>
          <w:noProof/>
          <w:lang w:val="es-PE"/>
        </w:rPr>
      </w:pPr>
      <w:r w:rsidRPr="0030093C">
        <w:rPr>
          <w:rFonts w:ascii="Calibri" w:hAnsi="Calibri" w:cs="Calibri"/>
          <w:lang w:val="es-PE" w:eastAsia="ar-SA"/>
        </w:rPr>
        <w:t>A</w:t>
      </w:r>
      <w:r w:rsidR="00F64E55" w:rsidRPr="0030093C">
        <w:rPr>
          <w:rFonts w:ascii="Calibri" w:hAnsi="Calibri" w:cs="Calibri"/>
          <w:lang w:val="es-PE" w:eastAsia="ar-SA"/>
        </w:rPr>
        <w:t xml:space="preserve"> </w:t>
      </w:r>
      <w:r w:rsidRPr="0030093C">
        <w:rPr>
          <w:rFonts w:ascii="Calibri" w:hAnsi="Calibri" w:cs="Calibri"/>
          <w:lang w:val="es-PE" w:eastAsia="ar-SA"/>
        </w:rPr>
        <w:t>efectos de revisar las definiciones de los términos relacionados con los procesos de seguimiento y evaluación, revisar el Anexo 01: Glosario de términos, acrónimos y abreviaturas de la Directiva General N° 010 - 2016 -MIMP</w:t>
      </w:r>
      <w:r w:rsidR="00435AC7" w:rsidRPr="0030093C">
        <w:rPr>
          <w:rFonts w:ascii="Calibri" w:hAnsi="Calibri" w:cs="Calibri"/>
          <w:lang w:val="es-PE" w:eastAsia="ar-SA"/>
        </w:rPr>
        <w:t>.</w:t>
      </w:r>
    </w:p>
    <w:p w14:paraId="7EA1A4A6" w14:textId="1DD3755D" w:rsidR="00A746E3" w:rsidRPr="0030093C" w:rsidRDefault="00A746E3" w:rsidP="004800EF">
      <w:pPr>
        <w:pStyle w:val="Ttulo1"/>
        <w:numPr>
          <w:ilvl w:val="0"/>
          <w:numId w:val="40"/>
        </w:numPr>
        <w:rPr>
          <w:color w:val="4F81BD" w:themeColor="accent1"/>
          <w:lang w:val="es-PE"/>
        </w:rPr>
      </w:pPr>
      <w:bookmarkStart w:id="6" w:name="_Toc88725409"/>
      <w:r w:rsidRPr="0030093C">
        <w:rPr>
          <w:color w:val="4F81BD" w:themeColor="accent1"/>
          <w:lang w:val="es-PE"/>
        </w:rPr>
        <w:t>Antecedentes</w:t>
      </w:r>
      <w:bookmarkEnd w:id="6"/>
    </w:p>
    <w:p w14:paraId="1A367017" w14:textId="77777777" w:rsidR="00782698" w:rsidRPr="0030093C" w:rsidRDefault="00782698" w:rsidP="00782698">
      <w:pPr>
        <w:rPr>
          <w:rFonts w:ascii="Calibri" w:hAnsi="Calibri" w:cs="Calibri"/>
          <w:sz w:val="4"/>
          <w:szCs w:val="4"/>
          <w:lang w:val="es-PE"/>
        </w:rPr>
      </w:pPr>
    </w:p>
    <w:p w14:paraId="2C956095" w14:textId="62CA1BCB" w:rsidR="003F0B8F" w:rsidRPr="0030093C" w:rsidRDefault="00BA6C02" w:rsidP="00724DCE">
      <w:pPr>
        <w:spacing w:line="240" w:lineRule="auto"/>
        <w:ind w:left="360"/>
        <w:jc w:val="both"/>
        <w:rPr>
          <w:rFonts w:ascii="Calibri" w:hAnsi="Calibri" w:cs="Calibri"/>
          <w:lang w:val="es-PE"/>
        </w:rPr>
      </w:pPr>
      <w:r w:rsidRPr="0030093C">
        <w:rPr>
          <w:rFonts w:ascii="Calibri" w:hAnsi="Calibri" w:cs="Calibri"/>
          <w:noProof/>
          <w:lang w:val="es-PE"/>
        </w:rPr>
        <w:t xml:space="preserve">A inicios de enero de 2013, la Presidencia del Consejo de Ministros (PCM) aprobó la </w:t>
      </w:r>
      <w:r w:rsidRPr="0030093C">
        <w:rPr>
          <w:rFonts w:ascii="Calibri" w:hAnsi="Calibri" w:cs="Calibri"/>
          <w:u w:val="single"/>
          <w:lang w:val="es-PE"/>
        </w:rPr>
        <w:t>Política Nacional de Modernización de la Gestión Pública (PNMGP)</w:t>
      </w:r>
      <w:r w:rsidRPr="0030093C">
        <w:rPr>
          <w:rFonts w:ascii="Calibri" w:hAnsi="Calibri" w:cs="Calibri"/>
          <w:lang w:val="es-PE"/>
        </w:rPr>
        <w:t xml:space="preserve"> como principal instrumento orientador de la modernización de la gestión pública en el Perú, el cual se basa en un modelo de gestión de resultados centrado en la ciudadanía.</w:t>
      </w:r>
    </w:p>
    <w:p w14:paraId="572F80FE" w14:textId="77777777" w:rsidR="00C6051E" w:rsidRPr="0030093C" w:rsidRDefault="00BA6C02" w:rsidP="00C6051E">
      <w:pPr>
        <w:spacing w:line="240" w:lineRule="auto"/>
        <w:ind w:left="360"/>
        <w:jc w:val="both"/>
        <w:rPr>
          <w:rFonts w:ascii="Calibri" w:hAnsi="Calibri" w:cs="Calibri"/>
          <w:lang w:val="es-PE"/>
        </w:rPr>
      </w:pPr>
      <w:r w:rsidRPr="0030093C">
        <w:rPr>
          <w:rFonts w:ascii="Calibri" w:hAnsi="Calibri" w:cs="Calibri"/>
          <w:lang w:val="es-PE"/>
        </w:rPr>
        <w:t>Este proceso de modernización cuenta con 5 pilares fundamentales para su implementación, entre los cuales el sistema de información, seguimiento, monitoreo, evaluación y gestión del conocimiento cuenta con un papel</w:t>
      </w:r>
      <w:r w:rsidR="00297A2E" w:rsidRPr="0030093C">
        <w:rPr>
          <w:rFonts w:ascii="Calibri" w:hAnsi="Calibri" w:cs="Calibri"/>
          <w:lang w:val="es-PE"/>
        </w:rPr>
        <w:t xml:space="preserve"> protagonista, en tanto permite verificar si las intervenciones del Estado cumplen de manera eficiente y eficaz con las necesidades de la ciudadanía.</w:t>
      </w:r>
    </w:p>
    <w:p w14:paraId="118D86E8" w14:textId="3562D35C" w:rsidR="00C6051E" w:rsidRPr="0030093C" w:rsidRDefault="00297A2E" w:rsidP="00C6051E">
      <w:pPr>
        <w:spacing w:line="240" w:lineRule="auto"/>
        <w:ind w:left="360"/>
        <w:jc w:val="both"/>
        <w:rPr>
          <w:rFonts w:ascii="Calibri" w:hAnsi="Calibri" w:cs="Calibri"/>
          <w:lang w:val="es-PE"/>
        </w:rPr>
      </w:pPr>
      <w:r w:rsidRPr="0030093C">
        <w:rPr>
          <w:rFonts w:ascii="Calibri" w:hAnsi="Calibri" w:cs="Calibri"/>
          <w:lang w:val="es-PE"/>
        </w:rPr>
        <w:t xml:space="preserve">En el marco de la PNMGP, </w:t>
      </w:r>
      <w:r w:rsidR="00202091" w:rsidRPr="0030093C">
        <w:rPr>
          <w:rFonts w:ascii="Calibri" w:hAnsi="Calibri" w:cs="Calibri"/>
          <w:lang w:val="es-PE"/>
        </w:rPr>
        <w:t xml:space="preserve">se </w:t>
      </w:r>
      <w:r w:rsidRPr="0030093C">
        <w:rPr>
          <w:rFonts w:ascii="Calibri" w:hAnsi="Calibri" w:cs="Calibri"/>
          <w:lang w:val="es-PE"/>
        </w:rPr>
        <w:t xml:space="preserve">elaboró la Directiva General N° 010-2016-MIMP </w:t>
      </w:r>
      <w:r w:rsidRPr="00571D20">
        <w:rPr>
          <w:rFonts w:ascii="Calibri" w:hAnsi="Calibri" w:cs="Calibri"/>
          <w:u w:val="single"/>
          <w:lang w:val="es-PE"/>
        </w:rPr>
        <w:t>“Normas para el seguimiento y evaluación en el MIMP”</w:t>
      </w:r>
      <w:r w:rsidRPr="0030093C">
        <w:rPr>
          <w:rFonts w:ascii="Calibri" w:hAnsi="Calibri" w:cs="Calibri"/>
          <w:lang w:val="es-PE"/>
        </w:rPr>
        <w:t xml:space="preserve">, en la cual se establece el Plan Anual de Seguimiento (PAS) como una herramienta que permite planificar, establecer responsabilidades e indicar los recursos para las acciones de seguimiento de las intervenciones del sector. De esta manera, se busca organizar </w:t>
      </w:r>
      <w:r w:rsidR="009E5FE9" w:rsidRPr="0030093C">
        <w:rPr>
          <w:rFonts w:ascii="Calibri" w:hAnsi="Calibri" w:cs="Calibri"/>
          <w:lang w:val="es-PE"/>
        </w:rPr>
        <w:t xml:space="preserve">dichas </w:t>
      </w:r>
      <w:r w:rsidRPr="0030093C">
        <w:rPr>
          <w:rFonts w:ascii="Calibri" w:hAnsi="Calibri" w:cs="Calibri"/>
          <w:lang w:val="es-PE"/>
        </w:rPr>
        <w:t>rutinas para medir</w:t>
      </w:r>
      <w:r w:rsidR="00972A61" w:rsidRPr="0030093C">
        <w:rPr>
          <w:rFonts w:ascii="Calibri" w:hAnsi="Calibri" w:cs="Calibri"/>
          <w:lang w:val="es-PE"/>
        </w:rPr>
        <w:t xml:space="preserve"> oportunamente y</w:t>
      </w:r>
      <w:r w:rsidRPr="0030093C">
        <w:rPr>
          <w:rFonts w:ascii="Calibri" w:hAnsi="Calibri" w:cs="Calibri"/>
          <w:lang w:val="es-PE"/>
        </w:rPr>
        <w:t xml:space="preserve"> con transparencia la eficacia en el cumplimiento de los objetivos, la eficiencia en el uso de recursos y la calidad o el grado de satisfacción percibida por los ciudadanos atendidos.</w:t>
      </w:r>
    </w:p>
    <w:p w14:paraId="04BDE5B0" w14:textId="56A53A8F" w:rsidR="00E37316" w:rsidRPr="0030093C" w:rsidRDefault="00E37316" w:rsidP="00C6051E">
      <w:pPr>
        <w:spacing w:line="240" w:lineRule="auto"/>
        <w:ind w:left="360"/>
        <w:jc w:val="both"/>
        <w:rPr>
          <w:rFonts w:ascii="Calibri" w:hAnsi="Calibri" w:cs="Calibri"/>
          <w:lang w:val="es-PE"/>
        </w:rPr>
      </w:pPr>
      <w:bookmarkStart w:id="7" w:name="_Hlk88726001"/>
      <w:r w:rsidRPr="0030093C">
        <w:rPr>
          <w:rFonts w:ascii="Calibri" w:hAnsi="Calibri" w:cs="Calibri"/>
          <w:lang w:val="es-PE"/>
        </w:rPr>
        <w:t xml:space="preserve">Posteriormente, se planteó la necesidad de </w:t>
      </w:r>
      <w:r w:rsidR="00F272E3" w:rsidRPr="0030093C">
        <w:rPr>
          <w:rFonts w:ascii="Calibri" w:hAnsi="Calibri" w:cs="Calibri"/>
          <w:lang w:val="es-PE"/>
        </w:rPr>
        <w:t>ampliar el PAS con acciones de evaluación en tanto la directiva solo lo circunscribía a</w:t>
      </w:r>
      <w:r w:rsidR="00C91817" w:rsidRPr="0030093C">
        <w:rPr>
          <w:rFonts w:ascii="Calibri" w:hAnsi="Calibri" w:cs="Calibri"/>
          <w:lang w:val="es-PE"/>
        </w:rPr>
        <w:t>l</w:t>
      </w:r>
      <w:r w:rsidR="00F272E3" w:rsidRPr="0030093C">
        <w:rPr>
          <w:rFonts w:ascii="Calibri" w:hAnsi="Calibri" w:cs="Calibri"/>
          <w:lang w:val="es-PE"/>
        </w:rPr>
        <w:t xml:space="preserve"> seguimiento, asimismo </w:t>
      </w:r>
      <w:r w:rsidR="000C5323" w:rsidRPr="0030093C">
        <w:rPr>
          <w:rFonts w:ascii="Calibri" w:hAnsi="Calibri" w:cs="Calibri"/>
          <w:lang w:val="es-PE"/>
        </w:rPr>
        <w:t xml:space="preserve">modificar </w:t>
      </w:r>
      <w:r w:rsidR="00F272E3" w:rsidRPr="0030093C">
        <w:rPr>
          <w:rFonts w:ascii="Calibri" w:hAnsi="Calibri" w:cs="Calibri"/>
          <w:lang w:val="es-PE"/>
        </w:rPr>
        <w:t>el periodo de un año a dos en tanto sus actividades se extendían pasado el año, por ello se planteó como denominación Plan de Seguimiento y Evaluación (PASE).</w:t>
      </w:r>
    </w:p>
    <w:bookmarkEnd w:id="7"/>
    <w:p w14:paraId="66C0C809" w14:textId="28D4570F" w:rsidR="00724DCE" w:rsidRPr="0030093C" w:rsidRDefault="00297A2E" w:rsidP="00C6051E">
      <w:pPr>
        <w:spacing w:line="240" w:lineRule="auto"/>
        <w:ind w:left="360"/>
        <w:jc w:val="both"/>
        <w:rPr>
          <w:rFonts w:ascii="Calibri" w:hAnsi="Calibri" w:cs="Calibri"/>
          <w:lang w:val="es-PE"/>
        </w:rPr>
      </w:pPr>
      <w:r w:rsidRPr="0030093C">
        <w:rPr>
          <w:rFonts w:ascii="Calibri" w:hAnsi="Calibri" w:cs="Calibri"/>
          <w:noProof/>
          <w:lang w:val="es-PE"/>
        </w:rPr>
        <w:t>P</w:t>
      </w:r>
      <w:r w:rsidR="00DE6B67" w:rsidRPr="0030093C">
        <w:rPr>
          <w:rFonts w:ascii="Calibri" w:hAnsi="Calibri" w:cs="Calibri"/>
          <w:noProof/>
          <w:lang w:val="es-PE"/>
        </w:rPr>
        <w:t xml:space="preserve">ara la </w:t>
      </w:r>
      <w:r w:rsidR="00F272E3" w:rsidRPr="0030093C">
        <w:rPr>
          <w:rFonts w:ascii="Calibri" w:hAnsi="Calibri" w:cs="Calibri"/>
          <w:noProof/>
          <w:lang w:val="es-PE"/>
        </w:rPr>
        <w:t xml:space="preserve">ejecución </w:t>
      </w:r>
      <w:r w:rsidR="00DE6B67" w:rsidRPr="0030093C">
        <w:rPr>
          <w:rFonts w:ascii="Calibri" w:hAnsi="Calibri" w:cs="Calibri"/>
          <w:noProof/>
          <w:lang w:val="es-PE"/>
        </w:rPr>
        <w:t xml:space="preserve">del PASE 2021-2023 </w:t>
      </w:r>
      <w:r w:rsidRPr="0030093C">
        <w:rPr>
          <w:rFonts w:ascii="Calibri" w:hAnsi="Calibri" w:cs="Calibri"/>
          <w:noProof/>
          <w:lang w:val="es-PE"/>
        </w:rPr>
        <w:t>de la PNMPAM, se ha designado al</w:t>
      </w:r>
      <w:r w:rsidR="00DE6B67" w:rsidRPr="0030093C">
        <w:rPr>
          <w:rFonts w:ascii="Calibri" w:hAnsi="Calibri" w:cs="Calibri"/>
          <w:noProof/>
          <w:lang w:val="es-PE"/>
        </w:rPr>
        <w:t xml:space="preserve"> Equipo de Seguimiento y Evaluación (ESE) de la </w:t>
      </w:r>
      <w:r w:rsidRPr="0030093C">
        <w:rPr>
          <w:rFonts w:ascii="Calibri" w:hAnsi="Calibri" w:cs="Calibri"/>
          <w:noProof/>
          <w:lang w:val="es-PE"/>
        </w:rPr>
        <w:t>política</w:t>
      </w:r>
      <w:r w:rsidR="00572D57">
        <w:rPr>
          <w:rFonts w:ascii="Calibri" w:hAnsi="Calibri" w:cs="Calibri"/>
          <w:noProof/>
          <w:lang w:val="es-PE"/>
        </w:rPr>
        <w:t xml:space="preserve">, el mismo que está </w:t>
      </w:r>
      <w:r w:rsidR="00DE6B67" w:rsidRPr="0030093C">
        <w:rPr>
          <w:rFonts w:ascii="Calibri" w:hAnsi="Calibri" w:cs="Calibri"/>
          <w:noProof/>
          <w:lang w:val="es-PE"/>
        </w:rPr>
        <w:t>conformad</w:t>
      </w:r>
      <w:r w:rsidR="00202091" w:rsidRPr="0030093C">
        <w:rPr>
          <w:rFonts w:ascii="Calibri" w:hAnsi="Calibri" w:cs="Calibri"/>
          <w:noProof/>
          <w:lang w:val="es-PE"/>
        </w:rPr>
        <w:t>o</w:t>
      </w:r>
      <w:r w:rsidR="00DE6B67" w:rsidRPr="0030093C">
        <w:rPr>
          <w:rFonts w:ascii="Calibri" w:hAnsi="Calibri" w:cs="Calibri"/>
          <w:noProof/>
          <w:lang w:val="es-PE"/>
        </w:rPr>
        <w:t xml:space="preserve"> por profesionales de la Dirección de Personas Adultas Mayores (DPAM), la Oficina de Planeamiento (OP) y la Oficina de Monitoreo y Evaluación de Políticas (OMEP</w:t>
      </w:r>
      <w:r w:rsidR="000A1A30">
        <w:rPr>
          <w:rFonts w:ascii="Calibri" w:hAnsi="Calibri" w:cs="Calibri"/>
          <w:noProof/>
          <w:lang w:val="es-PE"/>
        </w:rPr>
        <w:t>).</w:t>
      </w:r>
    </w:p>
    <w:p w14:paraId="40D2962D" w14:textId="0307AA01" w:rsidR="00A746E3" w:rsidRPr="0030093C" w:rsidRDefault="00A746E3" w:rsidP="004800EF">
      <w:pPr>
        <w:pStyle w:val="Ttulo1"/>
        <w:numPr>
          <w:ilvl w:val="0"/>
          <w:numId w:val="40"/>
        </w:numPr>
        <w:rPr>
          <w:color w:val="4F81BD" w:themeColor="accent1"/>
          <w:lang w:val="es-PE"/>
        </w:rPr>
      </w:pPr>
      <w:bookmarkStart w:id="8" w:name="_Toc88725410"/>
      <w:r w:rsidRPr="0030093C">
        <w:rPr>
          <w:color w:val="4F81BD" w:themeColor="accent1"/>
          <w:lang w:val="es-PE"/>
        </w:rPr>
        <w:t>Justificación</w:t>
      </w:r>
      <w:bookmarkEnd w:id="8"/>
    </w:p>
    <w:p w14:paraId="69D8180F" w14:textId="77777777" w:rsidR="00782698" w:rsidRPr="0030093C" w:rsidRDefault="00782698" w:rsidP="00782698">
      <w:pPr>
        <w:rPr>
          <w:rFonts w:ascii="Calibri" w:hAnsi="Calibri" w:cs="Calibri"/>
          <w:sz w:val="4"/>
          <w:szCs w:val="4"/>
          <w:lang w:val="es-PE"/>
        </w:rPr>
      </w:pPr>
    </w:p>
    <w:p w14:paraId="37A1DF6F" w14:textId="0010FD3B" w:rsidR="001443C3" w:rsidRPr="0030093C" w:rsidRDefault="007C54B3" w:rsidP="00972A61">
      <w:pPr>
        <w:spacing w:line="240" w:lineRule="auto"/>
        <w:ind w:left="360"/>
        <w:jc w:val="both"/>
        <w:rPr>
          <w:rFonts w:ascii="Calibri" w:hAnsi="Calibri" w:cs="Calibri"/>
          <w:lang w:val="es-PE"/>
        </w:rPr>
      </w:pPr>
      <w:r w:rsidRPr="0030093C">
        <w:rPr>
          <w:rFonts w:ascii="Calibri" w:hAnsi="Calibri" w:cs="Calibri"/>
          <w:lang w:val="es-PE"/>
        </w:rPr>
        <w:t xml:space="preserve">La </w:t>
      </w:r>
      <w:r w:rsidR="00972A61" w:rsidRPr="0030093C">
        <w:rPr>
          <w:rFonts w:ascii="Calibri" w:hAnsi="Calibri" w:cs="Calibri"/>
          <w:lang w:val="es-PE"/>
        </w:rPr>
        <w:t xml:space="preserve">elaboración del PASE 2021-2023 de la PNMPAM, enmarcado dentro de la PNMGP, permite </w:t>
      </w:r>
      <w:r w:rsidRPr="0030093C">
        <w:rPr>
          <w:rFonts w:ascii="Calibri" w:hAnsi="Calibri" w:cs="Calibri"/>
          <w:lang w:val="es-PE"/>
        </w:rPr>
        <w:t>planific</w:t>
      </w:r>
      <w:r w:rsidR="00972A61" w:rsidRPr="0030093C">
        <w:rPr>
          <w:rFonts w:ascii="Calibri" w:hAnsi="Calibri" w:cs="Calibri"/>
          <w:lang w:val="es-PE"/>
        </w:rPr>
        <w:t>ar oportunamente todas la</w:t>
      </w:r>
      <w:r w:rsidRPr="0030093C">
        <w:rPr>
          <w:rFonts w:ascii="Calibri" w:hAnsi="Calibri" w:cs="Calibri"/>
          <w:lang w:val="es-PE"/>
        </w:rPr>
        <w:t xml:space="preserve">s acciones de seguimiento </w:t>
      </w:r>
      <w:r w:rsidR="00972A61" w:rsidRPr="0030093C">
        <w:rPr>
          <w:rFonts w:ascii="Calibri" w:hAnsi="Calibri" w:cs="Calibri"/>
          <w:lang w:val="es-PE"/>
        </w:rPr>
        <w:t>y evaluación de la política, las cuales se han clasificado en 2 dimensiones de trabajo</w:t>
      </w:r>
      <w:r w:rsidRPr="0030093C">
        <w:rPr>
          <w:rFonts w:ascii="Calibri" w:hAnsi="Calibri" w:cs="Calibri"/>
          <w:lang w:val="es-PE"/>
        </w:rPr>
        <w:t xml:space="preserve">. Por un lado, </w:t>
      </w:r>
      <w:r w:rsidR="00972A61" w:rsidRPr="0030093C">
        <w:rPr>
          <w:rFonts w:ascii="Calibri" w:hAnsi="Calibri" w:cs="Calibri"/>
          <w:lang w:val="es-PE"/>
        </w:rPr>
        <w:t>se encuentran los reportes CEPLAN que son</w:t>
      </w:r>
      <w:r w:rsidRPr="0030093C">
        <w:rPr>
          <w:rFonts w:ascii="Calibri" w:hAnsi="Calibri" w:cs="Calibri"/>
          <w:lang w:val="es-PE"/>
        </w:rPr>
        <w:t xml:space="preserve"> rutinas de reporte de información establecidas </w:t>
      </w:r>
      <w:r w:rsidR="00972A61" w:rsidRPr="0030093C">
        <w:rPr>
          <w:rFonts w:ascii="Calibri" w:hAnsi="Calibri" w:cs="Calibri"/>
          <w:lang w:val="es-PE"/>
        </w:rPr>
        <w:t>por el CEPLAN</w:t>
      </w:r>
      <w:r w:rsidRPr="0030093C">
        <w:rPr>
          <w:rFonts w:ascii="Calibri" w:hAnsi="Calibri" w:cs="Calibri"/>
          <w:lang w:val="es-PE"/>
        </w:rPr>
        <w:t xml:space="preserve"> y, por otro lado,</w:t>
      </w:r>
      <w:r w:rsidR="00972A61" w:rsidRPr="0030093C">
        <w:rPr>
          <w:rFonts w:ascii="Calibri" w:hAnsi="Calibri" w:cs="Calibri"/>
          <w:lang w:val="es-PE"/>
        </w:rPr>
        <w:t xml:space="preserve"> los reportes de seguimiento comprensivo que responden a </w:t>
      </w:r>
      <w:r w:rsidRPr="0030093C">
        <w:rPr>
          <w:rFonts w:ascii="Calibri" w:hAnsi="Calibri" w:cs="Calibri"/>
          <w:lang w:val="es-PE"/>
        </w:rPr>
        <w:t>las necesidades de información del MIMP para la mejora continua del desempeño de la PNMPAM.</w:t>
      </w:r>
    </w:p>
    <w:p w14:paraId="14BEFF9C" w14:textId="38F43645" w:rsidR="00A746E3" w:rsidRPr="0030093C" w:rsidRDefault="00A746E3" w:rsidP="004800EF">
      <w:pPr>
        <w:pStyle w:val="Ttulo1"/>
        <w:numPr>
          <w:ilvl w:val="0"/>
          <w:numId w:val="40"/>
        </w:numPr>
        <w:rPr>
          <w:color w:val="4F81BD" w:themeColor="accent1"/>
          <w:lang w:val="es-PE"/>
        </w:rPr>
      </w:pPr>
      <w:bookmarkStart w:id="9" w:name="_Toc88725411"/>
      <w:r w:rsidRPr="0030093C">
        <w:rPr>
          <w:color w:val="4F81BD" w:themeColor="accent1"/>
          <w:lang w:val="es-PE"/>
        </w:rPr>
        <w:lastRenderedPageBreak/>
        <w:t>Base Legal</w:t>
      </w:r>
      <w:bookmarkEnd w:id="9"/>
    </w:p>
    <w:p w14:paraId="7E60C41B" w14:textId="77777777" w:rsidR="008578D8" w:rsidRPr="0030093C" w:rsidRDefault="008578D8" w:rsidP="008578D8">
      <w:pPr>
        <w:rPr>
          <w:rFonts w:ascii="Calibri" w:hAnsi="Calibri" w:cs="Calibri"/>
          <w:sz w:val="4"/>
          <w:szCs w:val="4"/>
          <w:lang w:val="es-PE"/>
        </w:rPr>
      </w:pPr>
    </w:p>
    <w:p w14:paraId="2C11D247" w14:textId="35B6A85C" w:rsidR="00DA0B73" w:rsidRPr="0030093C" w:rsidRDefault="005B71EA" w:rsidP="00032E99">
      <w:pPr>
        <w:pStyle w:val="Prrafodelista"/>
        <w:numPr>
          <w:ilvl w:val="0"/>
          <w:numId w:val="2"/>
        </w:numPr>
        <w:spacing w:before="240" w:line="240" w:lineRule="auto"/>
        <w:jc w:val="both"/>
        <w:rPr>
          <w:rFonts w:ascii="Calibri" w:hAnsi="Calibri" w:cs="Calibri"/>
          <w:lang w:val="es-PE"/>
        </w:rPr>
      </w:pPr>
      <w:r w:rsidRPr="0030093C">
        <w:rPr>
          <w:rFonts w:ascii="Calibri" w:hAnsi="Calibri" w:cs="Calibri"/>
          <w:lang w:val="es-PE"/>
        </w:rPr>
        <w:t>Mediante Decreto Supremo N°004-2013-PCM</w:t>
      </w:r>
      <w:r w:rsidR="002763E2" w:rsidRPr="0030093C">
        <w:rPr>
          <w:rFonts w:ascii="Calibri" w:hAnsi="Calibri" w:cs="Calibri"/>
          <w:lang w:val="es-PE"/>
        </w:rPr>
        <w:t>, de fecha 9 de enero de 2013,</w:t>
      </w:r>
      <w:r w:rsidRPr="0030093C">
        <w:rPr>
          <w:rFonts w:ascii="Calibri" w:hAnsi="Calibri" w:cs="Calibri"/>
          <w:lang w:val="es-PE"/>
        </w:rPr>
        <w:t xml:space="preserve"> se aprueba la </w:t>
      </w:r>
      <w:r w:rsidRPr="0030093C">
        <w:rPr>
          <w:rFonts w:ascii="Calibri" w:hAnsi="Calibri" w:cs="Calibri"/>
          <w:u w:val="single"/>
          <w:lang w:val="es-PE"/>
        </w:rPr>
        <w:t>Política Nacional de Modernización de la Gestión Pública</w:t>
      </w:r>
      <w:r w:rsidR="00DA0B73" w:rsidRPr="0030093C">
        <w:rPr>
          <w:rFonts w:ascii="Calibri" w:hAnsi="Calibri" w:cs="Calibri"/>
          <w:u w:val="single"/>
          <w:lang w:val="es-PE"/>
        </w:rPr>
        <w:t xml:space="preserve"> (PNMGP)</w:t>
      </w:r>
      <w:r w:rsidRPr="0030093C">
        <w:rPr>
          <w:rFonts w:ascii="Calibri" w:hAnsi="Calibri" w:cs="Calibri"/>
          <w:lang w:val="es-PE"/>
        </w:rPr>
        <w:t>, principal instrumento orientador de la modernización de la gestión pública en el Perú, la cual busca orientar, articular e impulsar el proceso de modernización hacia una gestión pública orientada a resultados al servicio de la ciudadanía y desarrollo del país. Dicha política plantea como uno de sus objetivos específicos: monitorear y evaluar la eficiencia y eficacia en la transformación de los insumos en los productos y resultados que la ciudadanía demanda; asimismo, plantea como uno de sus 5 pilares el sistema de información, seguimiento, monitoreo, evaluación y gestión del conocimiento.</w:t>
      </w:r>
    </w:p>
    <w:p w14:paraId="3B658F17" w14:textId="77777777" w:rsidR="00032E99" w:rsidRPr="0030093C" w:rsidRDefault="00032E99" w:rsidP="00032E99">
      <w:pPr>
        <w:pStyle w:val="Prrafodelista"/>
        <w:spacing w:before="240" w:line="240" w:lineRule="auto"/>
        <w:jc w:val="both"/>
        <w:rPr>
          <w:rFonts w:ascii="Calibri" w:hAnsi="Calibri" w:cs="Calibri"/>
          <w:lang w:val="es-PE"/>
        </w:rPr>
      </w:pPr>
    </w:p>
    <w:p w14:paraId="4D00318B" w14:textId="77777777" w:rsidR="008209D2" w:rsidRPr="000A7975" w:rsidRDefault="005B71EA" w:rsidP="008209D2">
      <w:pPr>
        <w:pStyle w:val="Prrafodelista"/>
        <w:numPr>
          <w:ilvl w:val="0"/>
          <w:numId w:val="2"/>
        </w:numPr>
        <w:spacing w:before="240" w:line="240" w:lineRule="auto"/>
        <w:jc w:val="both"/>
        <w:rPr>
          <w:rFonts w:ascii="Calibri" w:hAnsi="Calibri" w:cs="Calibri"/>
          <w:lang w:val="es-PE"/>
        </w:rPr>
      </w:pPr>
      <w:r w:rsidRPr="0030093C">
        <w:rPr>
          <w:rFonts w:ascii="Calibri" w:hAnsi="Calibri" w:cs="Calibri"/>
          <w:lang w:val="es-PE"/>
        </w:rPr>
        <w:t>Mediante Resolución Ministerial N°</w:t>
      </w:r>
      <w:r w:rsidR="00435100" w:rsidRPr="0030093C">
        <w:rPr>
          <w:rFonts w:ascii="Calibri" w:hAnsi="Calibri" w:cs="Calibri"/>
          <w:lang w:val="es-PE"/>
        </w:rPr>
        <w:t xml:space="preserve"> </w:t>
      </w:r>
      <w:r w:rsidRPr="0030093C">
        <w:rPr>
          <w:rFonts w:ascii="Calibri" w:hAnsi="Calibri" w:cs="Calibri"/>
          <w:lang w:val="es-PE"/>
        </w:rPr>
        <w:t xml:space="preserve">142-2016-MIMP, </w:t>
      </w:r>
      <w:r w:rsidR="002763E2" w:rsidRPr="0030093C">
        <w:rPr>
          <w:rFonts w:ascii="Calibri" w:hAnsi="Calibri" w:cs="Calibri"/>
          <w:lang w:val="es-PE"/>
        </w:rPr>
        <w:t>de</w:t>
      </w:r>
      <w:r w:rsidRPr="0030093C">
        <w:rPr>
          <w:rFonts w:ascii="Calibri" w:hAnsi="Calibri" w:cs="Calibri"/>
          <w:lang w:val="es-PE"/>
        </w:rPr>
        <w:t xml:space="preserve"> fecha 27 de junio de 20</w:t>
      </w:r>
      <w:r w:rsidR="00435100" w:rsidRPr="0030093C">
        <w:rPr>
          <w:rFonts w:ascii="Calibri" w:hAnsi="Calibri" w:cs="Calibri"/>
          <w:lang w:val="es-PE"/>
        </w:rPr>
        <w:t>16</w:t>
      </w:r>
      <w:r w:rsidRPr="0030093C">
        <w:rPr>
          <w:rFonts w:ascii="Calibri" w:hAnsi="Calibri" w:cs="Calibri"/>
          <w:lang w:val="es-PE"/>
        </w:rPr>
        <w:t xml:space="preserve">, se aprueba la </w:t>
      </w:r>
      <w:r w:rsidRPr="0030093C">
        <w:rPr>
          <w:rFonts w:ascii="Calibri" w:hAnsi="Calibri" w:cs="Calibri"/>
          <w:u w:val="single"/>
          <w:lang w:val="es-PE"/>
        </w:rPr>
        <w:t>Directiva General N°010-2016-MIMP “Normas para el seguimiento y evaluación en el MIMP”</w:t>
      </w:r>
      <w:r w:rsidRPr="0030093C">
        <w:rPr>
          <w:rFonts w:ascii="Calibri" w:hAnsi="Calibri" w:cs="Calibri"/>
          <w:lang w:val="es-PE"/>
        </w:rPr>
        <w:t xml:space="preserve">, la misma que establece roles, responsabilidades, procedimientos y herramientas para </w:t>
      </w:r>
      <w:r w:rsidRPr="000A7975">
        <w:rPr>
          <w:rFonts w:ascii="Calibri" w:hAnsi="Calibri" w:cs="Calibri"/>
          <w:lang w:val="es-PE"/>
        </w:rPr>
        <w:t>el seguimiento y evaluación de las políticas, planes especiales multisectoriales, programas y proyectos del MIMP.</w:t>
      </w:r>
    </w:p>
    <w:p w14:paraId="1B798E12" w14:textId="77777777" w:rsidR="008209D2" w:rsidRPr="000A7975" w:rsidRDefault="008209D2" w:rsidP="008209D2">
      <w:pPr>
        <w:pStyle w:val="Prrafodelista"/>
        <w:rPr>
          <w:rFonts w:ascii="Calibri" w:hAnsi="Calibri" w:cs="Calibri"/>
          <w:lang w:val="es-PE"/>
        </w:rPr>
      </w:pPr>
    </w:p>
    <w:p w14:paraId="707AA243" w14:textId="7E744175" w:rsidR="005B6EB5" w:rsidRPr="000A7975" w:rsidRDefault="008209D2" w:rsidP="008209D2">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Mediante la Ley N°30490, Ley de la Persona Adulta Mayor, publicada el 21 de julio de 2016, se establece el marco normativo que garantiza el ejercicio de los derechos de la persona adulta mayor, a fin de mejorar su calidad de vida y propiciar su plena integración al desarrollo social, económico, político y cultural de la Nación.</w:t>
      </w:r>
    </w:p>
    <w:p w14:paraId="39F15DBF" w14:textId="77777777" w:rsidR="008209D2" w:rsidRPr="000A7975" w:rsidRDefault="008209D2" w:rsidP="005B6EB5">
      <w:pPr>
        <w:pStyle w:val="Prrafodelista"/>
        <w:spacing w:before="240" w:line="240" w:lineRule="auto"/>
        <w:jc w:val="both"/>
        <w:rPr>
          <w:rFonts w:ascii="Calibri" w:hAnsi="Calibri" w:cs="Calibri"/>
          <w:lang w:val="es-PE"/>
        </w:rPr>
      </w:pPr>
    </w:p>
    <w:p w14:paraId="3B73AAE3" w14:textId="5B38A4FD" w:rsidR="007C54B3" w:rsidRPr="000A7975" w:rsidRDefault="007C54B3" w:rsidP="00E40D6E">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Resolución de Presidencia de Consejo Directivo N° 057-2018/CEPLAN/PCD, de fecha 14 de noviembre de 2018, se aprueba la </w:t>
      </w:r>
      <w:r w:rsidRPr="000A7975">
        <w:rPr>
          <w:rFonts w:ascii="Calibri" w:hAnsi="Calibri" w:cs="Calibri"/>
          <w:u w:val="single"/>
          <w:lang w:val="es-PE"/>
        </w:rPr>
        <w:t>Guía de Políticas Nacionales</w:t>
      </w:r>
      <w:r w:rsidRPr="000A7975">
        <w:rPr>
          <w:rFonts w:ascii="Calibri" w:hAnsi="Calibri" w:cs="Calibri"/>
          <w:lang w:val="es-PE"/>
        </w:rPr>
        <w:t xml:space="preserve"> del Centro Nacional de Planeamiento Estratégico (CEPLAN), el cual establece la metodología para el diseño y/o actualización, formulación, implementación, seguimiento y evaluación de las políticas nacionales.</w:t>
      </w:r>
    </w:p>
    <w:p w14:paraId="5F6FACAA" w14:textId="77777777" w:rsidR="007C54B3" w:rsidRPr="000A7975" w:rsidRDefault="007C54B3" w:rsidP="00DF0887">
      <w:pPr>
        <w:pStyle w:val="Prrafodelista"/>
        <w:rPr>
          <w:rFonts w:ascii="Calibri" w:hAnsi="Calibri" w:cs="Calibri"/>
          <w:bCs/>
          <w:lang w:val="es-PE"/>
        </w:rPr>
      </w:pPr>
    </w:p>
    <w:p w14:paraId="385A81D5" w14:textId="610C7DAD" w:rsidR="0053782E" w:rsidRPr="000A7975" w:rsidRDefault="0053782E" w:rsidP="00E40D6E">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Resolución Ministerial N° 194-2019-MIMP, de fecha 24 de julio de 2019, se aprueba la </w:t>
      </w:r>
      <w:r w:rsidRPr="000A7975">
        <w:rPr>
          <w:rFonts w:ascii="Calibri" w:hAnsi="Calibri" w:cs="Calibri"/>
          <w:u w:val="single"/>
          <w:lang w:val="es-PE"/>
        </w:rPr>
        <w:t>lista sectorial de Políticas Nacionales bajo rectoría o conducción del MIMP que son priorizadas para su elaboración y/o actualización</w:t>
      </w:r>
      <w:r w:rsidRPr="000A7975">
        <w:rPr>
          <w:rFonts w:ascii="Calibri" w:hAnsi="Calibri" w:cs="Calibri"/>
          <w:lang w:val="es-PE"/>
        </w:rPr>
        <w:t>, entre las cuales se encuentra la “Política Nacional en relación a las Personas Adultas Mayores”.</w:t>
      </w:r>
    </w:p>
    <w:p w14:paraId="0333A48B" w14:textId="77777777" w:rsidR="0053782E" w:rsidRPr="000A7975" w:rsidRDefault="0053782E" w:rsidP="0053782E">
      <w:pPr>
        <w:pStyle w:val="Prrafodelista"/>
        <w:rPr>
          <w:rFonts w:ascii="Calibri" w:hAnsi="Calibri" w:cs="Calibri"/>
          <w:bCs/>
          <w:lang w:val="es-PE"/>
        </w:rPr>
      </w:pPr>
    </w:p>
    <w:p w14:paraId="56535671" w14:textId="5085CEC7" w:rsidR="00FC78CE" w:rsidRPr="000A7975" w:rsidRDefault="00F7792B" w:rsidP="00E40D6E">
      <w:pPr>
        <w:pStyle w:val="Prrafodelista"/>
        <w:numPr>
          <w:ilvl w:val="0"/>
          <w:numId w:val="2"/>
        </w:numPr>
        <w:spacing w:before="240" w:line="240" w:lineRule="auto"/>
        <w:jc w:val="both"/>
        <w:rPr>
          <w:rFonts w:ascii="Calibri" w:hAnsi="Calibri" w:cs="Calibri"/>
          <w:lang w:val="es-PE"/>
        </w:rPr>
      </w:pPr>
      <w:r w:rsidRPr="000A7975">
        <w:rPr>
          <w:rFonts w:ascii="Calibri" w:hAnsi="Calibri" w:cs="Calibri"/>
          <w:bCs/>
          <w:lang w:val="es-PE"/>
        </w:rPr>
        <w:t xml:space="preserve">Mediante </w:t>
      </w:r>
      <w:r w:rsidR="00474481" w:rsidRPr="000A7975">
        <w:rPr>
          <w:rFonts w:ascii="Calibri" w:hAnsi="Calibri" w:cs="Calibri"/>
          <w:bCs/>
          <w:lang w:val="es-PE"/>
        </w:rPr>
        <w:t>D</w:t>
      </w:r>
      <w:r w:rsidR="007A7AB8" w:rsidRPr="000A7975">
        <w:rPr>
          <w:rFonts w:ascii="Calibri" w:hAnsi="Calibri" w:cs="Calibri"/>
          <w:bCs/>
          <w:lang w:val="es-PE"/>
        </w:rPr>
        <w:t xml:space="preserve">ecreto </w:t>
      </w:r>
      <w:r w:rsidR="00474481" w:rsidRPr="000A7975">
        <w:rPr>
          <w:rFonts w:ascii="Calibri" w:hAnsi="Calibri" w:cs="Calibri"/>
          <w:bCs/>
          <w:lang w:val="es-PE"/>
        </w:rPr>
        <w:t>L</w:t>
      </w:r>
      <w:r w:rsidR="007A7AB8" w:rsidRPr="000A7975">
        <w:rPr>
          <w:rFonts w:ascii="Calibri" w:hAnsi="Calibri" w:cs="Calibri"/>
          <w:bCs/>
          <w:lang w:val="es-PE"/>
        </w:rPr>
        <w:t>egislativo N°</w:t>
      </w:r>
      <w:r w:rsidR="00474481" w:rsidRPr="000A7975">
        <w:rPr>
          <w:rFonts w:ascii="Calibri" w:hAnsi="Calibri" w:cs="Calibri"/>
          <w:bCs/>
          <w:lang w:val="es-PE"/>
        </w:rPr>
        <w:t xml:space="preserve"> 1474</w:t>
      </w:r>
      <w:r w:rsidRPr="000A7975">
        <w:rPr>
          <w:rFonts w:ascii="Calibri" w:hAnsi="Calibri" w:cs="Calibri"/>
          <w:bCs/>
          <w:lang w:val="es-PE"/>
        </w:rPr>
        <w:t xml:space="preserve">, de fecha 3 de mayo de 2020, se aprueba el </w:t>
      </w:r>
      <w:r w:rsidRPr="000A7975">
        <w:rPr>
          <w:rFonts w:ascii="Calibri" w:hAnsi="Calibri" w:cs="Calibri"/>
          <w:bCs/>
          <w:u w:val="single"/>
          <w:lang w:val="es-PE"/>
        </w:rPr>
        <w:t>Decreto Legislativo que</w:t>
      </w:r>
      <w:r w:rsidR="006355A8" w:rsidRPr="000A7975">
        <w:rPr>
          <w:rFonts w:ascii="Calibri" w:hAnsi="Calibri" w:cs="Calibri"/>
          <w:bCs/>
          <w:u w:val="single"/>
          <w:lang w:val="es-PE"/>
        </w:rPr>
        <w:t xml:space="preserve"> </w:t>
      </w:r>
      <w:r w:rsidR="007A7AB8" w:rsidRPr="000A7975">
        <w:rPr>
          <w:rFonts w:ascii="Calibri" w:hAnsi="Calibri" w:cs="Calibri"/>
          <w:bCs/>
          <w:u w:val="single"/>
          <w:lang w:val="es-PE"/>
        </w:rPr>
        <w:t>fortalece los</w:t>
      </w:r>
      <w:r w:rsidR="003E492D" w:rsidRPr="000A7975">
        <w:rPr>
          <w:rFonts w:ascii="Calibri" w:hAnsi="Calibri" w:cs="Calibri"/>
          <w:bCs/>
          <w:u w:val="single"/>
          <w:lang w:val="es-PE"/>
        </w:rPr>
        <w:t xml:space="preserve"> </w:t>
      </w:r>
      <w:r w:rsidR="007A7AB8" w:rsidRPr="000A7975">
        <w:rPr>
          <w:rFonts w:ascii="Calibri" w:hAnsi="Calibri" w:cs="Calibri"/>
          <w:bCs/>
          <w:u w:val="single"/>
          <w:lang w:val="es-PE"/>
        </w:rPr>
        <w:t>mecanismos y acciones de prevención, atención y protección de la persona adulta mayor durante la emergencia sanitaria ocasionada por el COVID-19</w:t>
      </w:r>
      <w:r w:rsidR="003E492D" w:rsidRPr="000A7975">
        <w:rPr>
          <w:rFonts w:ascii="Calibri" w:hAnsi="Calibri" w:cs="Calibri"/>
          <w:bCs/>
          <w:lang w:val="es-PE"/>
        </w:rPr>
        <w:t>.</w:t>
      </w:r>
    </w:p>
    <w:p w14:paraId="434492F4" w14:textId="77777777" w:rsidR="005B6EB5" w:rsidRPr="000A7975" w:rsidRDefault="005B6EB5" w:rsidP="005B6EB5">
      <w:pPr>
        <w:pStyle w:val="Prrafodelista"/>
        <w:rPr>
          <w:rFonts w:ascii="Calibri" w:hAnsi="Calibri" w:cs="Calibri"/>
          <w:lang w:val="es-PE"/>
        </w:rPr>
      </w:pPr>
    </w:p>
    <w:p w14:paraId="42725954" w14:textId="1B3DEF20" w:rsidR="007C54B3" w:rsidRPr="000A7975" w:rsidRDefault="007C54B3" w:rsidP="00707714">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Resolución de Presidencia de Consejo Directivo N° 00015-2021/CEPLAN/PCD, de fecha 10 de marzo de 2021, se aprueba la </w:t>
      </w:r>
      <w:r w:rsidRPr="000A7975">
        <w:rPr>
          <w:rFonts w:ascii="Calibri" w:hAnsi="Calibri" w:cs="Calibri"/>
          <w:u w:val="single"/>
          <w:lang w:val="es-PE"/>
        </w:rPr>
        <w:t>Guía para el seguimiento y evaluación de políticas nacionales y planes del SINAPLAN</w:t>
      </w:r>
      <w:r w:rsidRPr="000A7975">
        <w:rPr>
          <w:rFonts w:ascii="Calibri" w:hAnsi="Calibri" w:cs="Calibri"/>
          <w:lang w:val="es-PE"/>
        </w:rPr>
        <w:t>, el cual brinda orientaciones para el proceso de seguimiento y evaluación de políticas nacionales y planes.</w:t>
      </w:r>
    </w:p>
    <w:p w14:paraId="77D7FB6C" w14:textId="77777777" w:rsidR="007C54B3" w:rsidRPr="000A7975" w:rsidRDefault="007C54B3" w:rsidP="00DF0887">
      <w:pPr>
        <w:pStyle w:val="Prrafodelista"/>
        <w:rPr>
          <w:rFonts w:ascii="Calibri" w:hAnsi="Calibri" w:cs="Calibri"/>
          <w:lang w:val="es-PE"/>
        </w:rPr>
      </w:pPr>
    </w:p>
    <w:p w14:paraId="320B5566" w14:textId="5C0BFF6E" w:rsidR="007C54B3" w:rsidRPr="000A7975" w:rsidRDefault="007C54B3" w:rsidP="00707714">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Mediante Resolución de Presidencia de Consejo Directivo N° 00015-2021/CEPLAN/PCD, de fecha 10 de marzo de 2021, se aprueba</w:t>
      </w:r>
      <w:r w:rsidR="001D467E" w:rsidRPr="000A7975">
        <w:rPr>
          <w:rFonts w:ascii="Calibri" w:hAnsi="Calibri" w:cs="Calibri"/>
          <w:lang w:val="es-PE"/>
        </w:rPr>
        <w:t xml:space="preserve"> la </w:t>
      </w:r>
      <w:r w:rsidR="001D467E" w:rsidRPr="000A7975">
        <w:rPr>
          <w:rFonts w:ascii="Calibri" w:hAnsi="Calibri" w:cs="Calibri"/>
          <w:u w:val="single"/>
          <w:lang w:val="es-PE"/>
        </w:rPr>
        <w:t>Guía para la elaboración de indicadores de políticas nacionales y planes estratégicos</w:t>
      </w:r>
      <w:r w:rsidR="001D467E" w:rsidRPr="000A7975">
        <w:rPr>
          <w:rFonts w:ascii="Calibri" w:hAnsi="Calibri" w:cs="Calibri"/>
          <w:lang w:val="es-PE"/>
        </w:rPr>
        <w:t>, el cual brinda orientaciones para la elaboración de indicadores de políticas nacionales y planes.</w:t>
      </w:r>
    </w:p>
    <w:p w14:paraId="37D9D1B8" w14:textId="77777777" w:rsidR="007C54B3" w:rsidRPr="000A7975" w:rsidRDefault="007C54B3" w:rsidP="00DF0887">
      <w:pPr>
        <w:pStyle w:val="Prrafodelista"/>
        <w:rPr>
          <w:rFonts w:ascii="Calibri" w:hAnsi="Calibri" w:cs="Calibri"/>
          <w:bCs/>
          <w:lang w:val="es-PE"/>
        </w:rPr>
      </w:pPr>
    </w:p>
    <w:p w14:paraId="090829B0" w14:textId="20D77692" w:rsidR="00707714" w:rsidRPr="000A7975" w:rsidRDefault="00707714" w:rsidP="00707714">
      <w:pPr>
        <w:pStyle w:val="Prrafodelista"/>
        <w:numPr>
          <w:ilvl w:val="0"/>
          <w:numId w:val="2"/>
        </w:numPr>
        <w:spacing w:before="240" w:line="240" w:lineRule="auto"/>
        <w:jc w:val="both"/>
        <w:rPr>
          <w:rFonts w:ascii="Calibri" w:hAnsi="Calibri" w:cs="Calibri"/>
          <w:lang w:val="es-PE"/>
        </w:rPr>
      </w:pPr>
      <w:r w:rsidRPr="000A7975">
        <w:rPr>
          <w:rFonts w:ascii="Calibri" w:hAnsi="Calibri" w:cs="Calibri"/>
          <w:bCs/>
          <w:lang w:val="es-PE"/>
        </w:rPr>
        <w:t xml:space="preserve">Mediante Resolución Ministerial N° 127-2020-MIMP, de fecha 30 de abril de 2021, se aprueba la </w:t>
      </w:r>
      <w:r w:rsidRPr="000A7975">
        <w:rPr>
          <w:rFonts w:ascii="Calibri" w:hAnsi="Calibri" w:cs="Calibri"/>
          <w:bCs/>
          <w:u w:val="single"/>
          <w:lang w:val="es-PE"/>
        </w:rPr>
        <w:t>Directiva “Normas para la Gestión de Información de las Intervenciones del Ministerio de la Mujer y Poblaciones Vulnerables (MIMP)”</w:t>
      </w:r>
      <w:r w:rsidRPr="000A7975">
        <w:rPr>
          <w:rFonts w:ascii="Calibri" w:hAnsi="Calibri" w:cs="Calibri"/>
          <w:bCs/>
          <w:lang w:val="es-PE"/>
        </w:rPr>
        <w:t>, con el objetivo de no</w:t>
      </w:r>
      <w:r w:rsidR="00547FDF" w:rsidRPr="000A7975">
        <w:rPr>
          <w:rFonts w:ascii="Calibri" w:hAnsi="Calibri" w:cs="Calibri"/>
          <w:bCs/>
          <w:lang w:val="es-PE"/>
        </w:rPr>
        <w:t>r</w:t>
      </w:r>
      <w:r w:rsidRPr="000A7975">
        <w:rPr>
          <w:rFonts w:ascii="Calibri" w:hAnsi="Calibri" w:cs="Calibri"/>
          <w:bCs/>
          <w:lang w:val="es-PE"/>
        </w:rPr>
        <w:t>mar los procedimientos, herramientas y responsabilidades para la gestión de información de las intervenciones del sector.</w:t>
      </w:r>
    </w:p>
    <w:p w14:paraId="193401DB" w14:textId="77777777" w:rsidR="00707714" w:rsidRPr="000A7975" w:rsidRDefault="00707714" w:rsidP="00707714">
      <w:pPr>
        <w:pStyle w:val="Prrafodelista"/>
        <w:rPr>
          <w:rFonts w:ascii="Calibri" w:hAnsi="Calibri" w:cs="Calibri"/>
          <w:lang w:val="es-PE"/>
        </w:rPr>
      </w:pPr>
    </w:p>
    <w:p w14:paraId="60CBBDB2" w14:textId="0C1EE644" w:rsidR="00BC597C" w:rsidRPr="000A7975" w:rsidRDefault="00BC597C" w:rsidP="00BC597C">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Resolución Ministerial N° 208-2021, de fecha 6 de agosto de 2021, se aprueba el </w:t>
      </w:r>
      <w:r w:rsidRPr="008403A3">
        <w:rPr>
          <w:rFonts w:ascii="Calibri" w:hAnsi="Calibri" w:cs="Calibri"/>
          <w:u w:val="single"/>
          <w:lang w:val="es-PE"/>
        </w:rPr>
        <w:t>Texto Integrado del R</w:t>
      </w:r>
      <w:r w:rsidR="008403A3" w:rsidRPr="008403A3">
        <w:rPr>
          <w:rFonts w:ascii="Calibri" w:hAnsi="Calibri" w:cs="Calibri"/>
          <w:u w:val="single"/>
          <w:lang w:val="es-PE"/>
        </w:rPr>
        <w:t>eglamento de Organización y Funciones (R</w:t>
      </w:r>
      <w:r w:rsidRPr="008403A3">
        <w:rPr>
          <w:rFonts w:ascii="Calibri" w:hAnsi="Calibri" w:cs="Calibri"/>
          <w:u w:val="single"/>
          <w:lang w:val="es-PE"/>
        </w:rPr>
        <w:t>OF</w:t>
      </w:r>
      <w:r w:rsidR="008403A3" w:rsidRPr="008403A3">
        <w:rPr>
          <w:rFonts w:ascii="Calibri" w:hAnsi="Calibri" w:cs="Calibri"/>
          <w:u w:val="single"/>
          <w:lang w:val="es-PE"/>
        </w:rPr>
        <w:t>)</w:t>
      </w:r>
      <w:r w:rsidRPr="008403A3">
        <w:rPr>
          <w:rFonts w:ascii="Calibri" w:hAnsi="Calibri" w:cs="Calibri"/>
          <w:u w:val="single"/>
          <w:lang w:val="es-PE"/>
        </w:rPr>
        <w:t xml:space="preserve"> del MIMP</w:t>
      </w:r>
      <w:r w:rsidRPr="000A7975">
        <w:rPr>
          <w:rFonts w:ascii="Calibri" w:hAnsi="Calibri" w:cs="Calibri"/>
          <w:lang w:val="es-PE"/>
        </w:rPr>
        <w:t xml:space="preserve">, </w:t>
      </w:r>
      <w:r w:rsidR="00707714" w:rsidRPr="000A7975">
        <w:rPr>
          <w:rFonts w:ascii="Calibri" w:hAnsi="Calibri" w:cs="Calibri"/>
          <w:lang w:val="es-PE"/>
        </w:rPr>
        <w:t>en el que se establecen las responsabilidades de los órganos que conforman el sector.</w:t>
      </w:r>
    </w:p>
    <w:p w14:paraId="033931E8" w14:textId="77777777" w:rsidR="00BC597C" w:rsidRPr="000A7975" w:rsidRDefault="00BC597C" w:rsidP="00BC597C">
      <w:pPr>
        <w:pStyle w:val="Prrafodelista"/>
        <w:rPr>
          <w:rFonts w:ascii="Calibri" w:hAnsi="Calibri" w:cs="Calibri"/>
          <w:lang w:val="es-PE"/>
        </w:rPr>
      </w:pPr>
    </w:p>
    <w:p w14:paraId="024F36F4" w14:textId="6EA62BD1" w:rsidR="00BC597C" w:rsidRPr="000A7975" w:rsidRDefault="00BC597C" w:rsidP="00BC597C">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Decreto Supremo N° 024-2021-MIMP, Decreto Supremo que aprueba el </w:t>
      </w:r>
      <w:r w:rsidRPr="000A7975">
        <w:rPr>
          <w:rFonts w:ascii="Calibri" w:hAnsi="Calibri" w:cs="Calibri"/>
          <w:u w:val="single"/>
          <w:lang w:val="es-PE"/>
        </w:rPr>
        <w:t>Reglamento de la Ley N° 30490, Ley de la Persona Adulta Mayor</w:t>
      </w:r>
      <w:r w:rsidRPr="000A7975">
        <w:rPr>
          <w:rFonts w:ascii="Calibri" w:hAnsi="Calibri" w:cs="Calibri"/>
          <w:lang w:val="es-PE"/>
        </w:rPr>
        <w:t>, publicado el 27 de julio de 2021, se adecua las disposiciones reglamentarias de la Ley de la Persona Adulta Mayor considerando lo establecido en la Convención Interamericana sobre la Protección de los Derechos Humanos de las Personas Mayores  y el Decreto Legislativo N°1474, Decreto Legislativo que fortalece los mecanismos y acciones de prevención, atención y protección de la persona adulta mayor durante la emergencia sanitaria ocasionada por la COVID-19.</w:t>
      </w:r>
    </w:p>
    <w:p w14:paraId="2E5DF577" w14:textId="77777777" w:rsidR="00BC597C" w:rsidRPr="000A7975" w:rsidRDefault="00BC597C" w:rsidP="00BC597C">
      <w:pPr>
        <w:pStyle w:val="Prrafodelista"/>
        <w:rPr>
          <w:rFonts w:ascii="Calibri" w:hAnsi="Calibri" w:cs="Calibri"/>
          <w:lang w:val="es-PE"/>
        </w:rPr>
      </w:pPr>
    </w:p>
    <w:p w14:paraId="07B30035" w14:textId="6B75F01E" w:rsidR="00BC597C" w:rsidRPr="000A7975" w:rsidRDefault="00BC597C" w:rsidP="00415F56">
      <w:pPr>
        <w:pStyle w:val="Prrafodelista"/>
        <w:numPr>
          <w:ilvl w:val="0"/>
          <w:numId w:val="2"/>
        </w:numPr>
        <w:spacing w:before="240" w:line="240" w:lineRule="auto"/>
        <w:jc w:val="both"/>
        <w:rPr>
          <w:rFonts w:ascii="Calibri" w:hAnsi="Calibri" w:cs="Calibri"/>
          <w:lang w:val="es-PE"/>
        </w:rPr>
      </w:pPr>
      <w:r w:rsidRPr="000A7975">
        <w:rPr>
          <w:rFonts w:ascii="Calibri" w:hAnsi="Calibri" w:cs="Calibri"/>
          <w:lang w:val="es-PE"/>
        </w:rPr>
        <w:t xml:space="preserve">Mediante Decreto Supremo N° 006-2021-MIMP,  Decreto Supremo que aprueba la </w:t>
      </w:r>
      <w:r w:rsidRPr="000A7975">
        <w:rPr>
          <w:rFonts w:ascii="Calibri" w:hAnsi="Calibri" w:cs="Calibri"/>
          <w:u w:val="single"/>
          <w:lang w:val="es-PE"/>
        </w:rPr>
        <w:t>Política Nacional Multisectorial para Personas Adultas Mayores al 2030</w:t>
      </w:r>
      <w:r w:rsidRPr="000A7975">
        <w:rPr>
          <w:rFonts w:ascii="Calibri" w:hAnsi="Calibri" w:cs="Calibri"/>
          <w:lang w:val="es-PE"/>
        </w:rPr>
        <w:t>, publicado el 5 de junio de 2021, se aprueba la citada política de cumplimiento obligatorio para todas las entidades del sector público, con la finalidad de disminuir  la discriminación estructural contra las personas adultas mayores por motivos de edad, la cual genera desigualdad y limita el ejercicio de sus derechos fundamentales y sus oportunidades de desarrollo.</w:t>
      </w:r>
    </w:p>
    <w:p w14:paraId="69317017" w14:textId="3F845097" w:rsidR="0059327E" w:rsidRPr="0030093C" w:rsidRDefault="002B0C26" w:rsidP="004800EF">
      <w:pPr>
        <w:pStyle w:val="Ttulo1"/>
        <w:numPr>
          <w:ilvl w:val="0"/>
          <w:numId w:val="40"/>
        </w:numPr>
        <w:rPr>
          <w:color w:val="4F81BD" w:themeColor="accent1"/>
          <w:lang w:val="es-PE"/>
        </w:rPr>
      </w:pPr>
      <w:bookmarkStart w:id="10" w:name="_Toc88725412"/>
      <w:r w:rsidRPr="0030093C">
        <w:rPr>
          <w:color w:val="4F81BD" w:themeColor="accent1"/>
          <w:lang w:val="es-PE"/>
        </w:rPr>
        <w:t>Principales conceptos</w:t>
      </w:r>
      <w:bookmarkEnd w:id="10"/>
    </w:p>
    <w:p w14:paraId="28A623AF" w14:textId="77777777" w:rsidR="008578D8" w:rsidRPr="0030093C" w:rsidRDefault="008578D8" w:rsidP="008578D8">
      <w:pPr>
        <w:rPr>
          <w:rFonts w:ascii="Calibri" w:hAnsi="Calibri" w:cs="Calibri"/>
          <w:sz w:val="4"/>
          <w:szCs w:val="4"/>
          <w:lang w:val="es-PE"/>
        </w:rPr>
      </w:pPr>
    </w:p>
    <w:p w14:paraId="08B3B7AF" w14:textId="1B6318FE" w:rsidR="009E3258" w:rsidRPr="0030093C" w:rsidRDefault="009E3258" w:rsidP="00124ACC">
      <w:pPr>
        <w:spacing w:line="240" w:lineRule="auto"/>
        <w:ind w:left="360"/>
        <w:jc w:val="both"/>
        <w:rPr>
          <w:rFonts w:ascii="Calibri" w:hAnsi="Calibri" w:cs="Calibri"/>
          <w:lang w:val="es-PE"/>
        </w:rPr>
      </w:pPr>
      <w:r w:rsidRPr="0030093C">
        <w:rPr>
          <w:rFonts w:ascii="Calibri" w:hAnsi="Calibri" w:cs="Calibri"/>
          <w:lang w:val="es-PE"/>
        </w:rPr>
        <w:t>A continuación, se desarroll</w:t>
      </w:r>
      <w:r w:rsidR="00C53EF2" w:rsidRPr="0030093C">
        <w:rPr>
          <w:rFonts w:ascii="Calibri" w:hAnsi="Calibri" w:cs="Calibri"/>
          <w:lang w:val="es-PE"/>
        </w:rPr>
        <w:t>arán</w:t>
      </w:r>
      <w:r w:rsidR="001E71D6" w:rsidRPr="0030093C">
        <w:rPr>
          <w:rFonts w:ascii="Calibri" w:hAnsi="Calibri" w:cs="Calibri"/>
          <w:lang w:val="es-PE"/>
        </w:rPr>
        <w:t xml:space="preserve"> brevemente</w:t>
      </w:r>
      <w:r w:rsidRPr="0030093C">
        <w:rPr>
          <w:rFonts w:ascii="Calibri" w:hAnsi="Calibri" w:cs="Calibri"/>
          <w:lang w:val="es-PE"/>
        </w:rPr>
        <w:t xml:space="preserve"> las principales definiciones conceptuales de las acciones a realizar en el marco del </w:t>
      </w:r>
      <w:r w:rsidR="00BA72EE" w:rsidRPr="0030093C">
        <w:rPr>
          <w:rFonts w:ascii="Calibri" w:hAnsi="Calibri" w:cs="Calibri"/>
          <w:lang w:val="es-PE"/>
        </w:rPr>
        <w:t>P</w:t>
      </w:r>
      <w:r w:rsidR="006355A8" w:rsidRPr="0030093C">
        <w:rPr>
          <w:rFonts w:ascii="Calibri" w:hAnsi="Calibri" w:cs="Calibri"/>
          <w:lang w:val="es-PE"/>
        </w:rPr>
        <w:t>A</w:t>
      </w:r>
      <w:r w:rsidR="00BA72EE" w:rsidRPr="0030093C">
        <w:rPr>
          <w:rFonts w:ascii="Calibri" w:hAnsi="Calibri" w:cs="Calibri"/>
          <w:lang w:val="es-PE"/>
        </w:rPr>
        <w:t>SE 202</w:t>
      </w:r>
      <w:r w:rsidR="003A5BB5" w:rsidRPr="0030093C">
        <w:rPr>
          <w:rFonts w:ascii="Calibri" w:hAnsi="Calibri" w:cs="Calibri"/>
          <w:lang w:val="es-PE"/>
        </w:rPr>
        <w:t>1</w:t>
      </w:r>
      <w:r w:rsidR="00BA72EE" w:rsidRPr="0030093C">
        <w:rPr>
          <w:rFonts w:ascii="Calibri" w:hAnsi="Calibri" w:cs="Calibri"/>
          <w:lang w:val="es-PE"/>
        </w:rPr>
        <w:t>-20</w:t>
      </w:r>
      <w:r w:rsidR="003A5BB5" w:rsidRPr="0030093C">
        <w:rPr>
          <w:rFonts w:ascii="Calibri" w:hAnsi="Calibri" w:cs="Calibri"/>
          <w:lang w:val="es-PE"/>
        </w:rPr>
        <w:t>30</w:t>
      </w:r>
      <w:r w:rsidR="00BA72EE" w:rsidRPr="0030093C">
        <w:rPr>
          <w:rFonts w:ascii="Calibri" w:hAnsi="Calibri" w:cs="Calibri"/>
          <w:lang w:val="es-PE"/>
        </w:rPr>
        <w:t xml:space="preserve"> de</w:t>
      </w:r>
      <w:r w:rsidR="003A5BB5" w:rsidRPr="0030093C">
        <w:rPr>
          <w:rFonts w:ascii="Calibri" w:hAnsi="Calibri" w:cs="Calibri"/>
          <w:lang w:val="es-PE"/>
        </w:rPr>
        <w:t xml:space="preserve"> la PNMPAM</w:t>
      </w:r>
      <w:r w:rsidRPr="0030093C">
        <w:rPr>
          <w:rFonts w:ascii="Calibri" w:hAnsi="Calibri" w:cs="Calibri"/>
          <w:lang w:val="es-PE"/>
        </w:rPr>
        <w:t>.</w:t>
      </w:r>
    </w:p>
    <w:p w14:paraId="719A7682" w14:textId="3C5FE6E0" w:rsidR="009E3258" w:rsidRPr="0030093C" w:rsidRDefault="009E3258" w:rsidP="004800EF">
      <w:pPr>
        <w:pStyle w:val="Prrafodelista"/>
        <w:numPr>
          <w:ilvl w:val="0"/>
          <w:numId w:val="23"/>
        </w:numPr>
        <w:spacing w:line="240" w:lineRule="auto"/>
        <w:jc w:val="both"/>
        <w:rPr>
          <w:rFonts w:ascii="Calibri" w:hAnsi="Calibri" w:cs="Calibri"/>
          <w:b/>
          <w:lang w:val="es-PE"/>
        </w:rPr>
      </w:pPr>
      <w:r w:rsidRPr="0030093C">
        <w:rPr>
          <w:rFonts w:ascii="Calibri" w:hAnsi="Calibri" w:cs="Calibri"/>
          <w:b/>
          <w:lang w:val="es-PE"/>
        </w:rPr>
        <w:t>Gestión de la Información:</w:t>
      </w:r>
      <w:r w:rsidR="003A2223" w:rsidRPr="0030093C">
        <w:rPr>
          <w:rFonts w:ascii="Calibri" w:hAnsi="Calibri" w:cs="Calibri"/>
          <w:b/>
          <w:lang w:val="es-PE"/>
        </w:rPr>
        <w:t xml:space="preserve"> </w:t>
      </w:r>
      <w:r w:rsidR="008E2C05" w:rsidRPr="0030093C">
        <w:rPr>
          <w:rFonts w:ascii="Calibri" w:hAnsi="Calibri" w:cs="Calibri"/>
          <w:bCs/>
          <w:lang w:val="es-PE"/>
        </w:rPr>
        <w:t xml:space="preserve">conjunto de actividades </w:t>
      </w:r>
      <w:r w:rsidR="006C2387" w:rsidRPr="0030093C">
        <w:rPr>
          <w:rFonts w:ascii="Calibri" w:hAnsi="Calibri" w:cs="Calibri"/>
          <w:bCs/>
          <w:lang w:val="es-PE"/>
        </w:rPr>
        <w:t>relacionadas con la definición e implementación de un proceso para recoger, organizar y analizar datos, con enfoque integral, de proceso y orientado a la ciudadanía, con el objetivo de convertirlos en información y proveerla de manera oportuna, consistente, coherente y de calidad, para la toma de decisiones y rendición de cuentas.</w:t>
      </w:r>
    </w:p>
    <w:p w14:paraId="4DC1536F" w14:textId="77777777" w:rsidR="009E3258" w:rsidRPr="0030093C" w:rsidRDefault="009E3258" w:rsidP="009E3258">
      <w:pPr>
        <w:pStyle w:val="Prrafodelista"/>
        <w:spacing w:line="240" w:lineRule="auto"/>
        <w:ind w:left="1080"/>
        <w:jc w:val="both"/>
        <w:rPr>
          <w:rFonts w:ascii="Calibri" w:hAnsi="Calibri" w:cs="Calibri"/>
          <w:bCs/>
          <w:lang w:val="es-PE"/>
        </w:rPr>
      </w:pPr>
    </w:p>
    <w:p w14:paraId="0CAAAD0F" w14:textId="77777777" w:rsidR="009E3258" w:rsidRPr="0030093C" w:rsidRDefault="009E3258" w:rsidP="004800EF">
      <w:pPr>
        <w:pStyle w:val="Prrafodelista"/>
        <w:numPr>
          <w:ilvl w:val="0"/>
          <w:numId w:val="23"/>
        </w:numPr>
        <w:spacing w:line="240" w:lineRule="auto"/>
        <w:jc w:val="both"/>
        <w:rPr>
          <w:rFonts w:ascii="Calibri" w:hAnsi="Calibri" w:cs="Calibri"/>
          <w:bCs/>
          <w:lang w:val="es-PE"/>
        </w:rPr>
      </w:pPr>
      <w:r w:rsidRPr="0030093C">
        <w:rPr>
          <w:rFonts w:ascii="Calibri" w:hAnsi="Calibri" w:cs="Calibri"/>
          <w:b/>
          <w:bCs/>
          <w:lang w:val="es-PE"/>
        </w:rPr>
        <w:t>Monitoreo o seguimiento simple</w:t>
      </w:r>
      <w:r w:rsidRPr="0030093C">
        <w:rPr>
          <w:rFonts w:ascii="Calibri" w:hAnsi="Calibri" w:cs="Calibri"/>
          <w:bCs/>
          <w:lang w:val="es-PE"/>
        </w:rPr>
        <w:t xml:space="preserve">: </w:t>
      </w:r>
      <w:r w:rsidR="008E2C05" w:rsidRPr="0030093C">
        <w:rPr>
          <w:rFonts w:ascii="Calibri" w:hAnsi="Calibri" w:cs="Calibri"/>
          <w:bCs/>
          <w:lang w:val="es-PE"/>
        </w:rPr>
        <w:t>e</w:t>
      </w:r>
      <w:r w:rsidRPr="0030093C">
        <w:rPr>
          <w:rFonts w:ascii="Calibri" w:hAnsi="Calibri" w:cs="Calibri"/>
          <w:bCs/>
          <w:lang w:val="es-PE"/>
        </w:rPr>
        <w:t xml:space="preserve">s un proceso continuo vinculado con la recolección, sistematización, diseño de indicadores y elaboración de reportes de seguimiento, a través de los cuales se puede verificar el avance en la consecución de objetivos dentro de un periodo de tiempo (programado/ejecutado), sobre la base de un conjunto de indicadores, metas establecidas, presupuestos asignados y responsables. </w:t>
      </w:r>
    </w:p>
    <w:p w14:paraId="0ABDC2DD" w14:textId="77777777" w:rsidR="009E3258" w:rsidRPr="0030093C" w:rsidRDefault="009E3258" w:rsidP="009E3258">
      <w:pPr>
        <w:pStyle w:val="Prrafodelista"/>
        <w:spacing w:line="240" w:lineRule="auto"/>
        <w:ind w:left="1080"/>
        <w:jc w:val="both"/>
        <w:rPr>
          <w:rFonts w:ascii="Calibri" w:hAnsi="Calibri" w:cs="Calibri"/>
          <w:bCs/>
          <w:lang w:val="es-PE"/>
        </w:rPr>
      </w:pPr>
    </w:p>
    <w:p w14:paraId="2CE9446B" w14:textId="77777777" w:rsidR="009E3258" w:rsidRPr="0030093C" w:rsidRDefault="009E3258" w:rsidP="004800EF">
      <w:pPr>
        <w:pStyle w:val="Prrafodelista"/>
        <w:numPr>
          <w:ilvl w:val="0"/>
          <w:numId w:val="23"/>
        </w:numPr>
        <w:spacing w:line="240" w:lineRule="auto"/>
        <w:jc w:val="both"/>
        <w:rPr>
          <w:rFonts w:ascii="Calibri" w:hAnsi="Calibri" w:cs="Calibri"/>
          <w:bCs/>
          <w:lang w:val="es-PE"/>
        </w:rPr>
      </w:pPr>
      <w:r w:rsidRPr="0030093C">
        <w:rPr>
          <w:rFonts w:ascii="Calibri" w:hAnsi="Calibri" w:cs="Calibri"/>
          <w:b/>
          <w:bCs/>
          <w:lang w:val="es-PE"/>
        </w:rPr>
        <w:t xml:space="preserve">Monitoreo o seguimiento </w:t>
      </w:r>
      <w:r w:rsidR="003A2223" w:rsidRPr="0030093C">
        <w:rPr>
          <w:rFonts w:ascii="Calibri" w:hAnsi="Calibri" w:cs="Calibri"/>
          <w:b/>
          <w:bCs/>
          <w:lang w:val="es-PE"/>
        </w:rPr>
        <w:t>comprensivo</w:t>
      </w:r>
      <w:r w:rsidRPr="0030093C">
        <w:rPr>
          <w:rFonts w:ascii="Calibri" w:hAnsi="Calibri" w:cs="Calibri"/>
          <w:bCs/>
          <w:lang w:val="es-PE"/>
        </w:rPr>
        <w:t xml:space="preserve">: </w:t>
      </w:r>
      <w:r w:rsidR="008E2C05" w:rsidRPr="0030093C">
        <w:rPr>
          <w:rFonts w:ascii="Calibri" w:hAnsi="Calibri" w:cs="Calibri"/>
          <w:bCs/>
          <w:lang w:val="es-PE"/>
        </w:rPr>
        <w:t>s</w:t>
      </w:r>
      <w:r w:rsidRPr="0030093C">
        <w:rPr>
          <w:rFonts w:ascii="Calibri" w:hAnsi="Calibri" w:cs="Calibri"/>
          <w:bCs/>
          <w:lang w:val="es-PE"/>
        </w:rPr>
        <w:t xml:space="preserve">obre la base del reporte de seguimiento, sus responsables desarrollan acciones relacionadas con la identificación de debilidades, desviaciones, fallas, con el propósito de corregir el proceso de implementación de la </w:t>
      </w:r>
      <w:r w:rsidRPr="0030093C">
        <w:rPr>
          <w:rFonts w:ascii="Calibri" w:hAnsi="Calibri" w:cs="Calibri"/>
          <w:bCs/>
          <w:lang w:val="es-PE"/>
        </w:rPr>
        <w:lastRenderedPageBreak/>
        <w:t xml:space="preserve">intervención, propiciando de esta manera la toma de decisiones estratégica que conlleve al cumplimiento de los objetivos planteados. </w:t>
      </w:r>
    </w:p>
    <w:p w14:paraId="0BF29630" w14:textId="77777777" w:rsidR="009E3258" w:rsidRPr="0030093C" w:rsidRDefault="009E3258" w:rsidP="009E3258">
      <w:pPr>
        <w:pStyle w:val="Prrafodelista"/>
        <w:rPr>
          <w:rFonts w:ascii="Calibri" w:hAnsi="Calibri" w:cs="Calibri"/>
          <w:bCs/>
          <w:lang w:val="es-PE"/>
        </w:rPr>
      </w:pPr>
    </w:p>
    <w:p w14:paraId="5AE74ACC" w14:textId="7C21AA62" w:rsidR="005A4793" w:rsidRPr="0030093C" w:rsidRDefault="009E3258" w:rsidP="004800EF">
      <w:pPr>
        <w:pStyle w:val="Prrafodelista"/>
        <w:numPr>
          <w:ilvl w:val="0"/>
          <w:numId w:val="23"/>
        </w:numPr>
        <w:spacing w:line="240" w:lineRule="auto"/>
        <w:jc w:val="both"/>
        <w:rPr>
          <w:rFonts w:ascii="Calibri" w:hAnsi="Calibri" w:cs="Calibri"/>
          <w:b/>
          <w:lang w:val="es-PE"/>
        </w:rPr>
      </w:pPr>
      <w:r w:rsidRPr="0030093C">
        <w:rPr>
          <w:rFonts w:ascii="Calibri" w:hAnsi="Calibri" w:cs="Calibri"/>
          <w:b/>
          <w:lang w:val="es-PE"/>
        </w:rPr>
        <w:t>Evaluación:</w:t>
      </w:r>
      <w:r w:rsidR="003A2223" w:rsidRPr="0030093C">
        <w:rPr>
          <w:rFonts w:ascii="Calibri" w:hAnsi="Calibri" w:cs="Calibri"/>
          <w:b/>
          <w:lang w:val="es-PE"/>
        </w:rPr>
        <w:t xml:space="preserve"> </w:t>
      </w:r>
      <w:r w:rsidR="00771A2E" w:rsidRPr="0030093C">
        <w:rPr>
          <w:rFonts w:ascii="Calibri" w:hAnsi="Calibri" w:cs="Calibri"/>
          <w:bCs/>
          <w:lang w:val="es-PE"/>
        </w:rPr>
        <w:t>valoración puntual</w:t>
      </w:r>
      <w:r w:rsidR="00AE1EE9" w:rsidRPr="0030093C">
        <w:rPr>
          <w:rFonts w:ascii="Calibri" w:hAnsi="Calibri" w:cs="Calibri"/>
          <w:bCs/>
          <w:lang w:val="es-PE"/>
        </w:rPr>
        <w:t>, objetiva, integral y sistémica</w:t>
      </w:r>
      <w:r w:rsidR="00771A2E" w:rsidRPr="0030093C">
        <w:rPr>
          <w:rFonts w:ascii="Calibri" w:hAnsi="Calibri" w:cs="Calibri"/>
          <w:bCs/>
          <w:lang w:val="es-PE"/>
        </w:rPr>
        <w:t xml:space="preserve"> en un determinado momento</w:t>
      </w:r>
      <w:r w:rsidR="00BA393C" w:rsidRPr="0030093C">
        <w:rPr>
          <w:rFonts w:ascii="Calibri" w:hAnsi="Calibri" w:cs="Calibri"/>
          <w:bCs/>
          <w:lang w:val="es-PE"/>
        </w:rPr>
        <w:t xml:space="preserve">, ya sea en el diseño de la intervención para determinar la consistencia y coherencia en el planteamiento de sus objetivos, así como también en </w:t>
      </w:r>
      <w:r w:rsidR="00771A2E" w:rsidRPr="0030093C">
        <w:rPr>
          <w:rFonts w:ascii="Calibri" w:hAnsi="Calibri" w:cs="Calibri"/>
          <w:bCs/>
          <w:lang w:val="es-PE"/>
        </w:rPr>
        <w:t>curso de ejecución o una vez concluid</w:t>
      </w:r>
      <w:r w:rsidR="00BA393C" w:rsidRPr="0030093C">
        <w:rPr>
          <w:rFonts w:ascii="Calibri" w:hAnsi="Calibri" w:cs="Calibri"/>
          <w:bCs/>
          <w:lang w:val="es-PE"/>
        </w:rPr>
        <w:t>a</w:t>
      </w:r>
      <w:r w:rsidR="00771A2E" w:rsidRPr="0030093C">
        <w:rPr>
          <w:rFonts w:ascii="Calibri" w:hAnsi="Calibri" w:cs="Calibri"/>
          <w:bCs/>
          <w:lang w:val="es-PE"/>
        </w:rPr>
        <w:t>, que permite verificar los resultados, impactos</w:t>
      </w:r>
      <w:r w:rsidR="00AE1EE9" w:rsidRPr="0030093C">
        <w:rPr>
          <w:rFonts w:ascii="Calibri" w:hAnsi="Calibri" w:cs="Calibri"/>
          <w:bCs/>
          <w:lang w:val="es-PE"/>
        </w:rPr>
        <w:t>, lecciones aprendidas</w:t>
      </w:r>
      <w:r w:rsidR="00771A2E" w:rsidRPr="0030093C">
        <w:rPr>
          <w:rFonts w:ascii="Calibri" w:hAnsi="Calibri" w:cs="Calibri"/>
          <w:bCs/>
          <w:lang w:val="es-PE"/>
        </w:rPr>
        <w:t xml:space="preserve"> y la sostenibilidad del valor público generado en la población objetivo. Esta valoración permite a los tomadores de decisiones reformular procesos para solucionar problemas identificados.</w:t>
      </w:r>
    </w:p>
    <w:p w14:paraId="4C6E5A8A" w14:textId="47051368" w:rsidR="00CC4D2C" w:rsidRPr="0030093C" w:rsidRDefault="00CC4D2C" w:rsidP="004800EF">
      <w:pPr>
        <w:pStyle w:val="Ttulo1"/>
        <w:numPr>
          <w:ilvl w:val="0"/>
          <w:numId w:val="40"/>
        </w:numPr>
        <w:rPr>
          <w:color w:val="4F81BD" w:themeColor="accent1"/>
          <w:lang w:val="es-PE"/>
        </w:rPr>
      </w:pPr>
      <w:bookmarkStart w:id="11" w:name="_Toc88725413"/>
      <w:r w:rsidRPr="0030093C">
        <w:rPr>
          <w:color w:val="4F81BD" w:themeColor="accent1"/>
          <w:lang w:val="es-PE"/>
        </w:rPr>
        <w:t>Diagnóstico</w:t>
      </w:r>
      <w:bookmarkEnd w:id="11"/>
    </w:p>
    <w:p w14:paraId="031AB502" w14:textId="0F9DCC69" w:rsidR="001C796F" w:rsidRPr="0030093C" w:rsidRDefault="00213A99" w:rsidP="00363B9B">
      <w:pPr>
        <w:ind w:left="360"/>
        <w:jc w:val="both"/>
        <w:rPr>
          <w:rFonts w:ascii="Calibri" w:hAnsi="Calibri"/>
          <w:lang w:val="es-PE"/>
        </w:rPr>
      </w:pPr>
      <w:r w:rsidRPr="0030093C">
        <w:rPr>
          <w:rFonts w:ascii="Calibri" w:hAnsi="Calibri" w:cs="Calibri"/>
          <w:lang w:val="es-PE"/>
        </w:rPr>
        <w:br/>
      </w:r>
      <w:r w:rsidR="003B5AA1" w:rsidRPr="0030093C">
        <w:rPr>
          <w:rFonts w:ascii="Calibri" w:hAnsi="Calibri" w:cs="Calibri"/>
          <w:lang w:val="es-PE"/>
        </w:rPr>
        <w:t xml:space="preserve">El presente diagnóstico tiene como objetivo identificar cuál es el estado </w:t>
      </w:r>
      <w:r w:rsidR="00C00F52" w:rsidRPr="0030093C">
        <w:rPr>
          <w:rFonts w:ascii="Calibri" w:hAnsi="Calibri" w:cs="Calibri"/>
          <w:lang w:val="es-PE"/>
        </w:rPr>
        <w:t>situacional de la PNMPAM</w:t>
      </w:r>
      <w:r w:rsidR="003B5AA1" w:rsidRPr="0030093C">
        <w:rPr>
          <w:rFonts w:ascii="Calibri" w:hAnsi="Calibri" w:cs="Calibri"/>
          <w:lang w:val="es-PE"/>
        </w:rPr>
        <w:t xml:space="preserve">, bajo un enfoque </w:t>
      </w:r>
      <w:r w:rsidR="00C00F52" w:rsidRPr="0030093C">
        <w:rPr>
          <w:rFonts w:ascii="Calibri" w:hAnsi="Calibri" w:cs="Calibri"/>
          <w:lang w:val="es-PE"/>
        </w:rPr>
        <w:t xml:space="preserve">de análisis </w:t>
      </w:r>
      <w:r w:rsidR="003B5AA1" w:rsidRPr="0030093C">
        <w:rPr>
          <w:rFonts w:ascii="Calibri" w:hAnsi="Calibri" w:cs="Calibri"/>
          <w:lang w:val="es-PE"/>
        </w:rPr>
        <w:t>que aborda la capacidad institucional para realizar acciones de Gestión de la información, Seguimiento y Evaluación (GISE). Este análisis se centra en 5 criterios de análisis y se puntúa del 1 al 4, siendo 4 el máximo puntaje.</w:t>
      </w:r>
    </w:p>
    <w:p w14:paraId="0EFDA74D" w14:textId="643086C8" w:rsidR="004A0B7A" w:rsidRPr="0030093C" w:rsidRDefault="004A0B7A" w:rsidP="00363B9B">
      <w:pPr>
        <w:spacing w:after="0"/>
        <w:ind w:left="360"/>
        <w:jc w:val="center"/>
        <w:rPr>
          <w:rFonts w:ascii="Calibri" w:hAnsi="Calibri"/>
          <w:lang w:val="es-PE"/>
        </w:rPr>
      </w:pPr>
      <w:r w:rsidRPr="0030093C">
        <w:rPr>
          <w:rFonts w:ascii="Calibri" w:hAnsi="Calibri" w:cs="Calibri"/>
          <w:b/>
          <w:bCs/>
          <w:lang w:val="es-PE"/>
        </w:rPr>
        <w:t xml:space="preserve">Tabla N° 01: </w:t>
      </w:r>
      <w:r w:rsidR="00C00F52" w:rsidRPr="0030093C">
        <w:rPr>
          <w:rFonts w:ascii="Calibri" w:hAnsi="Calibri" w:cs="Calibri"/>
          <w:b/>
          <w:bCs/>
          <w:lang w:val="es-PE"/>
        </w:rPr>
        <w:t>Diagnóstico de capacidad institucional para la GISE</w:t>
      </w:r>
      <w:r w:rsidR="001443C3" w:rsidRPr="0030093C">
        <w:rPr>
          <w:rFonts w:ascii="Calibri" w:hAnsi="Calibri" w:cs="Calibri"/>
          <w:b/>
          <w:bCs/>
          <w:lang w:val="es-PE"/>
        </w:rPr>
        <w:t>*</w:t>
      </w:r>
    </w:p>
    <w:tbl>
      <w:tblPr>
        <w:tblStyle w:val="Tabladelista31"/>
        <w:tblW w:w="4713" w:type="pct"/>
        <w:jc w:val="center"/>
        <w:tblLayout w:type="fixed"/>
        <w:tblLook w:val="00A0" w:firstRow="1" w:lastRow="0" w:firstColumn="1" w:lastColumn="0" w:noHBand="0" w:noVBand="0"/>
      </w:tblPr>
      <w:tblGrid>
        <w:gridCol w:w="424"/>
        <w:gridCol w:w="1275"/>
        <w:gridCol w:w="2832"/>
        <w:gridCol w:w="992"/>
        <w:gridCol w:w="2798"/>
      </w:tblGrid>
      <w:tr w:rsidR="00AC40BD" w:rsidRPr="0030093C" w14:paraId="33F26A86" w14:textId="14D92400" w:rsidTr="00431728">
        <w:trPr>
          <w:cnfStyle w:val="100000000000" w:firstRow="1" w:lastRow="0" w:firstColumn="0" w:lastColumn="0" w:oddVBand="0" w:evenVBand="0" w:oddHBand="0" w:evenHBand="0" w:firstRowFirstColumn="0" w:firstRowLastColumn="0" w:lastRowFirstColumn="0" w:lastRowLastColumn="0"/>
          <w:trHeight w:val="49"/>
          <w:jc w:val="center"/>
        </w:trPr>
        <w:tc>
          <w:tcPr>
            <w:cnfStyle w:val="001000000100" w:firstRow="0" w:lastRow="0" w:firstColumn="1" w:lastColumn="0" w:oddVBand="0" w:evenVBand="0" w:oddHBand="0" w:evenHBand="0" w:firstRowFirstColumn="1" w:firstRowLastColumn="0" w:lastRowFirstColumn="0" w:lastRowLastColumn="0"/>
            <w:tcW w:w="255" w:type="pct"/>
            <w:vAlign w:val="center"/>
          </w:tcPr>
          <w:p w14:paraId="5AB808B0" w14:textId="77777777" w:rsidR="00AB77D7" w:rsidRPr="0030093C" w:rsidRDefault="00AB77D7" w:rsidP="00363B9B">
            <w:pPr>
              <w:pStyle w:val="Sinespaciado"/>
              <w:jc w:val="center"/>
              <w:rPr>
                <w:rFonts w:ascii="Calibri" w:hAnsi="Calibri" w:cs="Arial"/>
                <w:sz w:val="14"/>
                <w:szCs w:val="14"/>
                <w:lang w:val="es-PE"/>
              </w:rPr>
            </w:pPr>
            <w:r w:rsidRPr="0030093C">
              <w:rPr>
                <w:rFonts w:ascii="Calibri" w:hAnsi="Calibri" w:cs="Arial"/>
                <w:sz w:val="14"/>
                <w:szCs w:val="14"/>
                <w:lang w:val="es-PE"/>
              </w:rPr>
              <w:t>N°</w:t>
            </w:r>
          </w:p>
        </w:tc>
        <w:tc>
          <w:tcPr>
            <w:cnfStyle w:val="000010000000" w:firstRow="0" w:lastRow="0" w:firstColumn="0" w:lastColumn="0" w:oddVBand="1" w:evenVBand="0" w:oddHBand="0" w:evenHBand="0" w:firstRowFirstColumn="0" w:firstRowLastColumn="0" w:lastRowFirstColumn="0" w:lastRowLastColumn="0"/>
            <w:tcW w:w="766" w:type="pct"/>
            <w:vAlign w:val="center"/>
          </w:tcPr>
          <w:p w14:paraId="61321B55" w14:textId="439B0F21" w:rsidR="00AB77D7" w:rsidRPr="0030093C" w:rsidRDefault="00AB77D7" w:rsidP="00363B9B">
            <w:pPr>
              <w:pStyle w:val="Sinespaciado"/>
              <w:jc w:val="center"/>
              <w:rPr>
                <w:rFonts w:ascii="Calibri" w:hAnsi="Calibri" w:cs="Arial"/>
                <w:sz w:val="14"/>
                <w:szCs w:val="14"/>
                <w:lang w:val="es-PE"/>
              </w:rPr>
            </w:pPr>
            <w:r w:rsidRPr="0030093C">
              <w:rPr>
                <w:rFonts w:ascii="Calibri" w:hAnsi="Calibri" w:cs="Arial"/>
                <w:sz w:val="14"/>
                <w:szCs w:val="14"/>
                <w:lang w:val="es-PE"/>
              </w:rPr>
              <w:t>Criterio</w:t>
            </w:r>
            <w:r w:rsidR="004D0FFA" w:rsidRPr="0030093C">
              <w:rPr>
                <w:rFonts w:ascii="Calibri" w:hAnsi="Calibri" w:cs="Arial"/>
                <w:sz w:val="14"/>
                <w:szCs w:val="14"/>
                <w:lang w:val="es-PE"/>
              </w:rPr>
              <w:t>s</w:t>
            </w:r>
          </w:p>
        </w:tc>
        <w:tc>
          <w:tcPr>
            <w:tcW w:w="1702" w:type="pct"/>
            <w:vAlign w:val="center"/>
          </w:tcPr>
          <w:p w14:paraId="5A4F6C16" w14:textId="77777777" w:rsidR="00AB77D7" w:rsidRPr="0030093C"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Objetivos del análisis</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638AEFB6" w14:textId="5F8D2CF1" w:rsidR="00AB77D7" w:rsidRPr="0030093C" w:rsidRDefault="00AB77D7" w:rsidP="00363B9B">
            <w:pPr>
              <w:pStyle w:val="Sinespaciado"/>
              <w:jc w:val="center"/>
              <w:rPr>
                <w:rFonts w:ascii="Calibri" w:hAnsi="Calibri" w:cs="Arial"/>
                <w:sz w:val="14"/>
                <w:szCs w:val="14"/>
                <w:lang w:val="es-PE"/>
              </w:rPr>
            </w:pPr>
            <w:r w:rsidRPr="0030093C">
              <w:rPr>
                <w:rFonts w:ascii="Calibri" w:hAnsi="Calibri" w:cs="Arial"/>
                <w:sz w:val="14"/>
                <w:szCs w:val="14"/>
                <w:lang w:val="es-PE"/>
              </w:rPr>
              <w:t>Puntuación</w:t>
            </w:r>
          </w:p>
        </w:tc>
        <w:tc>
          <w:tcPr>
            <w:tcW w:w="1681" w:type="pct"/>
            <w:vAlign w:val="center"/>
          </w:tcPr>
          <w:p w14:paraId="6946D0C4" w14:textId="3141DBEA" w:rsidR="00AB77D7" w:rsidRPr="0030093C"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Comentarios</w:t>
            </w:r>
          </w:p>
        </w:tc>
      </w:tr>
      <w:tr w:rsidR="00AC40BD" w:rsidRPr="00415F56" w14:paraId="7BA95036" w14:textId="77777777" w:rsidTr="0043172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26D1CB1" w14:textId="3985579D"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1</w:t>
            </w:r>
          </w:p>
        </w:tc>
        <w:tc>
          <w:tcPr>
            <w:cnfStyle w:val="000010000000" w:firstRow="0" w:lastRow="0" w:firstColumn="0" w:lastColumn="0" w:oddVBand="1" w:evenVBand="0" w:oddHBand="0" w:evenHBand="0" w:firstRowFirstColumn="0" w:firstRowLastColumn="0" w:lastRowFirstColumn="0" w:lastRowLastColumn="0"/>
            <w:tcW w:w="766" w:type="pct"/>
            <w:vAlign w:val="center"/>
          </w:tcPr>
          <w:p w14:paraId="6EF2816C" w14:textId="22F4F560"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Diseño</w:t>
            </w:r>
          </w:p>
        </w:tc>
        <w:tc>
          <w:tcPr>
            <w:tcW w:w="1702" w:type="pct"/>
            <w:vAlign w:val="center"/>
          </w:tcPr>
          <w:p w14:paraId="685C053E" w14:textId="11C095C2" w:rsidR="00E77C5E" w:rsidRPr="0030093C"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Identificar la coherencia y consistencia de elementos del diseño de</w:t>
            </w:r>
            <w:r w:rsidR="00805537" w:rsidRPr="0030093C">
              <w:rPr>
                <w:rFonts w:ascii="Calibri" w:hAnsi="Calibri" w:cs="Arial"/>
                <w:sz w:val="14"/>
                <w:szCs w:val="14"/>
                <w:lang w:val="es-PE"/>
              </w:rPr>
              <w:t xml:space="preserve"> la política</w:t>
            </w:r>
            <w:r w:rsidRPr="0030093C">
              <w:rPr>
                <w:rFonts w:ascii="Calibri" w:hAnsi="Calibri" w:cs="Arial"/>
                <w:sz w:val="14"/>
                <w:szCs w:val="14"/>
                <w:lang w:val="es-PE"/>
              </w:rPr>
              <w:t>.</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2D4202DA" w14:textId="75AE5135" w:rsidR="00E77C5E" w:rsidRPr="0030093C" w:rsidRDefault="00805537" w:rsidP="001C796F">
            <w:pPr>
              <w:pStyle w:val="Sinespaciado"/>
              <w:jc w:val="center"/>
              <w:rPr>
                <w:rFonts w:ascii="Calibri" w:hAnsi="Calibri" w:cs="Arial"/>
                <w:sz w:val="14"/>
                <w:szCs w:val="14"/>
                <w:lang w:val="es-PE"/>
              </w:rPr>
            </w:pPr>
            <w:r w:rsidRPr="0030093C">
              <w:rPr>
                <w:rFonts w:ascii="Calibri" w:hAnsi="Calibri" w:cs="Arial"/>
                <w:sz w:val="14"/>
                <w:szCs w:val="14"/>
                <w:lang w:val="es-PE"/>
              </w:rPr>
              <w:t>3</w:t>
            </w:r>
          </w:p>
        </w:tc>
        <w:tc>
          <w:tcPr>
            <w:tcW w:w="1681" w:type="pct"/>
            <w:vAlign w:val="center"/>
          </w:tcPr>
          <w:p w14:paraId="58742B2D" w14:textId="47966A39" w:rsidR="00E77C5E" w:rsidRPr="0030093C" w:rsidRDefault="00805537" w:rsidP="00805537">
            <w:pPr>
              <w:pStyle w:val="Default"/>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Cuenta con modelo sustentado en diagnóstico que identifica las relaciones causales con el problema público que busca solucionar o contribuir.</w:t>
            </w:r>
          </w:p>
        </w:tc>
      </w:tr>
      <w:tr w:rsidR="00AC40BD" w:rsidRPr="00415F56" w14:paraId="2C975745" w14:textId="5CC3D4F4" w:rsidTr="00431728">
        <w:trPr>
          <w:trHeight w:val="226"/>
          <w:jc w:val="center"/>
        </w:trPr>
        <w:tc>
          <w:tcPr>
            <w:cnfStyle w:val="001000000000" w:firstRow="0" w:lastRow="0" w:firstColumn="1" w:lastColumn="0" w:oddVBand="0" w:evenVBand="0" w:oddHBand="0" w:evenHBand="0" w:firstRowFirstColumn="0" w:firstRowLastColumn="0" w:lastRowFirstColumn="0" w:lastRowLastColumn="0"/>
            <w:tcW w:w="255" w:type="pct"/>
            <w:vAlign w:val="center"/>
          </w:tcPr>
          <w:p w14:paraId="75ED6B0C" w14:textId="4B7EE3AC"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2</w:t>
            </w:r>
          </w:p>
        </w:tc>
        <w:tc>
          <w:tcPr>
            <w:cnfStyle w:val="000010000000" w:firstRow="0" w:lastRow="0" w:firstColumn="0" w:lastColumn="0" w:oddVBand="1" w:evenVBand="0" w:oddHBand="0" w:evenHBand="0" w:firstRowFirstColumn="0" w:firstRowLastColumn="0" w:lastRowFirstColumn="0" w:lastRowLastColumn="0"/>
            <w:tcW w:w="766" w:type="pct"/>
            <w:vAlign w:val="center"/>
          </w:tcPr>
          <w:p w14:paraId="3030996E" w14:textId="7E02E015"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Seguimiento</w:t>
            </w:r>
          </w:p>
        </w:tc>
        <w:tc>
          <w:tcPr>
            <w:tcW w:w="1702" w:type="pct"/>
            <w:vAlign w:val="center"/>
          </w:tcPr>
          <w:p w14:paraId="537AE45B" w14:textId="21335FE8" w:rsidR="00E77C5E" w:rsidRPr="0030093C"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 xml:space="preserve">Identificar el nivel de </w:t>
            </w:r>
            <w:r w:rsidR="006910A5" w:rsidRPr="0030093C">
              <w:rPr>
                <w:rFonts w:ascii="Calibri" w:hAnsi="Calibri" w:cs="Arial"/>
                <w:sz w:val="14"/>
                <w:szCs w:val="14"/>
                <w:lang w:val="es-PE"/>
              </w:rPr>
              <w:t xml:space="preserve">implementación </w:t>
            </w:r>
            <w:r w:rsidRPr="0030093C">
              <w:rPr>
                <w:rFonts w:ascii="Calibri" w:hAnsi="Calibri" w:cs="Arial"/>
                <w:sz w:val="14"/>
                <w:szCs w:val="14"/>
                <w:lang w:val="es-PE"/>
              </w:rPr>
              <w:t>del seguimiento a una intervención.</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7A5D21DC" w14:textId="62DE62AF" w:rsidR="00E77C5E" w:rsidRPr="0030093C" w:rsidRDefault="006910A5" w:rsidP="001C796F">
            <w:pPr>
              <w:pStyle w:val="Sinespaciado"/>
              <w:jc w:val="center"/>
              <w:rPr>
                <w:rFonts w:ascii="Calibri" w:hAnsi="Calibri" w:cs="Arial"/>
                <w:sz w:val="14"/>
                <w:szCs w:val="14"/>
                <w:lang w:val="es-PE"/>
              </w:rPr>
            </w:pPr>
            <w:r w:rsidRPr="0030093C">
              <w:rPr>
                <w:rFonts w:ascii="Calibri" w:hAnsi="Calibri" w:cs="Arial"/>
                <w:sz w:val="14"/>
                <w:szCs w:val="14"/>
                <w:lang w:val="es-PE"/>
              </w:rPr>
              <w:t>1</w:t>
            </w:r>
          </w:p>
        </w:tc>
        <w:tc>
          <w:tcPr>
            <w:tcW w:w="1681" w:type="pct"/>
            <w:vAlign w:val="center"/>
          </w:tcPr>
          <w:p w14:paraId="5FCD881A" w14:textId="30527E01" w:rsidR="00E77C5E" w:rsidRPr="0030093C" w:rsidRDefault="00805537"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Los servicios de la PNMPAM se encuentran en proceso de implementación, por lo que no se ha realizado seguimiento.</w:t>
            </w:r>
          </w:p>
        </w:tc>
      </w:tr>
      <w:tr w:rsidR="00AC40BD" w:rsidRPr="00415F56" w14:paraId="3C9166D6" w14:textId="6AEB4A20" w:rsidTr="0043172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4FBAE3C" w14:textId="5DF11BD1"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3</w:t>
            </w:r>
          </w:p>
        </w:tc>
        <w:tc>
          <w:tcPr>
            <w:cnfStyle w:val="000010000000" w:firstRow="0" w:lastRow="0" w:firstColumn="0" w:lastColumn="0" w:oddVBand="1" w:evenVBand="0" w:oddHBand="0" w:evenHBand="0" w:firstRowFirstColumn="0" w:firstRowLastColumn="0" w:lastRowFirstColumn="0" w:lastRowLastColumn="0"/>
            <w:tcW w:w="766" w:type="pct"/>
            <w:vAlign w:val="center"/>
          </w:tcPr>
          <w:p w14:paraId="0658082C" w14:textId="3D6E76A4"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Gestión de la Información</w:t>
            </w:r>
          </w:p>
        </w:tc>
        <w:tc>
          <w:tcPr>
            <w:tcW w:w="1702" w:type="pct"/>
            <w:vAlign w:val="center"/>
          </w:tcPr>
          <w:p w14:paraId="7A3E2153" w14:textId="51CA3709" w:rsidR="00E77C5E" w:rsidRPr="0030093C"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Identificar el nivel de implementación de los procesos de recolección, almacenamiento, procesamiento, análisis y difusión de información.</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41331CD2" w14:textId="4E21A472" w:rsidR="00E77C5E" w:rsidRPr="0030093C" w:rsidRDefault="00C00F52" w:rsidP="001C796F">
            <w:pPr>
              <w:pStyle w:val="Sinespaciado"/>
              <w:jc w:val="center"/>
              <w:rPr>
                <w:rFonts w:ascii="Calibri" w:hAnsi="Calibri" w:cs="Arial"/>
                <w:sz w:val="14"/>
                <w:szCs w:val="14"/>
                <w:lang w:val="es-PE"/>
              </w:rPr>
            </w:pPr>
            <w:r w:rsidRPr="0030093C">
              <w:rPr>
                <w:rFonts w:ascii="Calibri" w:hAnsi="Calibri" w:cs="Arial"/>
                <w:sz w:val="14"/>
                <w:szCs w:val="14"/>
                <w:lang w:val="es-PE"/>
              </w:rPr>
              <w:t>2</w:t>
            </w:r>
          </w:p>
        </w:tc>
        <w:tc>
          <w:tcPr>
            <w:tcW w:w="1681" w:type="pct"/>
            <w:vAlign w:val="center"/>
          </w:tcPr>
          <w:p w14:paraId="5F87910E" w14:textId="3EA96B3C" w:rsidR="00E77C5E" w:rsidRPr="0030093C" w:rsidRDefault="00C00F52" w:rsidP="00C00F52">
            <w:pPr>
              <w:pStyle w:val="Default"/>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Se vienen construyendo herramientas de recojo de información estandarizadas, almacenamiento y procesamiento con validación simple/básica. </w:t>
            </w:r>
          </w:p>
        </w:tc>
      </w:tr>
      <w:tr w:rsidR="00AC40BD" w:rsidRPr="00415F56" w14:paraId="364501E4" w14:textId="6ED4A16C" w:rsidTr="00431728">
        <w:trPr>
          <w:trHeight w:val="147"/>
          <w:jc w:val="center"/>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122F8FC" w14:textId="05C51512"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4</w:t>
            </w:r>
          </w:p>
        </w:tc>
        <w:tc>
          <w:tcPr>
            <w:cnfStyle w:val="000010000000" w:firstRow="0" w:lastRow="0" w:firstColumn="0" w:lastColumn="0" w:oddVBand="1" w:evenVBand="0" w:oddHBand="0" w:evenHBand="0" w:firstRowFirstColumn="0" w:firstRowLastColumn="0" w:lastRowFirstColumn="0" w:lastRowLastColumn="0"/>
            <w:tcW w:w="766" w:type="pct"/>
            <w:vAlign w:val="center"/>
          </w:tcPr>
          <w:p w14:paraId="25B69BD6" w14:textId="5FBEB905"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Evidencias</w:t>
            </w:r>
          </w:p>
        </w:tc>
        <w:tc>
          <w:tcPr>
            <w:tcW w:w="1702" w:type="pct"/>
            <w:vAlign w:val="center"/>
          </w:tcPr>
          <w:p w14:paraId="698534BC" w14:textId="32CCD58D" w:rsidR="00E77C5E" w:rsidRPr="0030093C"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Identificar la existencia, utilidad y difusión de evidencias en una intervención.</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5E75318C" w14:textId="772948CD" w:rsidR="00E77C5E" w:rsidRPr="0030093C" w:rsidRDefault="00E77C5E" w:rsidP="001C796F">
            <w:pPr>
              <w:pStyle w:val="Sinespaciado"/>
              <w:jc w:val="center"/>
              <w:rPr>
                <w:rFonts w:ascii="Calibri" w:hAnsi="Calibri" w:cs="Arial"/>
                <w:sz w:val="14"/>
                <w:szCs w:val="14"/>
                <w:lang w:val="es-PE"/>
              </w:rPr>
            </w:pPr>
            <w:r w:rsidRPr="0030093C">
              <w:rPr>
                <w:rFonts w:ascii="Calibri" w:hAnsi="Calibri" w:cs="Arial"/>
                <w:sz w:val="14"/>
                <w:szCs w:val="14"/>
                <w:lang w:val="es-PE"/>
              </w:rPr>
              <w:t>2</w:t>
            </w:r>
          </w:p>
        </w:tc>
        <w:tc>
          <w:tcPr>
            <w:tcW w:w="1681" w:type="pct"/>
            <w:vAlign w:val="center"/>
          </w:tcPr>
          <w:p w14:paraId="6E41962E" w14:textId="699E2DB4" w:rsidR="00E77C5E" w:rsidRPr="0030093C" w:rsidRDefault="00C00F52"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Calibri"/>
                <w:sz w:val="14"/>
                <w:szCs w:val="14"/>
                <w:lang w:val="es-PE"/>
              </w:rPr>
              <w:t>Actualmente, i</w:t>
            </w:r>
            <w:r w:rsidR="00E77C5E" w:rsidRPr="0030093C">
              <w:rPr>
                <w:rFonts w:ascii="Calibri" w:hAnsi="Calibri" w:cs="Calibri"/>
                <w:sz w:val="14"/>
                <w:szCs w:val="14"/>
                <w:lang w:val="es-PE"/>
              </w:rPr>
              <w:t>ncorpora evidencias, pero no las genera.</w:t>
            </w:r>
          </w:p>
        </w:tc>
      </w:tr>
      <w:tr w:rsidR="00AC40BD" w:rsidRPr="00415F56" w14:paraId="7BD63A3E" w14:textId="652B5CEB" w:rsidTr="00431728">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55" w:type="pct"/>
            <w:tcBorders>
              <w:bottom w:val="single" w:sz="4" w:space="0" w:color="auto"/>
            </w:tcBorders>
            <w:vAlign w:val="center"/>
          </w:tcPr>
          <w:p w14:paraId="10664965" w14:textId="74C5F57B"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5</w:t>
            </w:r>
          </w:p>
        </w:tc>
        <w:tc>
          <w:tcPr>
            <w:cnfStyle w:val="000010000000" w:firstRow="0" w:lastRow="0" w:firstColumn="0" w:lastColumn="0" w:oddVBand="1" w:evenVBand="0" w:oddHBand="0" w:evenHBand="0" w:firstRowFirstColumn="0" w:firstRowLastColumn="0" w:lastRowFirstColumn="0" w:lastRowLastColumn="0"/>
            <w:tcW w:w="766" w:type="pct"/>
            <w:tcBorders>
              <w:bottom w:val="single" w:sz="4" w:space="0" w:color="auto"/>
            </w:tcBorders>
            <w:vAlign w:val="center"/>
          </w:tcPr>
          <w:p w14:paraId="3F1A58B2" w14:textId="7BAE7730" w:rsidR="00E77C5E" w:rsidRPr="0030093C" w:rsidRDefault="00E77C5E" w:rsidP="00E77C5E">
            <w:pPr>
              <w:pStyle w:val="Sinespaciado"/>
              <w:jc w:val="center"/>
              <w:rPr>
                <w:rFonts w:ascii="Calibri" w:hAnsi="Calibri" w:cs="Arial"/>
                <w:sz w:val="14"/>
                <w:szCs w:val="14"/>
                <w:lang w:val="es-PE"/>
              </w:rPr>
            </w:pPr>
            <w:r w:rsidRPr="0030093C">
              <w:rPr>
                <w:rFonts w:ascii="Calibri" w:hAnsi="Calibri" w:cs="Arial"/>
                <w:sz w:val="14"/>
                <w:szCs w:val="14"/>
                <w:lang w:val="es-PE"/>
              </w:rPr>
              <w:t>Recursos humanos y financieros</w:t>
            </w:r>
          </w:p>
        </w:tc>
        <w:tc>
          <w:tcPr>
            <w:tcW w:w="1702" w:type="pct"/>
            <w:tcBorders>
              <w:bottom w:val="single" w:sz="4" w:space="0" w:color="auto"/>
            </w:tcBorders>
            <w:vAlign w:val="center"/>
          </w:tcPr>
          <w:p w14:paraId="70C9768F" w14:textId="13494CEE" w:rsidR="00E77C5E" w:rsidRPr="0030093C"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Identificar la calificación y exclusividad de los recursos humanos, así como la disponibilidad de recursos financieros.</w:t>
            </w:r>
          </w:p>
        </w:tc>
        <w:tc>
          <w:tcPr>
            <w:cnfStyle w:val="000010000000" w:firstRow="0" w:lastRow="0" w:firstColumn="0" w:lastColumn="0" w:oddVBand="1" w:evenVBand="0" w:oddHBand="0" w:evenHBand="0" w:firstRowFirstColumn="0" w:firstRowLastColumn="0" w:lastRowFirstColumn="0" w:lastRowLastColumn="0"/>
            <w:tcW w:w="596" w:type="pct"/>
            <w:tcBorders>
              <w:bottom w:val="single" w:sz="4" w:space="0" w:color="auto"/>
            </w:tcBorders>
            <w:vAlign w:val="center"/>
          </w:tcPr>
          <w:p w14:paraId="3D365DE0" w14:textId="769E7EFF" w:rsidR="00E77C5E" w:rsidRPr="0030093C" w:rsidRDefault="00C00F52" w:rsidP="001C796F">
            <w:pPr>
              <w:pStyle w:val="Sinespaciado"/>
              <w:jc w:val="center"/>
              <w:rPr>
                <w:rFonts w:ascii="Calibri" w:hAnsi="Calibri" w:cs="Arial"/>
                <w:sz w:val="14"/>
                <w:szCs w:val="14"/>
                <w:lang w:val="es-PE"/>
              </w:rPr>
            </w:pPr>
            <w:r w:rsidRPr="0030093C">
              <w:rPr>
                <w:rFonts w:ascii="Calibri" w:hAnsi="Calibri" w:cs="Arial"/>
                <w:sz w:val="14"/>
                <w:szCs w:val="14"/>
                <w:lang w:val="es-PE"/>
              </w:rPr>
              <w:t>3</w:t>
            </w:r>
          </w:p>
        </w:tc>
        <w:tc>
          <w:tcPr>
            <w:tcW w:w="1681" w:type="pct"/>
            <w:tcBorders>
              <w:bottom w:val="single" w:sz="4" w:space="0" w:color="auto"/>
            </w:tcBorders>
            <w:vAlign w:val="center"/>
          </w:tcPr>
          <w:p w14:paraId="4B98871A" w14:textId="3FB2854D" w:rsidR="00E77C5E" w:rsidRPr="0030093C"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30093C">
              <w:rPr>
                <w:rFonts w:ascii="Calibri" w:hAnsi="Calibri" w:cs="Calibri"/>
                <w:sz w:val="14"/>
                <w:szCs w:val="14"/>
                <w:lang w:val="es-PE"/>
              </w:rPr>
              <w:t xml:space="preserve">Cuenta con personal con capacidades para </w:t>
            </w:r>
            <w:r w:rsidR="00C00F52" w:rsidRPr="0030093C">
              <w:rPr>
                <w:rFonts w:ascii="Calibri" w:hAnsi="Calibri" w:cs="Calibri"/>
                <w:sz w:val="14"/>
                <w:szCs w:val="14"/>
                <w:lang w:val="es-PE"/>
              </w:rPr>
              <w:t>la GISE</w:t>
            </w:r>
            <w:r w:rsidRPr="0030093C">
              <w:rPr>
                <w:rFonts w:ascii="Calibri" w:hAnsi="Calibri" w:cs="Calibri"/>
                <w:sz w:val="14"/>
                <w:szCs w:val="14"/>
                <w:lang w:val="es-PE"/>
              </w:rPr>
              <w:t>; sin embargo, el personal no es exclusivo para estas acciones.</w:t>
            </w:r>
          </w:p>
        </w:tc>
      </w:tr>
      <w:tr w:rsidR="00805537" w:rsidRPr="0030093C" w14:paraId="4DC55C5C" w14:textId="77777777" w:rsidTr="00BA7341">
        <w:tblPrEx>
          <w:tblCellMar>
            <w:left w:w="70" w:type="dxa"/>
            <w:right w:w="70" w:type="dxa"/>
          </w:tblCellMar>
        </w:tblPrEx>
        <w:trPr>
          <w:trHeight w:val="252"/>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nil"/>
              <w:bottom w:val="nil"/>
            </w:tcBorders>
            <w:vAlign w:val="center"/>
          </w:tcPr>
          <w:p w14:paraId="73CD43BD" w14:textId="4993E8F8" w:rsidR="001443C3" w:rsidRPr="0030093C" w:rsidRDefault="001443C3" w:rsidP="00805537">
            <w:pPr>
              <w:pStyle w:val="Sinespaciado"/>
              <w:rPr>
                <w:rFonts w:ascii="Calibri" w:hAnsi="Calibri" w:cs="Calibri"/>
                <w:sz w:val="14"/>
                <w:szCs w:val="14"/>
                <w:lang w:val="es-PE"/>
              </w:rPr>
            </w:pPr>
            <w:r w:rsidRPr="0030093C">
              <w:rPr>
                <w:rFonts w:ascii="Calibri" w:hAnsi="Calibri" w:cs="Calibri"/>
                <w:sz w:val="14"/>
                <w:szCs w:val="14"/>
                <w:lang w:val="es-PE"/>
              </w:rPr>
              <w:t>* El diagnóstico de capacidad institucional se realizó en noviembre de 2021.</w:t>
            </w:r>
          </w:p>
          <w:p w14:paraId="069D03B9" w14:textId="6A69909A" w:rsidR="001D5246" w:rsidRPr="0030093C" w:rsidRDefault="001D5246" w:rsidP="00805537">
            <w:pPr>
              <w:pStyle w:val="Sinespaciado"/>
              <w:rPr>
                <w:rFonts w:ascii="Calibri" w:hAnsi="Calibri" w:cs="Calibri"/>
                <w:b w:val="0"/>
                <w:bCs w:val="0"/>
                <w:sz w:val="14"/>
                <w:szCs w:val="14"/>
                <w:lang w:val="es-PE"/>
              </w:rPr>
            </w:pPr>
          </w:p>
          <w:p w14:paraId="6EDD450D" w14:textId="77777777" w:rsidR="001D5246" w:rsidRPr="0030093C" w:rsidRDefault="001D5246" w:rsidP="00805537">
            <w:pPr>
              <w:pStyle w:val="Sinespaciado"/>
              <w:rPr>
                <w:rFonts w:ascii="Calibri" w:hAnsi="Calibri" w:cs="Calibri"/>
                <w:sz w:val="14"/>
                <w:szCs w:val="14"/>
                <w:lang w:val="es-PE"/>
              </w:rPr>
            </w:pPr>
          </w:p>
          <w:p w14:paraId="4347A789" w14:textId="77777777" w:rsidR="00431728" w:rsidRPr="0030093C" w:rsidRDefault="00431728" w:rsidP="00431728">
            <w:pPr>
              <w:ind w:left="360"/>
              <w:jc w:val="center"/>
              <w:rPr>
                <w:rFonts w:ascii="Calibri" w:hAnsi="Calibri" w:cs="Calibri"/>
                <w:b w:val="0"/>
                <w:bCs w:val="0"/>
                <w:lang w:val="es-PE"/>
              </w:rPr>
            </w:pPr>
            <w:r w:rsidRPr="0030093C">
              <w:rPr>
                <w:rFonts w:ascii="Calibri" w:hAnsi="Calibri" w:cs="Calibri"/>
                <w:lang w:val="es-PE"/>
              </w:rPr>
              <w:t>Gráfico N° 01: Telaraña socrática sobre el diagnóstico de capacidad institucional para la GISE</w:t>
            </w:r>
          </w:p>
          <w:p w14:paraId="2EF318D3" w14:textId="77777777" w:rsidR="00431728" w:rsidRPr="0030093C" w:rsidRDefault="00431728" w:rsidP="00431728">
            <w:pPr>
              <w:rPr>
                <w:rFonts w:ascii="Calibri" w:hAnsi="Calibri"/>
                <w:b w:val="0"/>
                <w:bCs w:val="0"/>
                <w:lang w:val="es-PE"/>
              </w:rPr>
            </w:pPr>
          </w:p>
          <w:p w14:paraId="3F0C1944" w14:textId="40DA9700" w:rsidR="00431728" w:rsidRPr="0030093C" w:rsidRDefault="00BA7341" w:rsidP="00431728">
            <w:pPr>
              <w:ind w:left="360"/>
              <w:jc w:val="center"/>
              <w:rPr>
                <w:rFonts w:ascii="Calibri" w:hAnsi="Calibri"/>
                <w:lang w:val="es-PE"/>
              </w:rPr>
            </w:pPr>
            <w:r>
              <w:rPr>
                <w:noProof/>
                <w:lang w:val="es-PE" w:eastAsia="es-PE"/>
              </w:rPr>
              <w:drawing>
                <wp:inline distT="0" distB="0" distL="0" distR="0" wp14:anchorId="1CDFAE9F" wp14:editId="3C5ADA8E">
                  <wp:extent cx="2697480" cy="1668780"/>
                  <wp:effectExtent l="0" t="0" r="0" b="0"/>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6B3BD6-8E09-4CBD-84A2-03848B559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320B89" w14:textId="77777777" w:rsidR="00431728" w:rsidRPr="0030093C" w:rsidRDefault="00431728" w:rsidP="00431728">
            <w:pPr>
              <w:rPr>
                <w:rFonts w:ascii="Calibri" w:hAnsi="Calibri" w:cs="Calibri"/>
                <w:b w:val="0"/>
                <w:noProof/>
                <w:u w:val="single"/>
                <w:lang w:val="es-PE"/>
              </w:rPr>
            </w:pPr>
          </w:p>
          <w:p w14:paraId="01BD146D" w14:textId="507F2796" w:rsidR="00BA7341" w:rsidRPr="0030093C" w:rsidRDefault="00BA7341" w:rsidP="00431728">
            <w:pPr>
              <w:rPr>
                <w:rFonts w:ascii="Calibri" w:hAnsi="Calibri" w:cs="Calibri"/>
                <w:b w:val="0"/>
                <w:bCs w:val="0"/>
                <w:sz w:val="14"/>
                <w:szCs w:val="14"/>
                <w:lang w:val="es-PE"/>
              </w:rPr>
            </w:pPr>
          </w:p>
        </w:tc>
      </w:tr>
    </w:tbl>
    <w:p w14:paraId="169DFEE1" w14:textId="5EE18356" w:rsidR="00145469" w:rsidRPr="0030093C" w:rsidRDefault="00145469" w:rsidP="004800EF">
      <w:pPr>
        <w:pStyle w:val="Ttulo1"/>
        <w:numPr>
          <w:ilvl w:val="0"/>
          <w:numId w:val="40"/>
        </w:numPr>
        <w:rPr>
          <w:color w:val="4F81BD" w:themeColor="accent1"/>
          <w:lang w:val="es-PE"/>
        </w:rPr>
      </w:pPr>
      <w:bookmarkStart w:id="12" w:name="_Toc88725414"/>
      <w:r w:rsidRPr="0030093C">
        <w:rPr>
          <w:color w:val="4F81BD" w:themeColor="accent1"/>
          <w:lang w:val="es-PE"/>
        </w:rPr>
        <w:lastRenderedPageBreak/>
        <w:t>Finalidad</w:t>
      </w:r>
      <w:r w:rsidR="00A0255A" w:rsidRPr="0030093C">
        <w:rPr>
          <w:color w:val="4F81BD" w:themeColor="accent1"/>
          <w:lang w:val="es-PE"/>
        </w:rPr>
        <w:t xml:space="preserve"> del PASE</w:t>
      </w:r>
      <w:bookmarkEnd w:id="12"/>
    </w:p>
    <w:p w14:paraId="4647C871" w14:textId="77777777" w:rsidR="008A6FBE" w:rsidRPr="0030093C" w:rsidRDefault="008A6FBE" w:rsidP="008A6FBE">
      <w:pPr>
        <w:rPr>
          <w:rFonts w:ascii="Calibri" w:hAnsi="Calibri" w:cs="Calibri"/>
          <w:sz w:val="4"/>
          <w:szCs w:val="4"/>
          <w:lang w:val="es-PE"/>
        </w:rPr>
      </w:pPr>
    </w:p>
    <w:p w14:paraId="707F2065" w14:textId="10CDD8EA" w:rsidR="00BD59E5" w:rsidRPr="0030093C" w:rsidRDefault="000F4F74" w:rsidP="00BD59E5">
      <w:pPr>
        <w:spacing w:line="240" w:lineRule="auto"/>
        <w:ind w:left="397"/>
        <w:jc w:val="both"/>
        <w:rPr>
          <w:rFonts w:ascii="Calibri" w:hAnsi="Calibri" w:cs="Arial"/>
          <w:lang w:val="es-PE"/>
        </w:rPr>
      </w:pPr>
      <w:r w:rsidRPr="0030093C">
        <w:rPr>
          <w:rFonts w:ascii="Calibri" w:hAnsi="Calibri" w:cs="Arial"/>
          <w:lang w:val="es-PE"/>
        </w:rPr>
        <w:t xml:space="preserve">Promover </w:t>
      </w:r>
      <w:r w:rsidR="00BA393C" w:rsidRPr="0030093C">
        <w:rPr>
          <w:rFonts w:ascii="Calibri" w:hAnsi="Calibri" w:cs="Arial"/>
          <w:lang w:val="es-PE"/>
        </w:rPr>
        <w:t>la gestión de información</w:t>
      </w:r>
      <w:r w:rsidR="00BD59E5" w:rsidRPr="0030093C">
        <w:rPr>
          <w:rFonts w:ascii="Calibri" w:hAnsi="Calibri" w:cs="Arial"/>
          <w:lang w:val="es-PE"/>
        </w:rPr>
        <w:t xml:space="preserve">, </w:t>
      </w:r>
      <w:r w:rsidRPr="0030093C">
        <w:rPr>
          <w:rFonts w:ascii="Calibri" w:hAnsi="Calibri" w:cs="Arial"/>
          <w:lang w:val="es-PE"/>
        </w:rPr>
        <w:t>el uso del seguimiento y la evaluación en la toma de decisiones institucional</w:t>
      </w:r>
      <w:r w:rsidR="000F0EE9" w:rsidRPr="0030093C">
        <w:rPr>
          <w:rFonts w:ascii="Calibri" w:hAnsi="Calibri" w:cs="Arial"/>
          <w:lang w:val="es-PE"/>
        </w:rPr>
        <w:t>es</w:t>
      </w:r>
      <w:r w:rsidR="00BD59E5" w:rsidRPr="0030093C">
        <w:rPr>
          <w:rFonts w:ascii="Calibri" w:hAnsi="Calibri" w:cs="Arial"/>
          <w:lang w:val="es-PE"/>
        </w:rPr>
        <w:t xml:space="preserve"> en la PNMPAM</w:t>
      </w:r>
      <w:r w:rsidRPr="0030093C">
        <w:rPr>
          <w:rFonts w:ascii="Calibri" w:hAnsi="Calibri" w:cs="Arial"/>
          <w:lang w:val="es-PE"/>
        </w:rPr>
        <w:t xml:space="preserve">, </w:t>
      </w:r>
      <w:r w:rsidR="00BD59E5" w:rsidRPr="0030093C">
        <w:rPr>
          <w:rFonts w:ascii="Calibri" w:hAnsi="Calibri" w:cs="Arial"/>
          <w:lang w:val="es-PE"/>
        </w:rPr>
        <w:t>orientando</w:t>
      </w:r>
      <w:r w:rsidRPr="0030093C">
        <w:rPr>
          <w:rFonts w:ascii="Calibri" w:hAnsi="Calibri" w:cs="Arial"/>
          <w:lang w:val="es-PE"/>
        </w:rPr>
        <w:t xml:space="preserve"> de manera informada hacia el logro de resultados, en correspondencia con las necesidades de la ciudadanía.</w:t>
      </w:r>
    </w:p>
    <w:p w14:paraId="4641862A" w14:textId="7CD5215C" w:rsidR="00EF2205" w:rsidRPr="0030093C" w:rsidRDefault="00A746E3" w:rsidP="004800EF">
      <w:pPr>
        <w:pStyle w:val="Ttulo1"/>
        <w:numPr>
          <w:ilvl w:val="0"/>
          <w:numId w:val="40"/>
        </w:numPr>
        <w:ind w:left="993" w:hanging="633"/>
        <w:rPr>
          <w:color w:val="4F81BD" w:themeColor="accent1"/>
          <w:lang w:val="es-PE"/>
        </w:rPr>
      </w:pPr>
      <w:bookmarkStart w:id="13" w:name="_Toc88725415"/>
      <w:r w:rsidRPr="0030093C">
        <w:rPr>
          <w:color w:val="4F81BD" w:themeColor="accent1"/>
          <w:lang w:val="es-PE"/>
        </w:rPr>
        <w:t xml:space="preserve">Objetivos del </w:t>
      </w:r>
      <w:r w:rsidR="004B49F2" w:rsidRPr="0030093C">
        <w:rPr>
          <w:color w:val="4F81BD" w:themeColor="accent1"/>
          <w:lang w:val="es-PE"/>
        </w:rPr>
        <w:t>PASE</w:t>
      </w:r>
      <w:bookmarkEnd w:id="13"/>
    </w:p>
    <w:p w14:paraId="6BFF5F71" w14:textId="77777777" w:rsidR="002763E2" w:rsidRPr="0030093C" w:rsidRDefault="002763E2" w:rsidP="008A6FBE">
      <w:pPr>
        <w:rPr>
          <w:rFonts w:ascii="Calibri" w:hAnsi="Calibri" w:cs="Calibri"/>
          <w:sz w:val="4"/>
          <w:szCs w:val="4"/>
          <w:lang w:val="es-PE"/>
        </w:rPr>
      </w:pPr>
    </w:p>
    <w:p w14:paraId="4A4DE9FD" w14:textId="77777777" w:rsidR="00A746E3" w:rsidRPr="0030093C" w:rsidRDefault="00A746E3" w:rsidP="001C796F">
      <w:pPr>
        <w:spacing w:line="240" w:lineRule="auto"/>
        <w:ind w:firstLine="397"/>
        <w:rPr>
          <w:rFonts w:ascii="Calibri" w:hAnsi="Calibri" w:cs="Calibri"/>
          <w:b/>
          <w:lang w:val="es-PE"/>
        </w:rPr>
      </w:pPr>
      <w:r w:rsidRPr="0030093C">
        <w:rPr>
          <w:rFonts w:ascii="Calibri" w:hAnsi="Calibri" w:cs="Calibri"/>
          <w:b/>
          <w:lang w:val="es-PE"/>
        </w:rPr>
        <w:t>Objetivo General</w:t>
      </w:r>
    </w:p>
    <w:p w14:paraId="7AD6D579" w14:textId="7ED407D1" w:rsidR="00C3554F" w:rsidRPr="0030093C" w:rsidRDefault="000F4F74" w:rsidP="002763E2">
      <w:pPr>
        <w:spacing w:line="240" w:lineRule="auto"/>
        <w:ind w:left="397"/>
        <w:jc w:val="both"/>
        <w:rPr>
          <w:rFonts w:ascii="Calibri" w:hAnsi="Calibri" w:cs="Calibri"/>
          <w:lang w:val="es-PE"/>
        </w:rPr>
      </w:pPr>
      <w:r w:rsidRPr="0030093C">
        <w:rPr>
          <w:rFonts w:ascii="Calibri" w:hAnsi="Calibri" w:cs="Calibri"/>
          <w:lang w:val="es-PE"/>
        </w:rPr>
        <w:t xml:space="preserve">Planificar las acciones de </w:t>
      </w:r>
      <w:r w:rsidR="00923AE6" w:rsidRPr="0030093C">
        <w:rPr>
          <w:rFonts w:ascii="Calibri" w:hAnsi="Calibri" w:cs="Calibri"/>
          <w:lang w:val="es-PE"/>
        </w:rPr>
        <w:t xml:space="preserve">gestión de información, </w:t>
      </w:r>
      <w:r w:rsidRPr="0030093C">
        <w:rPr>
          <w:rFonts w:ascii="Calibri" w:hAnsi="Calibri" w:cs="Calibri"/>
          <w:lang w:val="es-PE"/>
        </w:rPr>
        <w:t>seguimiento y evaluación de</w:t>
      </w:r>
      <w:r w:rsidR="00923AE6" w:rsidRPr="0030093C">
        <w:rPr>
          <w:rFonts w:ascii="Calibri" w:hAnsi="Calibri" w:cs="Calibri"/>
          <w:lang w:val="es-PE"/>
        </w:rPr>
        <w:t xml:space="preserve"> la PNMPAM </w:t>
      </w:r>
      <w:r w:rsidRPr="0030093C">
        <w:rPr>
          <w:rFonts w:ascii="Calibri" w:hAnsi="Calibri" w:cs="Calibri"/>
          <w:lang w:val="es-PE"/>
        </w:rPr>
        <w:t xml:space="preserve">en correspondencia con </w:t>
      </w:r>
      <w:r w:rsidR="00923AE6" w:rsidRPr="0030093C">
        <w:rPr>
          <w:rFonts w:ascii="Calibri" w:hAnsi="Calibri" w:cs="Calibri"/>
          <w:lang w:val="es-PE"/>
        </w:rPr>
        <w:t>las</w:t>
      </w:r>
      <w:r w:rsidRPr="0030093C">
        <w:rPr>
          <w:rFonts w:ascii="Calibri" w:hAnsi="Calibri" w:cs="Calibri"/>
          <w:lang w:val="es-PE"/>
        </w:rPr>
        <w:t xml:space="preserve"> </w:t>
      </w:r>
      <w:r w:rsidR="00923AE6" w:rsidRPr="0030093C">
        <w:rPr>
          <w:rFonts w:ascii="Calibri" w:hAnsi="Calibri" w:cs="Calibri"/>
          <w:lang w:val="es-PE"/>
        </w:rPr>
        <w:t>metas establecidas en la política</w:t>
      </w:r>
      <w:r w:rsidRPr="0030093C">
        <w:rPr>
          <w:rFonts w:ascii="Calibri" w:hAnsi="Calibri" w:cs="Calibri"/>
          <w:lang w:val="es-PE"/>
        </w:rPr>
        <w:t>.</w:t>
      </w:r>
    </w:p>
    <w:p w14:paraId="3983B680" w14:textId="77777777" w:rsidR="00A746E3" w:rsidRPr="0030093C" w:rsidRDefault="00A746E3" w:rsidP="001C796F">
      <w:pPr>
        <w:spacing w:line="240" w:lineRule="auto"/>
        <w:ind w:firstLine="397"/>
        <w:rPr>
          <w:rFonts w:ascii="Calibri" w:hAnsi="Calibri" w:cs="Calibri"/>
          <w:b/>
          <w:lang w:val="es-PE"/>
        </w:rPr>
      </w:pPr>
      <w:r w:rsidRPr="0030093C">
        <w:rPr>
          <w:rFonts w:ascii="Calibri" w:hAnsi="Calibri" w:cs="Calibri"/>
          <w:b/>
          <w:lang w:val="es-PE"/>
        </w:rPr>
        <w:t>Objetivos Específicos</w:t>
      </w:r>
    </w:p>
    <w:p w14:paraId="621030DA" w14:textId="77777777" w:rsidR="00C6051E" w:rsidRPr="0030093C" w:rsidRDefault="001443C3" w:rsidP="004800EF">
      <w:pPr>
        <w:pStyle w:val="Prrafodelista"/>
        <w:numPr>
          <w:ilvl w:val="0"/>
          <w:numId w:val="4"/>
        </w:numPr>
        <w:spacing w:line="240" w:lineRule="auto"/>
        <w:jc w:val="both"/>
        <w:rPr>
          <w:rFonts w:ascii="Calibri" w:hAnsi="Calibri" w:cs="Calibri"/>
          <w:noProof/>
          <w:lang w:val="es-PE"/>
        </w:rPr>
      </w:pPr>
      <w:bookmarkStart w:id="14" w:name="_Hlk87862921"/>
      <w:bookmarkStart w:id="15" w:name="_Hlk47367085"/>
      <w:r w:rsidRPr="0030093C">
        <w:rPr>
          <w:rFonts w:ascii="Calibri" w:hAnsi="Calibri" w:cs="Calibri"/>
          <w:noProof/>
          <w:lang w:val="es-PE"/>
        </w:rPr>
        <w:t>Generar</w:t>
      </w:r>
      <w:r w:rsidR="00AE1EE9" w:rsidRPr="0030093C">
        <w:rPr>
          <w:rFonts w:ascii="Calibri" w:hAnsi="Calibri" w:cs="Calibri"/>
          <w:noProof/>
          <w:lang w:val="es-PE"/>
        </w:rPr>
        <w:t xml:space="preserve"> y gestionar</w:t>
      </w:r>
      <w:r w:rsidRPr="0030093C">
        <w:rPr>
          <w:rFonts w:ascii="Calibri" w:hAnsi="Calibri" w:cs="Calibri"/>
          <w:noProof/>
          <w:lang w:val="es-PE"/>
        </w:rPr>
        <w:t xml:space="preserve"> evidencias de calidad para la toma de decisiones que permita la mejora continua, a través de matrices de compromisos acordados por los actores involucrados en la prestación de servicios</w:t>
      </w:r>
      <w:bookmarkEnd w:id="14"/>
      <w:r w:rsidRPr="0030093C">
        <w:rPr>
          <w:rFonts w:ascii="Calibri" w:hAnsi="Calibri" w:cs="Calibri"/>
          <w:noProof/>
          <w:lang w:val="es-PE"/>
        </w:rPr>
        <w:t>.</w:t>
      </w:r>
      <w:bookmarkEnd w:id="15"/>
    </w:p>
    <w:p w14:paraId="6F8216CC" w14:textId="02959845" w:rsidR="00923AE6" w:rsidRPr="0030093C" w:rsidRDefault="00D70187" w:rsidP="004800EF">
      <w:pPr>
        <w:pStyle w:val="Prrafodelista"/>
        <w:numPr>
          <w:ilvl w:val="0"/>
          <w:numId w:val="4"/>
        </w:numPr>
        <w:spacing w:line="240" w:lineRule="auto"/>
        <w:jc w:val="both"/>
        <w:rPr>
          <w:rFonts w:ascii="Calibri" w:hAnsi="Calibri" w:cs="Calibri"/>
          <w:noProof/>
          <w:lang w:val="es-PE"/>
        </w:rPr>
      </w:pPr>
      <w:r w:rsidRPr="0030093C">
        <w:rPr>
          <w:rFonts w:ascii="Calibri" w:hAnsi="Calibri" w:cs="Calibri"/>
          <w:lang w:val="es-PE"/>
        </w:rPr>
        <w:t xml:space="preserve">Gestionar </w:t>
      </w:r>
      <w:r w:rsidRPr="0030093C">
        <w:rPr>
          <w:rFonts w:ascii="Calibri" w:hAnsi="Calibri" w:cs="Calibri"/>
          <w:noProof/>
          <w:lang w:val="es-PE"/>
        </w:rPr>
        <w:t xml:space="preserve">información </w:t>
      </w:r>
      <w:r w:rsidR="00923AE6" w:rsidRPr="0030093C">
        <w:rPr>
          <w:rFonts w:ascii="Calibri" w:hAnsi="Calibri" w:cs="Calibri"/>
          <w:noProof/>
          <w:lang w:val="es-PE"/>
        </w:rPr>
        <w:t xml:space="preserve">estratégica </w:t>
      </w:r>
      <w:r w:rsidRPr="0030093C">
        <w:rPr>
          <w:rFonts w:ascii="Calibri" w:hAnsi="Calibri" w:cs="Calibri"/>
          <w:noProof/>
          <w:lang w:val="es-PE"/>
        </w:rPr>
        <w:t>de</w:t>
      </w:r>
      <w:r w:rsidR="00923AE6" w:rsidRPr="0030093C">
        <w:rPr>
          <w:rFonts w:ascii="Calibri" w:hAnsi="Calibri" w:cs="Calibri"/>
          <w:noProof/>
          <w:lang w:val="es-PE"/>
        </w:rPr>
        <w:t xml:space="preserve"> </w:t>
      </w:r>
      <w:r w:rsidRPr="0030093C">
        <w:rPr>
          <w:rFonts w:ascii="Calibri" w:hAnsi="Calibri" w:cs="Calibri"/>
          <w:noProof/>
          <w:lang w:val="es-PE"/>
        </w:rPr>
        <w:t>l</w:t>
      </w:r>
      <w:r w:rsidR="00923AE6" w:rsidRPr="0030093C">
        <w:rPr>
          <w:rFonts w:ascii="Calibri" w:hAnsi="Calibri" w:cs="Calibri"/>
          <w:noProof/>
          <w:lang w:val="es-PE"/>
        </w:rPr>
        <w:t>a</w:t>
      </w:r>
      <w:r w:rsidRPr="0030093C">
        <w:rPr>
          <w:rFonts w:ascii="Calibri" w:hAnsi="Calibri" w:cs="Calibri"/>
          <w:noProof/>
          <w:lang w:val="es-PE"/>
        </w:rPr>
        <w:t xml:space="preserve"> </w:t>
      </w:r>
      <w:r w:rsidR="00923AE6" w:rsidRPr="0030093C">
        <w:rPr>
          <w:rFonts w:ascii="Calibri" w:hAnsi="Calibri" w:cs="Calibri"/>
          <w:noProof/>
          <w:lang w:val="es-PE"/>
        </w:rPr>
        <w:t>PNMPAM,</w:t>
      </w:r>
      <w:r w:rsidRPr="0030093C">
        <w:rPr>
          <w:rFonts w:ascii="Calibri" w:hAnsi="Calibri" w:cs="Calibri"/>
          <w:noProof/>
          <w:lang w:val="es-PE"/>
        </w:rPr>
        <w:t xml:space="preserve"> a fin de disponer </w:t>
      </w:r>
      <w:r w:rsidR="00923AE6" w:rsidRPr="0030093C">
        <w:rPr>
          <w:rFonts w:ascii="Calibri" w:hAnsi="Calibri" w:cs="Calibri"/>
          <w:noProof/>
          <w:lang w:val="es-PE"/>
        </w:rPr>
        <w:t>oportunamente de insumos para el cálculo de indicadores</w:t>
      </w:r>
      <w:r w:rsidR="000F0EE9" w:rsidRPr="0030093C">
        <w:rPr>
          <w:rFonts w:ascii="Calibri" w:hAnsi="Calibri" w:cs="Calibri"/>
          <w:noProof/>
          <w:lang w:val="es-PE"/>
        </w:rPr>
        <w:t>,</w:t>
      </w:r>
      <w:r w:rsidR="00923AE6" w:rsidRPr="0030093C">
        <w:rPr>
          <w:rFonts w:ascii="Calibri" w:hAnsi="Calibri" w:cs="Calibri"/>
          <w:noProof/>
          <w:lang w:val="es-PE"/>
        </w:rPr>
        <w:t xml:space="preserve"> </w:t>
      </w:r>
      <w:r w:rsidR="000F0EE9" w:rsidRPr="0030093C">
        <w:rPr>
          <w:rFonts w:ascii="Calibri" w:hAnsi="Calibri" w:cs="Calibri"/>
          <w:noProof/>
          <w:lang w:val="es-PE"/>
        </w:rPr>
        <w:t xml:space="preserve">que permitan generar </w:t>
      </w:r>
      <w:r w:rsidR="00923AE6" w:rsidRPr="0030093C">
        <w:rPr>
          <w:rFonts w:ascii="Calibri" w:hAnsi="Calibri" w:cs="Calibri"/>
          <w:noProof/>
          <w:lang w:val="es-PE"/>
        </w:rPr>
        <w:t>acciones de seguimiento para la mejora continua.</w:t>
      </w:r>
    </w:p>
    <w:p w14:paraId="29F93EA0" w14:textId="7D4FECC5" w:rsidR="00DE31A8" w:rsidRPr="0030093C" w:rsidRDefault="00923AE6" w:rsidP="004800EF">
      <w:pPr>
        <w:pStyle w:val="Prrafodelista"/>
        <w:numPr>
          <w:ilvl w:val="0"/>
          <w:numId w:val="4"/>
        </w:numPr>
        <w:spacing w:line="240" w:lineRule="auto"/>
        <w:jc w:val="both"/>
        <w:rPr>
          <w:rFonts w:ascii="Calibri" w:hAnsi="Calibri" w:cs="Calibri"/>
          <w:noProof/>
          <w:lang w:val="es-PE"/>
        </w:rPr>
      </w:pPr>
      <w:r w:rsidRPr="0030093C">
        <w:rPr>
          <w:rFonts w:ascii="Calibri" w:hAnsi="Calibri" w:cs="Calibri"/>
          <w:noProof/>
          <w:lang w:val="es-PE"/>
        </w:rPr>
        <w:t>Identificar los nudos críticos, cuellos de botella y las limitaciones experimentadas en el proceso de implementación de la PNMPAM, así como los principales factores que influyen para la consecución de metas.</w:t>
      </w:r>
    </w:p>
    <w:p w14:paraId="1353A0DA" w14:textId="642C228A" w:rsidR="002C6AC6" w:rsidRPr="0030093C" w:rsidRDefault="002C6AC6" w:rsidP="004800EF">
      <w:pPr>
        <w:pStyle w:val="Ttulo1"/>
        <w:numPr>
          <w:ilvl w:val="0"/>
          <w:numId w:val="40"/>
        </w:numPr>
        <w:ind w:left="993" w:hanging="633"/>
        <w:rPr>
          <w:color w:val="4F81BD" w:themeColor="accent1"/>
          <w:lang w:val="es-PE"/>
        </w:rPr>
      </w:pPr>
      <w:bookmarkStart w:id="16" w:name="_Toc88725416"/>
      <w:r w:rsidRPr="0030093C">
        <w:rPr>
          <w:color w:val="4F81BD" w:themeColor="accent1"/>
          <w:lang w:val="es-PE"/>
        </w:rPr>
        <w:t>Metodología</w:t>
      </w:r>
      <w:bookmarkEnd w:id="16"/>
    </w:p>
    <w:p w14:paraId="0A4E953A" w14:textId="77777777" w:rsidR="003C0A17" w:rsidRPr="0030093C" w:rsidRDefault="003C0A17" w:rsidP="00124ACC">
      <w:pPr>
        <w:spacing w:line="240" w:lineRule="auto"/>
        <w:ind w:left="360"/>
        <w:jc w:val="both"/>
        <w:rPr>
          <w:rFonts w:ascii="Calibri" w:hAnsi="Calibri" w:cs="Calibri"/>
          <w:noProof/>
          <w:sz w:val="4"/>
          <w:szCs w:val="4"/>
          <w:lang w:val="es-PE"/>
        </w:rPr>
      </w:pPr>
    </w:p>
    <w:p w14:paraId="3C80D634" w14:textId="0880E6EF" w:rsidR="00C6051E" w:rsidRPr="0030093C" w:rsidRDefault="00C6051E" w:rsidP="00C6051E">
      <w:pPr>
        <w:pStyle w:val="Default"/>
        <w:ind w:left="360"/>
        <w:jc w:val="both"/>
        <w:rPr>
          <w:sz w:val="22"/>
          <w:szCs w:val="22"/>
        </w:rPr>
      </w:pPr>
      <w:bookmarkStart w:id="17" w:name="_Hlk87863134"/>
      <w:r w:rsidRPr="0030093C">
        <w:rPr>
          <w:sz w:val="22"/>
          <w:szCs w:val="22"/>
        </w:rPr>
        <w:t xml:space="preserve">Para el seguimiento y evaluación se plantean dos dimensiones que agrupan los hitos del PASE. </w:t>
      </w:r>
    </w:p>
    <w:p w14:paraId="7559C724" w14:textId="78F7A983" w:rsidR="00C6051E" w:rsidRPr="0030093C" w:rsidRDefault="00C6051E" w:rsidP="00C6051E">
      <w:pPr>
        <w:pStyle w:val="Default"/>
        <w:ind w:left="360"/>
        <w:jc w:val="both"/>
        <w:rPr>
          <w:sz w:val="22"/>
          <w:szCs w:val="22"/>
        </w:rPr>
      </w:pPr>
    </w:p>
    <w:p w14:paraId="502EFB54" w14:textId="1ECFB358" w:rsidR="00C6051E" w:rsidRPr="0030093C" w:rsidRDefault="00C6051E" w:rsidP="00C6051E">
      <w:pPr>
        <w:pStyle w:val="Default"/>
        <w:numPr>
          <w:ilvl w:val="0"/>
          <w:numId w:val="48"/>
        </w:numPr>
        <w:jc w:val="both"/>
        <w:rPr>
          <w:sz w:val="22"/>
          <w:szCs w:val="22"/>
        </w:rPr>
      </w:pPr>
      <w:r w:rsidRPr="0030093C">
        <w:rPr>
          <w:sz w:val="22"/>
          <w:szCs w:val="22"/>
        </w:rPr>
        <w:t xml:space="preserve">Hito 1 Gestión de la información </w:t>
      </w:r>
    </w:p>
    <w:bookmarkEnd w:id="17"/>
    <w:p w14:paraId="325F5033" w14:textId="0D94793D" w:rsidR="0097097A" w:rsidRPr="0030093C" w:rsidRDefault="0097097A" w:rsidP="001C796F">
      <w:pPr>
        <w:pStyle w:val="Default"/>
        <w:ind w:left="397"/>
        <w:jc w:val="both"/>
        <w:rPr>
          <w:sz w:val="22"/>
          <w:szCs w:val="22"/>
        </w:rPr>
      </w:pPr>
    </w:p>
    <w:p w14:paraId="13FBE24B" w14:textId="2C9C0B96" w:rsidR="0097097A" w:rsidRPr="0030093C" w:rsidRDefault="0097097A" w:rsidP="001C796F">
      <w:pPr>
        <w:pStyle w:val="Default"/>
        <w:ind w:left="397"/>
        <w:jc w:val="both"/>
        <w:rPr>
          <w:rFonts w:asciiTheme="majorHAnsi" w:hAnsiTheme="majorHAnsi"/>
          <w:color w:val="4F81BD" w:themeColor="accent1"/>
          <w:sz w:val="28"/>
          <w:szCs w:val="28"/>
        </w:rPr>
      </w:pPr>
      <w:r w:rsidRPr="0030093C">
        <w:rPr>
          <w:rFonts w:asciiTheme="majorHAnsi" w:hAnsiTheme="majorHAnsi"/>
          <w:color w:val="4F81BD" w:themeColor="accent1"/>
          <w:sz w:val="28"/>
          <w:szCs w:val="28"/>
        </w:rPr>
        <w:t>Dimensiones de trabajo para el S&amp;E</w:t>
      </w:r>
    </w:p>
    <w:p w14:paraId="68197F02" w14:textId="05F398A5" w:rsidR="00AC6854" w:rsidRPr="0030093C" w:rsidRDefault="00AC6854" w:rsidP="00AC6854">
      <w:pPr>
        <w:pStyle w:val="Default"/>
        <w:ind w:left="360"/>
        <w:jc w:val="both"/>
        <w:rPr>
          <w:sz w:val="22"/>
          <w:szCs w:val="22"/>
        </w:rPr>
      </w:pPr>
    </w:p>
    <w:p w14:paraId="2D50757B" w14:textId="211FEAE5" w:rsidR="0097097A" w:rsidRPr="0030093C" w:rsidRDefault="0097097A" w:rsidP="0097097A">
      <w:pPr>
        <w:pStyle w:val="Default"/>
        <w:ind w:left="360"/>
        <w:jc w:val="both"/>
        <w:rPr>
          <w:sz w:val="22"/>
          <w:szCs w:val="22"/>
        </w:rPr>
      </w:pPr>
      <w:r w:rsidRPr="0030093C">
        <w:rPr>
          <w:sz w:val="22"/>
          <w:szCs w:val="22"/>
        </w:rPr>
        <w:t>Para el seguimiento y evaluación se plantean dos dimensiones que agrupan los hitos del PASE</w:t>
      </w:r>
      <w:r w:rsidR="0051103A" w:rsidRPr="0030093C">
        <w:rPr>
          <w:sz w:val="22"/>
          <w:szCs w:val="22"/>
        </w:rPr>
        <w:t xml:space="preserve">. </w:t>
      </w:r>
    </w:p>
    <w:p w14:paraId="5DEF000B" w14:textId="77777777" w:rsidR="0097097A" w:rsidRPr="0030093C" w:rsidRDefault="0097097A" w:rsidP="0097097A">
      <w:pPr>
        <w:pStyle w:val="Default"/>
        <w:ind w:left="360"/>
        <w:jc w:val="both"/>
        <w:rPr>
          <w:sz w:val="22"/>
          <w:szCs w:val="22"/>
        </w:rPr>
      </w:pPr>
    </w:p>
    <w:p w14:paraId="52ABCF52" w14:textId="30FCA085" w:rsidR="0097097A" w:rsidRPr="0030093C" w:rsidRDefault="0097097A" w:rsidP="004800EF">
      <w:pPr>
        <w:pStyle w:val="Default"/>
        <w:numPr>
          <w:ilvl w:val="0"/>
          <w:numId w:val="42"/>
        </w:numPr>
        <w:jc w:val="both"/>
        <w:rPr>
          <w:sz w:val="22"/>
          <w:szCs w:val="22"/>
        </w:rPr>
      </w:pPr>
      <w:r w:rsidRPr="0030093C">
        <w:rPr>
          <w:b/>
          <w:bCs/>
          <w:sz w:val="22"/>
          <w:szCs w:val="22"/>
        </w:rPr>
        <w:t>Reportes CEPLAN</w:t>
      </w:r>
      <w:r w:rsidRPr="0030093C">
        <w:rPr>
          <w:sz w:val="22"/>
          <w:szCs w:val="22"/>
        </w:rPr>
        <w:t xml:space="preserve">: La primera dimensión se enmarca en el cumplimiento de lo establecido por Centro Nacional de Planeamiento Estratégico (CEPLAN) mediante la Guía de seguimiento y evaluación de políticas nacionales y planes del </w:t>
      </w:r>
      <w:r w:rsidR="006D4EE5" w:rsidRPr="0030093C">
        <w:rPr>
          <w:sz w:val="22"/>
          <w:szCs w:val="22"/>
        </w:rPr>
        <w:t xml:space="preserve">Sistema Nacional de Planeamiento Estratégico (SINAPLAN). </w:t>
      </w:r>
      <w:r w:rsidRPr="0030093C">
        <w:rPr>
          <w:sz w:val="22"/>
          <w:szCs w:val="22"/>
        </w:rPr>
        <w:t>Esta dimensión configura una rutina establecida por CEPLAN, a fin de dar cuenta sobre el cumplimiento de metas de la PNMPAM en contribución a la Política General de Gobierno. Los hitos necesarios para ello son:</w:t>
      </w:r>
    </w:p>
    <w:p w14:paraId="4FA52805" w14:textId="69F57E89"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2</w:t>
      </w:r>
      <w:r w:rsidRPr="0030093C">
        <w:rPr>
          <w:sz w:val="22"/>
          <w:szCs w:val="22"/>
        </w:rPr>
        <w:t xml:space="preserve">: Reporte de seguimiento </w:t>
      </w:r>
      <w:bookmarkStart w:id="18" w:name="_Hlk88726321"/>
      <w:r w:rsidR="00745962" w:rsidRPr="0030093C">
        <w:rPr>
          <w:sz w:val="22"/>
          <w:szCs w:val="22"/>
        </w:rPr>
        <w:t>(abril)</w:t>
      </w:r>
      <w:bookmarkEnd w:id="18"/>
    </w:p>
    <w:p w14:paraId="2A3209C1" w14:textId="67DAF03F"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3</w:t>
      </w:r>
      <w:r w:rsidRPr="0030093C">
        <w:rPr>
          <w:sz w:val="22"/>
          <w:szCs w:val="22"/>
        </w:rPr>
        <w:t xml:space="preserve">: Evaluación de implementación </w:t>
      </w:r>
      <w:bookmarkStart w:id="19" w:name="_Hlk88726329"/>
      <w:r w:rsidR="00745962" w:rsidRPr="0030093C">
        <w:rPr>
          <w:sz w:val="22"/>
          <w:szCs w:val="22"/>
        </w:rPr>
        <w:t>(mayo)</w:t>
      </w:r>
    </w:p>
    <w:bookmarkEnd w:id="19"/>
    <w:p w14:paraId="2F0CC700" w14:textId="25F45423"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4</w:t>
      </w:r>
      <w:r w:rsidRPr="0030093C">
        <w:rPr>
          <w:sz w:val="22"/>
          <w:szCs w:val="22"/>
        </w:rPr>
        <w:t xml:space="preserve">: Evaluación de resultados </w:t>
      </w:r>
      <w:r w:rsidR="00745962" w:rsidRPr="0030093C">
        <w:rPr>
          <w:sz w:val="22"/>
          <w:szCs w:val="22"/>
        </w:rPr>
        <w:t>(mayo)</w:t>
      </w:r>
    </w:p>
    <w:p w14:paraId="06E0046C" w14:textId="54FEED65" w:rsidR="000878CB"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5</w:t>
      </w:r>
      <w:r w:rsidRPr="0030093C">
        <w:rPr>
          <w:sz w:val="22"/>
          <w:szCs w:val="22"/>
        </w:rPr>
        <w:t>: Reporte de cumplimiento</w:t>
      </w:r>
      <w:r w:rsidR="00745962" w:rsidRPr="0030093C">
        <w:rPr>
          <w:sz w:val="22"/>
          <w:szCs w:val="22"/>
        </w:rPr>
        <w:t xml:space="preserve"> </w:t>
      </w:r>
      <w:bookmarkStart w:id="20" w:name="_Hlk88726342"/>
      <w:r w:rsidR="00745962" w:rsidRPr="0030093C">
        <w:rPr>
          <w:sz w:val="22"/>
          <w:szCs w:val="22"/>
        </w:rPr>
        <w:t>(junio)</w:t>
      </w:r>
      <w:bookmarkEnd w:id="20"/>
    </w:p>
    <w:p w14:paraId="65E0DAC8" w14:textId="6237846C" w:rsidR="0097097A" w:rsidRPr="0030093C" w:rsidRDefault="0097097A" w:rsidP="000878CB">
      <w:pPr>
        <w:pStyle w:val="Default"/>
        <w:ind w:left="1800"/>
        <w:jc w:val="both"/>
        <w:rPr>
          <w:sz w:val="22"/>
          <w:szCs w:val="22"/>
        </w:rPr>
      </w:pPr>
      <w:r w:rsidRPr="0030093C">
        <w:rPr>
          <w:sz w:val="22"/>
          <w:szCs w:val="22"/>
        </w:rPr>
        <w:lastRenderedPageBreak/>
        <w:t xml:space="preserve"> </w:t>
      </w:r>
    </w:p>
    <w:p w14:paraId="3A3C63BF" w14:textId="7B72C028" w:rsidR="0097097A" w:rsidRPr="0030093C" w:rsidRDefault="0097097A" w:rsidP="004800EF">
      <w:pPr>
        <w:pStyle w:val="Default"/>
        <w:numPr>
          <w:ilvl w:val="0"/>
          <w:numId w:val="42"/>
        </w:numPr>
        <w:jc w:val="both"/>
        <w:rPr>
          <w:sz w:val="22"/>
          <w:szCs w:val="22"/>
        </w:rPr>
      </w:pPr>
      <w:r w:rsidRPr="0030093C">
        <w:rPr>
          <w:b/>
          <w:bCs/>
          <w:sz w:val="22"/>
          <w:szCs w:val="22"/>
        </w:rPr>
        <w:t xml:space="preserve">Seguimiento Comprensivo: </w:t>
      </w:r>
      <w:r w:rsidRPr="0030093C">
        <w:rPr>
          <w:sz w:val="22"/>
          <w:szCs w:val="22"/>
        </w:rPr>
        <w:t xml:space="preserve">La segunda dimensión se enmarca en la perspectiva de mejora continua establecida desde el MIMP, que orienta este grupo de acciones a la generación de información relevante que permita tomar decisiones para la mejora de servicios </w:t>
      </w:r>
      <w:r w:rsidR="00C6051E" w:rsidRPr="0030093C">
        <w:rPr>
          <w:sz w:val="22"/>
          <w:szCs w:val="22"/>
        </w:rPr>
        <w:t xml:space="preserve">que contribuirán en el cumplimiento de los objetivos prioritarios </w:t>
      </w:r>
      <w:r w:rsidRPr="0030093C">
        <w:rPr>
          <w:sz w:val="22"/>
          <w:szCs w:val="22"/>
        </w:rPr>
        <w:t>y</w:t>
      </w:r>
      <w:r w:rsidR="00C6051E" w:rsidRPr="0030093C">
        <w:rPr>
          <w:sz w:val="22"/>
          <w:szCs w:val="22"/>
        </w:rPr>
        <w:t xml:space="preserve"> a la</w:t>
      </w:r>
      <w:r w:rsidRPr="0030093C">
        <w:rPr>
          <w:sz w:val="22"/>
          <w:szCs w:val="22"/>
        </w:rPr>
        <w:t xml:space="preserve"> generación de valor público en la ciudadanía. </w:t>
      </w:r>
      <w:bookmarkStart w:id="21" w:name="_Hlk88726368"/>
      <w:r w:rsidR="00511B67" w:rsidRPr="0030093C">
        <w:rPr>
          <w:sz w:val="22"/>
          <w:szCs w:val="22"/>
        </w:rPr>
        <w:t xml:space="preserve">A diferencia del reporte de seguimiento de CEPLAN, este producto se desarrollará cada </w:t>
      </w:r>
      <w:r w:rsidR="001F2F9A" w:rsidRPr="0030093C">
        <w:rPr>
          <w:sz w:val="22"/>
          <w:szCs w:val="22"/>
        </w:rPr>
        <w:t>semestre</w:t>
      </w:r>
      <w:r w:rsidR="00745962" w:rsidRPr="0030093C">
        <w:rPr>
          <w:sz w:val="22"/>
          <w:szCs w:val="22"/>
        </w:rPr>
        <w:t>, pudiéndose ampliar a periodos más cortos</w:t>
      </w:r>
      <w:r w:rsidR="00511B67" w:rsidRPr="0030093C">
        <w:rPr>
          <w:sz w:val="22"/>
          <w:szCs w:val="22"/>
        </w:rPr>
        <w:t xml:space="preserve">. </w:t>
      </w:r>
      <w:r w:rsidRPr="0030093C">
        <w:rPr>
          <w:sz w:val="22"/>
          <w:szCs w:val="22"/>
        </w:rPr>
        <w:t>Los hitos necesarios para ello son:</w:t>
      </w:r>
      <w:bookmarkEnd w:id="21"/>
    </w:p>
    <w:p w14:paraId="22E27A81" w14:textId="054C0B39"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6</w:t>
      </w:r>
      <w:r w:rsidRPr="0030093C">
        <w:rPr>
          <w:sz w:val="22"/>
          <w:szCs w:val="22"/>
        </w:rPr>
        <w:t xml:space="preserve">: Planificación metodológica </w:t>
      </w:r>
    </w:p>
    <w:p w14:paraId="50AF3D26" w14:textId="1ACA6623"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7</w:t>
      </w:r>
      <w:r w:rsidRPr="0030093C">
        <w:rPr>
          <w:sz w:val="22"/>
          <w:szCs w:val="22"/>
        </w:rPr>
        <w:t xml:space="preserve">: Análisis comprensivo </w:t>
      </w:r>
    </w:p>
    <w:p w14:paraId="26B923D7" w14:textId="2C8634E9" w:rsidR="0097097A" w:rsidRPr="0030093C" w:rsidRDefault="0097097A" w:rsidP="004800EF">
      <w:pPr>
        <w:pStyle w:val="Default"/>
        <w:numPr>
          <w:ilvl w:val="1"/>
          <w:numId w:val="42"/>
        </w:numPr>
        <w:jc w:val="both"/>
        <w:rPr>
          <w:sz w:val="22"/>
          <w:szCs w:val="22"/>
        </w:rPr>
      </w:pPr>
      <w:r w:rsidRPr="0030093C">
        <w:rPr>
          <w:sz w:val="22"/>
          <w:szCs w:val="22"/>
        </w:rPr>
        <w:t xml:space="preserve">Hito </w:t>
      </w:r>
      <w:r w:rsidR="0051103A" w:rsidRPr="0030093C">
        <w:rPr>
          <w:sz w:val="22"/>
          <w:szCs w:val="22"/>
        </w:rPr>
        <w:t>8</w:t>
      </w:r>
      <w:r w:rsidRPr="0030093C">
        <w:rPr>
          <w:sz w:val="22"/>
          <w:szCs w:val="22"/>
        </w:rPr>
        <w:t xml:space="preserve">: Compromisos de mejora </w:t>
      </w:r>
    </w:p>
    <w:p w14:paraId="501109F9" w14:textId="4C05C2FC" w:rsidR="001E2B91" w:rsidRPr="0030093C" w:rsidRDefault="001E2B91" w:rsidP="001E2B91">
      <w:pPr>
        <w:pStyle w:val="Default"/>
        <w:jc w:val="both"/>
        <w:rPr>
          <w:sz w:val="22"/>
          <w:szCs w:val="22"/>
        </w:rPr>
      </w:pPr>
    </w:p>
    <w:p w14:paraId="36BDE63C" w14:textId="0E91F4B9" w:rsidR="001E2B91" w:rsidRPr="0030093C" w:rsidRDefault="001E2B91" w:rsidP="001E2B91">
      <w:pPr>
        <w:pStyle w:val="Default"/>
        <w:ind w:left="397"/>
        <w:jc w:val="both"/>
        <w:rPr>
          <w:rFonts w:asciiTheme="majorHAnsi" w:hAnsiTheme="majorHAnsi"/>
          <w:color w:val="4F81BD" w:themeColor="accent1"/>
          <w:sz w:val="28"/>
          <w:szCs w:val="28"/>
        </w:rPr>
      </w:pPr>
      <w:r w:rsidRPr="0030093C">
        <w:rPr>
          <w:rFonts w:asciiTheme="majorHAnsi" w:hAnsiTheme="majorHAnsi"/>
          <w:color w:val="4F81BD" w:themeColor="accent1"/>
          <w:sz w:val="28"/>
          <w:szCs w:val="28"/>
        </w:rPr>
        <w:t>Objeto de seguimiento y evaluación</w:t>
      </w:r>
    </w:p>
    <w:p w14:paraId="10661302" w14:textId="36F3F73D" w:rsidR="001E2B91" w:rsidRPr="0030093C" w:rsidRDefault="001E2B91" w:rsidP="001E2B91">
      <w:pPr>
        <w:pStyle w:val="Default"/>
        <w:ind w:left="397"/>
        <w:jc w:val="both"/>
        <w:rPr>
          <w:rFonts w:asciiTheme="majorHAnsi" w:hAnsiTheme="majorHAnsi"/>
          <w:color w:val="4F81BD" w:themeColor="accent1"/>
          <w:sz w:val="28"/>
          <w:szCs w:val="28"/>
        </w:rPr>
      </w:pPr>
    </w:p>
    <w:p w14:paraId="18DCFB7F" w14:textId="2D320FF4" w:rsidR="001E2B91" w:rsidRPr="0030093C" w:rsidRDefault="001E2B91" w:rsidP="001E2B91">
      <w:pPr>
        <w:pStyle w:val="Default"/>
        <w:ind w:left="397"/>
        <w:jc w:val="both"/>
        <w:rPr>
          <w:rFonts w:asciiTheme="majorHAnsi" w:hAnsiTheme="majorHAnsi"/>
          <w:color w:val="4F81BD" w:themeColor="accent1"/>
          <w:sz w:val="28"/>
          <w:szCs w:val="28"/>
        </w:rPr>
      </w:pPr>
      <w:r w:rsidRPr="0030093C">
        <w:rPr>
          <w:sz w:val="22"/>
          <w:szCs w:val="22"/>
        </w:rPr>
        <w:t xml:space="preserve">Cada uno de los hitos cuenta con una rutina de acciones de seguimiento y evaluación en relación con un </w:t>
      </w:r>
      <w:r w:rsidRPr="0030093C">
        <w:rPr>
          <w:b/>
          <w:bCs/>
          <w:sz w:val="22"/>
          <w:szCs w:val="22"/>
        </w:rPr>
        <w:t>objeto de análisis</w:t>
      </w:r>
      <w:r w:rsidRPr="0030093C">
        <w:rPr>
          <w:sz w:val="22"/>
          <w:szCs w:val="22"/>
        </w:rPr>
        <w:t>, definido como el elemento instrumental que permitirá generar información relevante para la toma de decisiones. De los siete hitos propuestos, tres desarrollan el objeto de análisis del seguimiento y evaluación, así como sus insumos e instrumentos</w:t>
      </w:r>
      <w:r w:rsidR="00A0255A" w:rsidRPr="0030093C">
        <w:rPr>
          <w:sz w:val="22"/>
          <w:szCs w:val="22"/>
        </w:rPr>
        <w:t xml:space="preserve"> necesarios para el análisis</w:t>
      </w:r>
      <w:r w:rsidRPr="0030093C">
        <w:rPr>
          <w:sz w:val="22"/>
          <w:szCs w:val="22"/>
        </w:rPr>
        <w:t>:</w:t>
      </w:r>
    </w:p>
    <w:p w14:paraId="275C3811" w14:textId="77777777" w:rsidR="004458F6" w:rsidRPr="0030093C" w:rsidRDefault="004458F6" w:rsidP="00C6051E">
      <w:pPr>
        <w:pStyle w:val="Default"/>
        <w:jc w:val="both"/>
        <w:rPr>
          <w:rFonts w:asciiTheme="majorHAnsi" w:hAnsiTheme="majorHAnsi"/>
          <w:color w:val="4F81BD" w:themeColor="accent1"/>
          <w:sz w:val="28"/>
          <w:szCs w:val="28"/>
        </w:rPr>
      </w:pPr>
    </w:p>
    <w:p w14:paraId="17161B64" w14:textId="4C2EB0CA" w:rsidR="001E2B91" w:rsidRPr="0030093C" w:rsidRDefault="001E2B91" w:rsidP="001E2B91">
      <w:pPr>
        <w:pStyle w:val="Default"/>
        <w:ind w:left="397"/>
        <w:jc w:val="center"/>
        <w:rPr>
          <w:b/>
          <w:bCs/>
          <w:sz w:val="22"/>
          <w:szCs w:val="22"/>
        </w:rPr>
      </w:pPr>
      <w:r w:rsidRPr="0030093C">
        <w:rPr>
          <w:b/>
          <w:bCs/>
          <w:sz w:val="22"/>
          <w:szCs w:val="22"/>
        </w:rPr>
        <w:t>Tabla N° 02: Objeto de seguimiento y evaluación con sus respectivos insumos e instrumentos</w:t>
      </w:r>
    </w:p>
    <w:tbl>
      <w:tblPr>
        <w:tblStyle w:val="Tabladelista3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92"/>
        <w:gridCol w:w="2207"/>
        <w:gridCol w:w="2207"/>
      </w:tblGrid>
      <w:tr w:rsidR="001E2B91" w:rsidRPr="00415F56" w14:paraId="20932374" w14:textId="77777777" w:rsidTr="005B3F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15DF87E4" w14:textId="2EB46FF1" w:rsidR="001E2B91" w:rsidRPr="0030093C" w:rsidRDefault="001E2B91" w:rsidP="001E2B91">
            <w:pPr>
              <w:pStyle w:val="Default"/>
              <w:jc w:val="center"/>
              <w:rPr>
                <w:color w:val="FFFFFF" w:themeColor="background1"/>
                <w:sz w:val="14"/>
                <w:szCs w:val="14"/>
              </w:rPr>
            </w:pPr>
            <w:r w:rsidRPr="0030093C">
              <w:rPr>
                <w:color w:val="FFFFFF" w:themeColor="background1"/>
                <w:sz w:val="14"/>
                <w:szCs w:val="14"/>
              </w:rPr>
              <w:t>Dimensión</w:t>
            </w:r>
          </w:p>
        </w:tc>
        <w:tc>
          <w:tcPr>
            <w:tcW w:w="2292" w:type="dxa"/>
            <w:vAlign w:val="center"/>
          </w:tcPr>
          <w:p w14:paraId="3B6CECC0" w14:textId="78985A83" w:rsidR="001E2B91" w:rsidRPr="0030093C" w:rsidRDefault="001E2B91" w:rsidP="001E2B91">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0093C">
              <w:rPr>
                <w:color w:val="FFFFFF" w:themeColor="background1"/>
                <w:sz w:val="14"/>
                <w:szCs w:val="14"/>
              </w:rPr>
              <w:t>Hitos</w:t>
            </w:r>
            <w:r w:rsidR="004458F6" w:rsidRPr="0030093C">
              <w:rPr>
                <w:color w:val="FFFFFF" w:themeColor="background1"/>
                <w:sz w:val="14"/>
                <w:szCs w:val="14"/>
              </w:rPr>
              <w:t>/Productos</w:t>
            </w:r>
          </w:p>
        </w:tc>
        <w:tc>
          <w:tcPr>
            <w:tcW w:w="2207" w:type="dxa"/>
            <w:vAlign w:val="center"/>
          </w:tcPr>
          <w:p w14:paraId="5CC3610F" w14:textId="54B249ED" w:rsidR="001E2B91" w:rsidRPr="0030093C" w:rsidRDefault="001E2B91" w:rsidP="001E2B91">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0093C">
              <w:rPr>
                <w:color w:val="FFFFFF" w:themeColor="background1"/>
                <w:sz w:val="14"/>
                <w:szCs w:val="14"/>
              </w:rPr>
              <w:t>Objeto de análisis</w:t>
            </w:r>
          </w:p>
        </w:tc>
        <w:tc>
          <w:tcPr>
            <w:tcW w:w="2207" w:type="dxa"/>
            <w:vAlign w:val="center"/>
          </w:tcPr>
          <w:p w14:paraId="4E6F5816" w14:textId="7A309C0D" w:rsidR="001E2B91" w:rsidRPr="0030093C" w:rsidRDefault="001E2B91" w:rsidP="001E2B91">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0093C">
              <w:rPr>
                <w:color w:val="FFFFFF" w:themeColor="background1"/>
                <w:sz w:val="14"/>
                <w:szCs w:val="14"/>
              </w:rPr>
              <w:t>Insumos e instrumentos para análisis</w:t>
            </w:r>
          </w:p>
        </w:tc>
      </w:tr>
      <w:tr w:rsidR="002E1B91" w:rsidRPr="00415F56" w14:paraId="21329955"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7C3DC5A" w14:textId="2FE402FD" w:rsidR="002E1B91" w:rsidRPr="0030093C" w:rsidRDefault="002E1B91" w:rsidP="001E2B91">
            <w:pPr>
              <w:pStyle w:val="Default"/>
              <w:jc w:val="center"/>
              <w:rPr>
                <w:b w:val="0"/>
                <w:bCs w:val="0"/>
                <w:sz w:val="14"/>
                <w:szCs w:val="14"/>
              </w:rPr>
            </w:pPr>
            <w:r w:rsidRPr="0030093C">
              <w:rPr>
                <w:sz w:val="14"/>
                <w:szCs w:val="14"/>
              </w:rPr>
              <w:t>Reportes CEPLAN</w:t>
            </w:r>
          </w:p>
        </w:tc>
        <w:tc>
          <w:tcPr>
            <w:tcW w:w="2292" w:type="dxa"/>
            <w:vAlign w:val="center"/>
          </w:tcPr>
          <w:p w14:paraId="3FE93FEA" w14:textId="3FABD275" w:rsidR="002E1B91" w:rsidRPr="0030093C" w:rsidRDefault="002E1B91" w:rsidP="001E2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Reporte de seguimiento</w:t>
            </w:r>
          </w:p>
        </w:tc>
        <w:tc>
          <w:tcPr>
            <w:tcW w:w="2207" w:type="dxa"/>
            <w:vAlign w:val="center"/>
          </w:tcPr>
          <w:p w14:paraId="42B923D8" w14:textId="77777777"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Indicadores de objetivos prioritarios y de servicios, así como sus respectivas fichas técnicas. </w:t>
            </w:r>
          </w:p>
          <w:p w14:paraId="53A0E7F7" w14:textId="77777777"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245B7F7" w14:textId="02F07CAB" w:rsidR="002E1B91"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w:t>
            </w:r>
            <w:r w:rsidR="005B3F23" w:rsidRPr="0030093C">
              <w:rPr>
                <w:sz w:val="14"/>
                <w:szCs w:val="14"/>
              </w:rPr>
              <w:t>Actores clave en la provisión de servicios</w:t>
            </w:r>
          </w:p>
        </w:tc>
        <w:tc>
          <w:tcPr>
            <w:tcW w:w="2207" w:type="dxa"/>
            <w:vAlign w:val="center"/>
          </w:tcPr>
          <w:p w14:paraId="4015D4CB" w14:textId="54A32B3D"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Logros esperados y valores alcanzados de los indicadores de objetivos prioritarios y de servicios. </w:t>
            </w:r>
          </w:p>
          <w:p w14:paraId="209139B4" w14:textId="77777777" w:rsidR="002F6874" w:rsidRPr="0030093C" w:rsidRDefault="002F6874" w:rsidP="002F6874">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7E5F6C94" w14:textId="55ABC28A"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w:t>
            </w:r>
            <w:r w:rsidR="005B3F23" w:rsidRPr="0030093C">
              <w:rPr>
                <w:sz w:val="14"/>
                <w:szCs w:val="14"/>
              </w:rPr>
              <w:t>Información cualitativa recogida a través de e</w:t>
            </w:r>
            <w:r w:rsidRPr="0030093C">
              <w:rPr>
                <w:sz w:val="14"/>
                <w:szCs w:val="14"/>
              </w:rPr>
              <w:t>ntrevistas a actores clave en la provisión de servicios.</w:t>
            </w:r>
          </w:p>
          <w:p w14:paraId="2DD560D4" w14:textId="77777777"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7AF7544" w14:textId="6DF0709E" w:rsidR="002E1B91"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Matriz de compromisos con medidas adoptadas para mejorar los servicios.</w:t>
            </w:r>
          </w:p>
        </w:tc>
      </w:tr>
      <w:tr w:rsidR="002E1B91" w:rsidRPr="0030093C" w14:paraId="6B3C26D7" w14:textId="77777777" w:rsidTr="004D1B87">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D310D73" w14:textId="77777777" w:rsidR="002E1B91" w:rsidRPr="0030093C" w:rsidRDefault="002E1B91" w:rsidP="002E1B91">
            <w:pPr>
              <w:pStyle w:val="Default"/>
              <w:jc w:val="center"/>
              <w:rPr>
                <w:b w:val="0"/>
                <w:bCs w:val="0"/>
                <w:sz w:val="14"/>
                <w:szCs w:val="14"/>
              </w:rPr>
            </w:pPr>
          </w:p>
        </w:tc>
        <w:tc>
          <w:tcPr>
            <w:tcW w:w="2292" w:type="dxa"/>
            <w:vAlign w:val="center"/>
          </w:tcPr>
          <w:p w14:paraId="4DDDB7C3" w14:textId="378B18D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Evaluación de implementación</w:t>
            </w:r>
          </w:p>
        </w:tc>
        <w:tc>
          <w:tcPr>
            <w:tcW w:w="2207" w:type="dxa"/>
            <w:vAlign w:val="center"/>
          </w:tcPr>
          <w:p w14:paraId="6E44C260"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Cronograma de actividades para la implementación de servicios.</w:t>
            </w:r>
          </w:p>
          <w:p w14:paraId="5EE1C7A5"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16B4FF01"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 Alineamiento de la política con otros instrumentos de planificación (PESEM, PEI y POI) de las entidades responsables de la provisión de los 27 servicios. </w:t>
            </w:r>
          </w:p>
          <w:p w14:paraId="38A778B8" w14:textId="77777777" w:rsidR="002E1B91" w:rsidRPr="0030093C" w:rsidRDefault="002E1B91" w:rsidP="002E1B91">
            <w:pPr>
              <w:pStyle w:val="Default"/>
              <w:cnfStyle w:val="000000000000" w:firstRow="0" w:lastRow="0" w:firstColumn="0" w:lastColumn="0" w:oddVBand="0" w:evenVBand="0" w:oddHBand="0" w:evenHBand="0" w:firstRowFirstColumn="0" w:firstRowLastColumn="0" w:lastRowFirstColumn="0" w:lastRowLastColumn="0"/>
              <w:rPr>
                <w:sz w:val="14"/>
                <w:szCs w:val="14"/>
              </w:rPr>
            </w:pPr>
          </w:p>
          <w:p w14:paraId="0BCEFCE5"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 Indicadores de objetivos prioritarios y de servicios, así como sus respectivas fichas técnicas. </w:t>
            </w:r>
          </w:p>
          <w:p w14:paraId="1EC88CB3"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4DDF9C84" w14:textId="32E623DB" w:rsidR="002E1B91" w:rsidRPr="0030093C" w:rsidRDefault="005B3F23" w:rsidP="002E1B91">
            <w:pPr>
              <w:pStyle w:val="Default"/>
              <w:jc w:val="center"/>
              <w:cnfStyle w:val="000000000000" w:firstRow="0" w:lastRow="0" w:firstColumn="0" w:lastColumn="0" w:oddVBand="0" w:evenVBand="0" w:oddHBand="0" w:evenHBand="0" w:firstRowFirstColumn="0" w:firstRowLastColumn="0" w:lastRowFirstColumn="0" w:lastRowLastColumn="0"/>
              <w:rPr>
                <w:b/>
                <w:bCs/>
                <w:sz w:val="14"/>
                <w:szCs w:val="14"/>
              </w:rPr>
            </w:pPr>
            <w:r w:rsidRPr="0030093C">
              <w:rPr>
                <w:sz w:val="14"/>
                <w:szCs w:val="14"/>
              </w:rPr>
              <w:t>- Actores clave en la provisión de servicios</w:t>
            </w:r>
            <w:r w:rsidR="002E1B91" w:rsidRPr="0030093C">
              <w:rPr>
                <w:sz w:val="14"/>
                <w:szCs w:val="14"/>
              </w:rPr>
              <w:t>.</w:t>
            </w:r>
          </w:p>
        </w:tc>
        <w:tc>
          <w:tcPr>
            <w:tcW w:w="2207" w:type="dxa"/>
            <w:vAlign w:val="center"/>
          </w:tcPr>
          <w:p w14:paraId="061D75EF" w14:textId="12BE9BCE"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 Logros esperados y valores alcanzados de los indicadores de objetivos prioritarios y de servicios. </w:t>
            </w:r>
          </w:p>
          <w:p w14:paraId="33420C32" w14:textId="77777777" w:rsidR="002E1B91" w:rsidRPr="0030093C" w:rsidRDefault="002E1B91" w:rsidP="002E1B91">
            <w:pPr>
              <w:pStyle w:val="Default"/>
              <w:cnfStyle w:val="000000000000" w:firstRow="0" w:lastRow="0" w:firstColumn="0" w:lastColumn="0" w:oddVBand="0" w:evenVBand="0" w:oddHBand="0" w:evenHBand="0" w:firstRowFirstColumn="0" w:firstRowLastColumn="0" w:lastRowFirstColumn="0" w:lastRowLastColumn="0"/>
              <w:rPr>
                <w:b/>
                <w:bCs/>
                <w:sz w:val="14"/>
                <w:szCs w:val="14"/>
              </w:rPr>
            </w:pPr>
          </w:p>
          <w:p w14:paraId="372F7B40" w14:textId="77777777"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Información cualitativa recogida a través de entrevistas a actores clave en la provisión de servicios.</w:t>
            </w:r>
          </w:p>
          <w:p w14:paraId="69559D45"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49723E99" w14:textId="77777777" w:rsidR="002E1B91" w:rsidRPr="0030093C" w:rsidRDefault="002E1B91" w:rsidP="002E1B91">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 Matriz de compromisos con medidas adoptadas para mejorar los servicios. </w:t>
            </w:r>
          </w:p>
          <w:p w14:paraId="0A362463" w14:textId="77777777" w:rsidR="002F6874" w:rsidRPr="0030093C" w:rsidRDefault="002F6874" w:rsidP="002E1B91">
            <w:pPr>
              <w:pStyle w:val="Default"/>
              <w:jc w:val="center"/>
              <w:cnfStyle w:val="000000000000" w:firstRow="0" w:lastRow="0" w:firstColumn="0" w:lastColumn="0" w:oddVBand="0" w:evenVBand="0" w:oddHBand="0" w:evenHBand="0" w:firstRowFirstColumn="0" w:firstRowLastColumn="0" w:lastRowFirstColumn="0" w:lastRowLastColumn="0"/>
              <w:rPr>
                <w:b/>
                <w:bCs/>
                <w:sz w:val="14"/>
                <w:szCs w:val="14"/>
              </w:rPr>
            </w:pPr>
          </w:p>
          <w:p w14:paraId="16844447" w14:textId="6C2C3D83" w:rsidR="002F6874" w:rsidRPr="0030093C" w:rsidRDefault="002F6874" w:rsidP="002F6874">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Reporte de seguimiento</w:t>
            </w:r>
          </w:p>
        </w:tc>
      </w:tr>
      <w:tr w:rsidR="002E1B91" w:rsidRPr="0030093C" w14:paraId="71FE47BF"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DAAF825" w14:textId="0E0863D8" w:rsidR="002E1B91" w:rsidRPr="0030093C" w:rsidRDefault="002E1B91" w:rsidP="002E1B91">
            <w:pPr>
              <w:pStyle w:val="Default"/>
              <w:jc w:val="center"/>
              <w:rPr>
                <w:b w:val="0"/>
                <w:bCs w:val="0"/>
                <w:sz w:val="14"/>
                <w:szCs w:val="14"/>
              </w:rPr>
            </w:pPr>
          </w:p>
        </w:tc>
        <w:tc>
          <w:tcPr>
            <w:tcW w:w="2292" w:type="dxa"/>
            <w:vAlign w:val="center"/>
          </w:tcPr>
          <w:p w14:paraId="22FE8EF7" w14:textId="734A0382"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Evaluación de resultados</w:t>
            </w:r>
          </w:p>
        </w:tc>
        <w:tc>
          <w:tcPr>
            <w:tcW w:w="2207" w:type="dxa"/>
            <w:vAlign w:val="center"/>
          </w:tcPr>
          <w:p w14:paraId="797574AE"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Indicadores de objetivos prioritarios y de servicios, así como sus respectivas fichas técnicas. </w:t>
            </w:r>
          </w:p>
          <w:p w14:paraId="60BAF42D" w14:textId="77777777" w:rsidR="005B3F23" w:rsidRPr="0030093C" w:rsidRDefault="005B3F23" w:rsidP="005B3F23">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1ABF6662" w14:textId="7F364074" w:rsidR="002E1B91" w:rsidRPr="0030093C" w:rsidRDefault="005B3F23" w:rsidP="005B3F23">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Actores clave en la provisión de servicios.</w:t>
            </w:r>
          </w:p>
        </w:tc>
        <w:tc>
          <w:tcPr>
            <w:tcW w:w="2207" w:type="dxa"/>
            <w:vAlign w:val="center"/>
          </w:tcPr>
          <w:p w14:paraId="27C05AE7" w14:textId="356BDCBE"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Logros esperados y valores alcanzados de los indicadores de objetivos prioritarios y de servicios. </w:t>
            </w:r>
          </w:p>
          <w:p w14:paraId="196C294F" w14:textId="77777777" w:rsidR="002E1B91" w:rsidRPr="0030093C" w:rsidRDefault="002E1B91" w:rsidP="002E1B91">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33982962" w14:textId="77777777" w:rsidR="005B3F23" w:rsidRPr="0030093C" w:rsidRDefault="005B3F23" w:rsidP="005B3F23">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Información cualitativa recogida a través de entrevistas a actores clave en la provisión de servicios.</w:t>
            </w:r>
          </w:p>
          <w:p w14:paraId="02AD14DB"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34ABFFF5"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lastRenderedPageBreak/>
              <w:t xml:space="preserve">- Matriz de compromisos con medidas adoptadas para mejorar los servicios. </w:t>
            </w:r>
          </w:p>
          <w:p w14:paraId="3BC79079" w14:textId="70A5DB48" w:rsidR="002F6874" w:rsidRPr="0030093C" w:rsidRDefault="002F6874" w:rsidP="002F6874">
            <w:pPr>
              <w:pStyle w:val="Default"/>
              <w:jc w:val="center"/>
              <w:cnfStyle w:val="000000100000" w:firstRow="0" w:lastRow="0" w:firstColumn="0" w:lastColumn="0" w:oddVBand="0" w:evenVBand="0" w:oddHBand="1" w:evenHBand="0" w:firstRowFirstColumn="0" w:firstRowLastColumn="0" w:lastRowFirstColumn="0" w:lastRowLastColumn="0"/>
              <w:rPr>
                <w:b/>
                <w:bCs/>
                <w:sz w:val="14"/>
                <w:szCs w:val="14"/>
              </w:rPr>
            </w:pPr>
            <w:r w:rsidRPr="0030093C">
              <w:rPr>
                <w:sz w:val="14"/>
                <w:szCs w:val="14"/>
              </w:rPr>
              <w:t>- Reportes CEPLAN elaborados previamente</w:t>
            </w:r>
          </w:p>
        </w:tc>
      </w:tr>
      <w:tr w:rsidR="005B3F23" w:rsidRPr="00415F56" w14:paraId="676F398D" w14:textId="77777777" w:rsidTr="004D1B87">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4986C6A" w14:textId="77777777" w:rsidR="005B3F23" w:rsidRPr="0030093C" w:rsidRDefault="005B3F23" w:rsidP="005B3F23">
            <w:pPr>
              <w:pStyle w:val="Default"/>
              <w:jc w:val="center"/>
              <w:rPr>
                <w:b w:val="0"/>
                <w:bCs w:val="0"/>
                <w:sz w:val="14"/>
                <w:szCs w:val="14"/>
              </w:rPr>
            </w:pPr>
          </w:p>
        </w:tc>
        <w:tc>
          <w:tcPr>
            <w:tcW w:w="2292" w:type="dxa"/>
            <w:vAlign w:val="center"/>
          </w:tcPr>
          <w:p w14:paraId="168416C5" w14:textId="25582F45"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Reporte de cumplimiento</w:t>
            </w:r>
          </w:p>
        </w:tc>
        <w:tc>
          <w:tcPr>
            <w:tcW w:w="2207" w:type="dxa"/>
            <w:vAlign w:val="center"/>
          </w:tcPr>
          <w:p w14:paraId="646A4B92" w14:textId="31762350"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Evaluación de implementación y de resultados.</w:t>
            </w:r>
          </w:p>
        </w:tc>
        <w:tc>
          <w:tcPr>
            <w:tcW w:w="2207" w:type="dxa"/>
            <w:vAlign w:val="center"/>
          </w:tcPr>
          <w:p w14:paraId="70AD34C9" w14:textId="060033A1"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 Logros esperados y valores alcanzados de los indicadores de objetivos prioritarios y de servicios. </w:t>
            </w:r>
          </w:p>
          <w:p w14:paraId="3FCEEF24" w14:textId="77777777" w:rsidR="005B3F23" w:rsidRPr="0030093C" w:rsidRDefault="005B3F23" w:rsidP="005B3F23">
            <w:pPr>
              <w:pStyle w:val="Default"/>
              <w:cnfStyle w:val="000000000000" w:firstRow="0" w:lastRow="0" w:firstColumn="0" w:lastColumn="0" w:oddVBand="0" w:evenVBand="0" w:oddHBand="0" w:evenHBand="0" w:firstRowFirstColumn="0" w:firstRowLastColumn="0" w:lastRowFirstColumn="0" w:lastRowLastColumn="0"/>
              <w:rPr>
                <w:b/>
                <w:bCs/>
                <w:sz w:val="14"/>
                <w:szCs w:val="14"/>
              </w:rPr>
            </w:pPr>
          </w:p>
          <w:p w14:paraId="48D2A3F7" w14:textId="77777777"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Información cualitativa recogida a través de entrevistas a actores clave en la provisión de servicios.</w:t>
            </w:r>
          </w:p>
          <w:p w14:paraId="57922ECD" w14:textId="77777777"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5CE20F3B" w14:textId="712CC402" w:rsidR="005B3F23" w:rsidRPr="0030093C" w:rsidRDefault="005B3F23" w:rsidP="005B3F23">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Matriz de compromisos con medidas adoptadas para mejorar los servicios.</w:t>
            </w:r>
          </w:p>
        </w:tc>
      </w:tr>
      <w:tr w:rsidR="002E1B91" w:rsidRPr="0030093C" w14:paraId="0D595E90"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8BDBC3" w14:textId="212A63DE" w:rsidR="002E1B91" w:rsidRPr="0030093C" w:rsidRDefault="002E1B91" w:rsidP="002E1B91">
            <w:pPr>
              <w:pStyle w:val="Default"/>
              <w:jc w:val="center"/>
              <w:rPr>
                <w:b w:val="0"/>
                <w:bCs w:val="0"/>
                <w:sz w:val="14"/>
                <w:szCs w:val="14"/>
              </w:rPr>
            </w:pPr>
            <w:r w:rsidRPr="0030093C">
              <w:rPr>
                <w:sz w:val="14"/>
                <w:szCs w:val="14"/>
              </w:rPr>
              <w:t>Seguimiento comprensivo</w:t>
            </w:r>
          </w:p>
        </w:tc>
        <w:tc>
          <w:tcPr>
            <w:tcW w:w="2292" w:type="dxa"/>
            <w:vAlign w:val="center"/>
          </w:tcPr>
          <w:p w14:paraId="5EBA5285" w14:textId="50C9495B" w:rsidR="002E1B91" w:rsidRPr="0030093C" w:rsidRDefault="00A17F7E"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Seguimiento </w:t>
            </w:r>
            <w:r w:rsidR="002E1B91" w:rsidRPr="0030093C">
              <w:rPr>
                <w:sz w:val="14"/>
                <w:szCs w:val="14"/>
              </w:rPr>
              <w:t>comprensivo</w:t>
            </w:r>
            <w:r w:rsidR="004458F6" w:rsidRPr="0030093C">
              <w:rPr>
                <w:sz w:val="14"/>
                <w:szCs w:val="14"/>
              </w:rPr>
              <w:t xml:space="preserve"> de políticas</w:t>
            </w:r>
            <w:r w:rsidRPr="0030093C">
              <w:rPr>
                <w:sz w:val="14"/>
                <w:szCs w:val="14"/>
              </w:rPr>
              <w:t xml:space="preserve">: </w:t>
            </w:r>
          </w:p>
          <w:p w14:paraId="00EFF62D" w14:textId="77777777" w:rsidR="00A17F7E" w:rsidRPr="0030093C" w:rsidRDefault="00A17F7E" w:rsidP="00C42344">
            <w:pPr>
              <w:pStyle w:val="Default"/>
              <w:numPr>
                <w:ilvl w:val="0"/>
                <w:numId w:val="49"/>
              </w:numPr>
              <w:ind w:left="355" w:hanging="141"/>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Principales resultados</w:t>
            </w:r>
          </w:p>
          <w:p w14:paraId="0C939B30" w14:textId="77777777" w:rsidR="00A17F7E" w:rsidRPr="0030093C" w:rsidRDefault="00A17F7E" w:rsidP="00C42344">
            <w:pPr>
              <w:pStyle w:val="Default"/>
              <w:numPr>
                <w:ilvl w:val="0"/>
                <w:numId w:val="49"/>
              </w:numPr>
              <w:ind w:left="355" w:hanging="141"/>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Alertas </w:t>
            </w:r>
          </w:p>
          <w:p w14:paraId="5C7AAB7E" w14:textId="135512F6" w:rsidR="00A17F7E" w:rsidRPr="0030093C" w:rsidRDefault="00A17F7E" w:rsidP="00C42344">
            <w:pPr>
              <w:pStyle w:val="Default"/>
              <w:numPr>
                <w:ilvl w:val="0"/>
                <w:numId w:val="49"/>
              </w:numPr>
              <w:ind w:left="355" w:hanging="141"/>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Recomendaciones de mejora</w:t>
            </w:r>
          </w:p>
        </w:tc>
        <w:tc>
          <w:tcPr>
            <w:tcW w:w="2207" w:type="dxa"/>
            <w:vAlign w:val="center"/>
          </w:tcPr>
          <w:p w14:paraId="0401219D"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Flujo de procesos para la implementación de servicios. </w:t>
            </w:r>
          </w:p>
          <w:p w14:paraId="3A733F9B"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25BE04B"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Indicadores de objetivos prioritarios y de servicios, así como sus respectivas fichas técnicas. </w:t>
            </w:r>
          </w:p>
          <w:p w14:paraId="49B885EC"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6911F0F0" w14:textId="46F67F22"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Información cualitativa recogida a través de entrevistas. </w:t>
            </w:r>
          </w:p>
        </w:tc>
        <w:tc>
          <w:tcPr>
            <w:tcW w:w="2207" w:type="dxa"/>
            <w:vAlign w:val="center"/>
          </w:tcPr>
          <w:p w14:paraId="7978115E" w14:textId="551005CB"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 Logros esperados y valores alcanzados de los indicadores de objetivos prioritarios y de servicios. </w:t>
            </w:r>
          </w:p>
          <w:p w14:paraId="0E3F3112" w14:textId="77777777" w:rsidR="002E1B91" w:rsidRPr="0030093C" w:rsidRDefault="002E1B91" w:rsidP="002E1B91">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294A4500" w14:textId="4BA79771"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Entrevistas a actores clave en la provisión de servicios</w:t>
            </w:r>
            <w:r w:rsidR="00A17F7E" w:rsidRPr="0030093C">
              <w:rPr>
                <w:sz w:val="14"/>
                <w:szCs w:val="14"/>
              </w:rPr>
              <w:t xml:space="preserve"> y </w:t>
            </w:r>
            <w:r w:rsidR="00415F56" w:rsidRPr="0030093C">
              <w:rPr>
                <w:sz w:val="14"/>
                <w:szCs w:val="14"/>
              </w:rPr>
              <w:t>decisiones</w:t>
            </w:r>
            <w:r w:rsidRPr="0030093C">
              <w:rPr>
                <w:sz w:val="14"/>
                <w:szCs w:val="14"/>
              </w:rPr>
              <w:t>.</w:t>
            </w:r>
          </w:p>
          <w:p w14:paraId="2145D317"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6CBA8E7" w14:textId="77777777" w:rsidR="002E1B91" w:rsidRPr="0030093C" w:rsidRDefault="002E1B91"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Matriz de compromisos con medidas adoptadas para mejorar los servicios.</w:t>
            </w:r>
          </w:p>
          <w:p w14:paraId="01A1D466" w14:textId="77777777" w:rsidR="002F6874" w:rsidRPr="0030093C" w:rsidRDefault="002F6874"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055242A" w14:textId="385E106B" w:rsidR="002F6874" w:rsidRPr="0030093C" w:rsidRDefault="002F6874" w:rsidP="002E1B91">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Reportes CEPLAN elaborados previamente</w:t>
            </w:r>
          </w:p>
        </w:tc>
      </w:tr>
    </w:tbl>
    <w:p w14:paraId="3ECBF059" w14:textId="060C6C80" w:rsidR="008F05D3" w:rsidRPr="0030093C" w:rsidRDefault="008F05D3" w:rsidP="00C42344">
      <w:pPr>
        <w:rPr>
          <w:rFonts w:asciiTheme="majorHAnsi" w:eastAsiaTheme="majorEastAsia" w:hAnsiTheme="majorHAnsi" w:cstheme="majorBidi"/>
          <w:b/>
          <w:bCs/>
          <w:color w:val="4F81BD" w:themeColor="accent1"/>
          <w:sz w:val="32"/>
          <w:szCs w:val="28"/>
          <w:lang w:val="es-PE"/>
        </w:rPr>
      </w:pPr>
      <w:bookmarkStart w:id="22" w:name="_Toc46220597"/>
      <w:bookmarkStart w:id="23" w:name="_Toc46237717"/>
      <w:r w:rsidRPr="0030093C">
        <w:rPr>
          <w:color w:val="4F81BD" w:themeColor="accent1"/>
          <w:lang w:val="es-PE"/>
        </w:rPr>
        <w:br w:type="page"/>
      </w:r>
    </w:p>
    <w:p w14:paraId="0A87D4AD" w14:textId="70711F55" w:rsidR="00BC32C2" w:rsidRPr="0030093C" w:rsidRDefault="00BC32C2" w:rsidP="004800EF">
      <w:pPr>
        <w:pStyle w:val="Ttulo1"/>
        <w:numPr>
          <w:ilvl w:val="0"/>
          <w:numId w:val="40"/>
        </w:numPr>
        <w:ind w:left="993" w:hanging="633"/>
        <w:rPr>
          <w:color w:val="4F81BD" w:themeColor="accent1"/>
          <w:lang w:val="es-PE"/>
        </w:rPr>
      </w:pPr>
      <w:bookmarkStart w:id="24" w:name="_Toc88725417"/>
      <w:r w:rsidRPr="0030093C">
        <w:rPr>
          <w:color w:val="4F81BD" w:themeColor="accent1"/>
          <w:lang w:val="es-PE"/>
        </w:rPr>
        <w:lastRenderedPageBreak/>
        <w:t xml:space="preserve">Implementación del </w:t>
      </w:r>
      <w:r w:rsidR="004B49F2" w:rsidRPr="0030093C">
        <w:rPr>
          <w:color w:val="4F81BD" w:themeColor="accent1"/>
          <w:lang w:val="es-PE"/>
        </w:rPr>
        <w:t>PASE</w:t>
      </w:r>
      <w:bookmarkEnd w:id="24"/>
    </w:p>
    <w:p w14:paraId="17F6B0EA" w14:textId="25AB3116" w:rsidR="00BC32C2" w:rsidRPr="0030093C" w:rsidRDefault="00661A71" w:rsidP="00032AC6">
      <w:pPr>
        <w:ind w:left="360"/>
        <w:jc w:val="both"/>
        <w:rPr>
          <w:rFonts w:ascii="Calibri" w:hAnsi="Calibri" w:cs="Calibri"/>
          <w:noProof/>
          <w:lang w:val="es-PE"/>
        </w:rPr>
      </w:pPr>
      <w:r w:rsidRPr="0030093C">
        <w:rPr>
          <w:lang w:val="es-PE"/>
        </w:rPr>
        <w:br/>
      </w:r>
      <w:r w:rsidR="0097097A" w:rsidRPr="0030093C">
        <w:rPr>
          <w:rFonts w:ascii="Calibri" w:hAnsi="Calibri" w:cs="Calibri"/>
          <w:noProof/>
          <w:lang w:val="es-PE"/>
        </w:rPr>
        <w:t xml:space="preserve">Para la implementación del PASE, se seguirán las siguientes orientaciones respecto </w:t>
      </w:r>
      <w:r w:rsidR="00BC37BB" w:rsidRPr="0030093C">
        <w:rPr>
          <w:rFonts w:ascii="Calibri" w:hAnsi="Calibri" w:cs="Calibri"/>
          <w:noProof/>
          <w:lang w:val="es-PE"/>
        </w:rPr>
        <w:t>de</w:t>
      </w:r>
      <w:r w:rsidR="0097097A" w:rsidRPr="0030093C">
        <w:rPr>
          <w:rFonts w:ascii="Calibri" w:hAnsi="Calibri" w:cs="Calibri"/>
          <w:noProof/>
          <w:lang w:val="es-PE"/>
        </w:rPr>
        <w:t xml:space="preserve"> las dos dimensiones de trabajo planteadas en la sección de metodología. De manera general, como parte de la rutina de gestión de información para el seguimiento y evaluación, se propone el siguiente esquema de trabajo:</w:t>
      </w:r>
    </w:p>
    <w:p w14:paraId="610E6960" w14:textId="4543A96F" w:rsidR="00455B53" w:rsidRPr="0030093C" w:rsidRDefault="00A81F61" w:rsidP="0032567E">
      <w:pPr>
        <w:pStyle w:val="Prrafodelista"/>
        <w:spacing w:after="0" w:line="240" w:lineRule="auto"/>
        <w:ind w:left="1080"/>
        <w:jc w:val="center"/>
        <w:rPr>
          <w:rFonts w:ascii="Calibri" w:hAnsi="Calibri" w:cs="Calibri"/>
          <w:b/>
          <w:lang w:val="es-PE"/>
        </w:rPr>
      </w:pPr>
      <w:r w:rsidRPr="0030093C">
        <w:rPr>
          <w:rFonts w:ascii="Calibri" w:hAnsi="Calibri" w:cs="Calibri"/>
          <w:b/>
          <w:lang w:val="es-PE"/>
        </w:rPr>
        <w:t>Gráfico N° 0</w:t>
      </w:r>
      <w:r w:rsidR="00D82AAF" w:rsidRPr="0030093C">
        <w:rPr>
          <w:rFonts w:ascii="Calibri" w:hAnsi="Calibri" w:cs="Calibri"/>
          <w:b/>
          <w:lang w:val="es-PE"/>
        </w:rPr>
        <w:t>2</w:t>
      </w:r>
      <w:r w:rsidR="00EC10FD" w:rsidRPr="0030093C">
        <w:rPr>
          <w:rFonts w:ascii="Calibri" w:hAnsi="Calibri" w:cs="Calibri"/>
          <w:b/>
          <w:lang w:val="es-PE"/>
        </w:rPr>
        <w:t xml:space="preserve">: </w:t>
      </w:r>
      <w:r w:rsidR="003E46F7" w:rsidRPr="0030093C">
        <w:rPr>
          <w:rFonts w:ascii="Calibri" w:hAnsi="Calibri" w:cs="Calibri"/>
          <w:b/>
          <w:lang w:val="es-PE"/>
        </w:rPr>
        <w:t>Esquema de trabajo</w:t>
      </w:r>
      <w:r w:rsidRPr="0030093C">
        <w:rPr>
          <w:rFonts w:ascii="Calibri" w:hAnsi="Calibri" w:cs="Calibri"/>
          <w:b/>
          <w:lang w:val="es-PE"/>
        </w:rPr>
        <w:t xml:space="preserve"> para la implementación del seguimiento y evaluaci</w:t>
      </w:r>
      <w:r w:rsidR="00593CEB" w:rsidRPr="0030093C">
        <w:rPr>
          <w:rFonts w:ascii="Calibri" w:hAnsi="Calibri" w:cs="Calibri"/>
          <w:b/>
          <w:lang w:val="es-PE"/>
        </w:rPr>
        <w:t>ón</w:t>
      </w:r>
    </w:p>
    <w:p w14:paraId="2F7C87A0" w14:textId="77777777" w:rsidR="00455B53" w:rsidRPr="0030093C" w:rsidRDefault="00455B53" w:rsidP="002D0885">
      <w:pPr>
        <w:spacing w:after="0" w:line="240" w:lineRule="auto"/>
        <w:rPr>
          <w:rFonts w:ascii="Calibri" w:hAnsi="Calibri" w:cs="Calibri"/>
          <w:b/>
          <w:lang w:val="es-PE"/>
        </w:rPr>
      </w:pPr>
    </w:p>
    <w:p w14:paraId="135C8667" w14:textId="29D90D09" w:rsidR="001E2B91" w:rsidRPr="0030093C" w:rsidRDefault="002B1207" w:rsidP="00B22A48">
      <w:pPr>
        <w:rPr>
          <w:rFonts w:ascii="Calibri" w:hAnsi="Calibri" w:cs="Calibri"/>
          <w:b/>
          <w:bCs/>
          <w:lang w:val="es-PE"/>
        </w:rPr>
      </w:pPr>
      <w:r>
        <w:rPr>
          <w:noProof/>
          <w:lang w:val="es-PE" w:eastAsia="es-PE"/>
        </w:rPr>
        <mc:AlternateContent>
          <mc:Choice Requires="wpg">
            <w:drawing>
              <wp:anchor distT="0" distB="0" distL="114300" distR="114300" simplePos="0" relativeHeight="251695104" behindDoc="0" locked="0" layoutInCell="1" allowOverlap="1" wp14:anchorId="450AF6F4" wp14:editId="6025EBEF">
                <wp:simplePos x="0" y="0"/>
                <wp:positionH relativeFrom="column">
                  <wp:posOffset>141605</wp:posOffset>
                </wp:positionH>
                <wp:positionV relativeFrom="paragraph">
                  <wp:posOffset>171450</wp:posOffset>
                </wp:positionV>
                <wp:extent cx="6042660" cy="4921250"/>
                <wp:effectExtent l="12065" t="14605" r="12700" b="17145"/>
                <wp:wrapSquare wrapText="bothSides"/>
                <wp:docPr id="3"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4921250"/>
                          <a:chOff x="623" y="3201"/>
                          <a:chExt cx="57077" cy="36125"/>
                        </a:xfrm>
                      </wpg:grpSpPr>
                      <wps:wsp>
                        <wps:cNvPr id="4" name="Cuadro de texto 2"/>
                        <wps:cNvSpPr txBox="1">
                          <a:spLocks noChangeArrowheads="1"/>
                        </wps:cNvSpPr>
                        <wps:spPr bwMode="auto">
                          <a:xfrm>
                            <a:off x="42767" y="17094"/>
                            <a:ext cx="14934" cy="5842"/>
                          </a:xfrm>
                          <a:prstGeom prst="rect">
                            <a:avLst/>
                          </a:prstGeom>
                          <a:solidFill>
                            <a:schemeClr val="bg1">
                              <a:lumMod val="95000"/>
                              <a:lumOff val="0"/>
                            </a:schemeClr>
                          </a:solidFill>
                          <a:ln w="19050" cap="rnd">
                            <a:solidFill>
                              <a:schemeClr val="tx1">
                                <a:lumMod val="100000"/>
                                <a:lumOff val="0"/>
                              </a:schemeClr>
                            </a:solidFill>
                            <a:miter lim="800000"/>
                            <a:headEnd/>
                            <a:tailEnd/>
                          </a:ln>
                        </wps:spPr>
                        <wps:txbx>
                          <w:txbxContent>
                            <w:p w14:paraId="30187AB5" w14:textId="564B6976" w:rsidR="00415F56" w:rsidRPr="00BD3A38" w:rsidRDefault="00415F56" w:rsidP="004800EF">
                              <w:pPr>
                                <w:pStyle w:val="Prrafodelista"/>
                                <w:numPr>
                                  <w:ilvl w:val="0"/>
                                  <w:numId w:val="26"/>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w:t>
                              </w:r>
                              <w:r>
                                <w:rPr>
                                  <w:rFonts w:ascii="Calibri" w:hAnsi="Calibri" w:cs="Calibri"/>
                                  <w:sz w:val="13"/>
                                  <w:szCs w:val="13"/>
                                  <w:lang w:val="es-PE"/>
                                </w:rPr>
                                <w:t>RENE</w:t>
                              </w:r>
                            </w:p>
                            <w:p w14:paraId="362831E5" w14:textId="77777777" w:rsidR="00415F56" w:rsidRPr="00BD3A38" w:rsidRDefault="00415F56" w:rsidP="004800EF">
                              <w:pPr>
                                <w:pStyle w:val="Prrafodelista"/>
                                <w:numPr>
                                  <w:ilvl w:val="0"/>
                                  <w:numId w:val="26"/>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wps:txbx>
                        <wps:bodyPr rot="0" vert="horz" wrap="square" lIns="91440" tIns="45720" rIns="91440" bIns="45720" anchor="t" anchorCtr="0" upright="1">
                          <a:noAutofit/>
                        </wps:bodyPr>
                      </wps:wsp>
                      <wps:wsp>
                        <wps:cNvPr id="7" name="Cuadro de texto 2"/>
                        <wps:cNvSpPr txBox="1">
                          <a:spLocks noChangeArrowheads="1"/>
                        </wps:cNvSpPr>
                        <wps:spPr bwMode="auto">
                          <a:xfrm>
                            <a:off x="17145" y="32373"/>
                            <a:ext cx="22720" cy="6953"/>
                          </a:xfrm>
                          <a:prstGeom prst="rect">
                            <a:avLst/>
                          </a:prstGeom>
                          <a:solidFill>
                            <a:schemeClr val="bg1">
                              <a:lumMod val="95000"/>
                              <a:lumOff val="0"/>
                            </a:schemeClr>
                          </a:solidFill>
                          <a:ln w="19050" cap="rnd">
                            <a:solidFill>
                              <a:schemeClr val="tx1">
                                <a:lumMod val="100000"/>
                                <a:lumOff val="0"/>
                              </a:schemeClr>
                            </a:solidFill>
                            <a:miter lim="800000"/>
                            <a:headEnd/>
                            <a:tailEnd/>
                          </a:ln>
                        </wps:spPr>
                        <wps:txbx>
                          <w:txbxContent>
                            <w:p w14:paraId="39573EB9"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415F56"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6E42397D" w14:textId="2F00B293" w:rsidR="00415F56" w:rsidRPr="00A0255A" w:rsidRDefault="00415F56" w:rsidP="00A0255A">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Recojo y análisis de información cualitativa</w:t>
                              </w:r>
                            </w:p>
                            <w:p w14:paraId="04536580" w14:textId="0E888188" w:rsidR="00415F56" w:rsidRPr="00A0255A" w:rsidRDefault="00415F56" w:rsidP="00A0255A">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r>
                                <w:rPr>
                                  <w:rFonts w:ascii="Calibri" w:hAnsi="Calibri" w:cs="Calibri"/>
                                  <w:sz w:val="13"/>
                                  <w:szCs w:val="13"/>
                                  <w:lang w:val="es-PE"/>
                                </w:rPr>
                                <w:t>.</w:t>
                              </w:r>
                            </w:p>
                            <w:p w14:paraId="1079EBD1" w14:textId="25DDEC60" w:rsidR="00415F56" w:rsidRPr="00BD3A38" w:rsidRDefault="00415F56"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Identificación de alertas para el p</w:t>
                              </w:r>
                              <w:r w:rsidRPr="00BD3A38">
                                <w:rPr>
                                  <w:rFonts w:ascii="Calibri" w:hAnsi="Calibri" w:cs="Calibri"/>
                                  <w:sz w:val="13"/>
                                  <w:szCs w:val="13"/>
                                  <w:lang w:val="es-PE"/>
                                </w:rPr>
                                <w:t>lanteamiento de recomendaciones de mejora</w:t>
                              </w:r>
                            </w:p>
                          </w:txbxContent>
                        </wps:txbx>
                        <wps:bodyPr rot="0" vert="horz" wrap="square" lIns="91440" tIns="45720" rIns="91440" bIns="45720" anchor="t" anchorCtr="0" upright="1">
                          <a:noAutofit/>
                        </wps:bodyPr>
                      </wps:wsp>
                      <pic:pic xmlns:pic="http://schemas.openxmlformats.org/drawingml/2006/picture">
                        <pic:nvPicPr>
                          <pic:cNvPr id="8" name="Diagrama 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406" y="10092"/>
                            <a:ext cx="29424" cy="20003"/>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2"/>
                        <wps:cNvSpPr txBox="1">
                          <a:spLocks noChangeArrowheads="1"/>
                        </wps:cNvSpPr>
                        <wps:spPr bwMode="auto">
                          <a:xfrm>
                            <a:off x="623" y="17018"/>
                            <a:ext cx="12675" cy="6057"/>
                          </a:xfrm>
                          <a:prstGeom prst="rect">
                            <a:avLst/>
                          </a:prstGeom>
                          <a:solidFill>
                            <a:schemeClr val="bg1">
                              <a:lumMod val="95000"/>
                              <a:lumOff val="0"/>
                            </a:schemeClr>
                          </a:solidFill>
                          <a:ln w="19050" cap="rnd">
                            <a:solidFill>
                              <a:schemeClr val="tx1">
                                <a:lumMod val="100000"/>
                                <a:lumOff val="0"/>
                              </a:schemeClr>
                            </a:solidFill>
                            <a:miter lim="800000"/>
                            <a:headEnd/>
                            <a:tailEnd/>
                          </a:ln>
                        </wps:spPr>
                        <wps:txbx>
                          <w:txbxContent>
                            <w:p w14:paraId="185F4B8B"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4DC1DF46" w:rsidR="00415F56" w:rsidRPr="00BD3A38" w:rsidRDefault="00415F56"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Matriz</w:t>
                              </w:r>
                              <w:r w:rsidRPr="00BD3A38">
                                <w:rPr>
                                  <w:rFonts w:ascii="Calibri" w:hAnsi="Calibri" w:cs="Calibri"/>
                                  <w:sz w:val="13"/>
                                  <w:szCs w:val="13"/>
                                  <w:lang w:val="es-PE"/>
                                </w:rPr>
                                <w:t xml:space="preserve"> de compromisos de mejora</w:t>
                              </w:r>
                            </w:p>
                          </w:txbxContent>
                        </wps:txbx>
                        <wps:bodyPr rot="0" vert="horz" wrap="square" lIns="91440" tIns="45720" rIns="91440" bIns="45720" anchor="t" anchorCtr="0" upright="1">
                          <a:noAutofit/>
                        </wps:bodyPr>
                      </wps:wsp>
                      <wps:wsp>
                        <wps:cNvPr id="10" name="Cuadro de texto 2"/>
                        <wps:cNvSpPr txBox="1">
                          <a:spLocks noChangeArrowheads="1"/>
                        </wps:cNvSpPr>
                        <wps:spPr bwMode="auto">
                          <a:xfrm>
                            <a:off x="17551" y="3201"/>
                            <a:ext cx="21336" cy="4572"/>
                          </a:xfrm>
                          <a:prstGeom prst="rect">
                            <a:avLst/>
                          </a:prstGeom>
                          <a:solidFill>
                            <a:schemeClr val="bg1">
                              <a:lumMod val="95000"/>
                              <a:lumOff val="0"/>
                            </a:schemeClr>
                          </a:solidFill>
                          <a:ln w="19050" cap="rnd">
                            <a:solidFill>
                              <a:schemeClr val="tx1">
                                <a:lumMod val="100000"/>
                                <a:lumOff val="0"/>
                              </a:schemeClr>
                            </a:solidFill>
                            <a:miter lim="800000"/>
                            <a:headEnd/>
                            <a:tailEnd/>
                          </a:ln>
                        </wps:spPr>
                        <wps:txbx>
                          <w:txbxContent>
                            <w:p w14:paraId="1B227271"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7EA4424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0AF6F4" id="Grupo 46" o:spid="_x0000_s1026" style="position:absolute;margin-left:11.15pt;margin-top:13.5pt;width:475.8pt;height:387.5pt;z-index:251695104;mso-width-relative:margin;mso-height-relative:margin" coordorigin="623,3201" coordsize="57077,3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">
                <v:shapetype id="_x0000_t202" coordsize="21600,21600" o:spt="202" path="m,l,21600r21600,l21600,xe">
                  <v:stroke joinstyle="miter"/>
                  <v:path gradientshapeok="t" o:connecttype="rect"/>
                </v:shapetype>
                <v:shape id="Cuadro de texto 2" o:spid="_x0000_s1027" type="#_x0000_t202" style="position:absolute;left:42767;top:17094;width:14934;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U+sEA&#10;AADaAAAADwAAAGRycy9kb3ducmV2LnhtbESPzarCMBSE9xd8h3AEd9dU0YtWo/iPGxdWN+4OzbEt&#10;NieliVrf3gjCXQ4z8w0znTemFA+qXWFZQa8bgSBOrS44U3A+bX9HIJxH1lhaJgUvcjCftX6mGGv7&#10;5CM9Ep+JAGEXo4Lc+yqW0qU5GXRdWxEH72prgz7IOpO6xmeAm1L2o+hPGiw4LORY0Sqn9JbcjQKb&#10;bJZ4OYzWq8t5d2f/GozT4V6pTrtZTEB4avx/+NveawUD+Fw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LlPrBAAAA2gAAAA8AAAAAAAAAAAAAAAAAmAIAAGRycy9kb3du&#10;cmV2LnhtbFBLBQYAAAAABAAEAPUAAACGAwAAAAA=&#10;" fillcolor="#f2f2f2 [3052]" strokecolor="black [3213]" strokeweight="1.5pt">
                  <v:stroke endcap="round"/>
                  <v:textbox>
                    <w:txbxContent>
                      <w:p w14:paraId="30187AB5" w14:textId="564B6976" w:rsidR="00415F56" w:rsidRPr="00BD3A38" w:rsidRDefault="00415F56" w:rsidP="004800EF">
                        <w:pPr>
                          <w:pStyle w:val="Prrafodelista"/>
                          <w:numPr>
                            <w:ilvl w:val="0"/>
                            <w:numId w:val="26"/>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w:t>
                        </w:r>
                        <w:r>
                          <w:rPr>
                            <w:rFonts w:ascii="Calibri" w:hAnsi="Calibri" w:cs="Calibri"/>
                            <w:sz w:val="13"/>
                            <w:szCs w:val="13"/>
                            <w:lang w:val="es-PE"/>
                          </w:rPr>
                          <w:t>RENE</w:t>
                        </w:r>
                      </w:p>
                      <w:p w14:paraId="362831E5" w14:textId="77777777" w:rsidR="00415F56" w:rsidRPr="00BD3A38" w:rsidRDefault="00415F56" w:rsidP="004800EF">
                        <w:pPr>
                          <w:pStyle w:val="Prrafodelista"/>
                          <w:numPr>
                            <w:ilvl w:val="0"/>
                            <w:numId w:val="26"/>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v:textbox>
                </v:shape>
                <v:shape id="Cuadro de texto 2" o:spid="_x0000_s1028" type="#_x0000_t202" style="position:absolute;left:17145;top:32373;width:22720;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KjcQA&#10;AADaAAAADwAAAGRycy9kb3ducmV2LnhtbESPzW7CMBCE75V4B2uRuBUH1BYIGEShrXLpgcCF2ype&#10;koh4HcUmP29fV6rU42hmvtFsdr2pREuNKy0rmE0jEMSZ1SXnCi7nz+clCOeRNVaWScFADnbb0dMG&#10;Y207PlGb+lwECLsYFRTe17GULivIoJvamjh4N9sY9EE2udQNdgFuKjmPojdpsOSwUGBNh4Kye/ow&#10;Cmz68Y7X7+XxcL18PdgPL6vsNVFqMu73axCeev8f/msnWsEC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Co3EAAAA2gAAAA8AAAAAAAAAAAAAAAAAmAIAAGRycy9k&#10;b3ducmV2LnhtbFBLBQYAAAAABAAEAPUAAACJAwAAAAA=&#10;" fillcolor="#f2f2f2 [3052]" strokecolor="black [3213]" strokeweight="1.5pt">
                  <v:stroke endcap="round"/>
                  <v:textbox>
                    <w:txbxContent>
                      <w:p w14:paraId="39573EB9"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415F56"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6E42397D" w14:textId="2F00B293" w:rsidR="00415F56" w:rsidRPr="00A0255A" w:rsidRDefault="00415F56" w:rsidP="00A0255A">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Recojo y análisis de información cualitativa</w:t>
                        </w:r>
                      </w:p>
                      <w:p w14:paraId="04536580" w14:textId="0E888188" w:rsidR="00415F56" w:rsidRPr="00A0255A" w:rsidRDefault="00415F56" w:rsidP="00A0255A">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r>
                          <w:rPr>
                            <w:rFonts w:ascii="Calibri" w:hAnsi="Calibri" w:cs="Calibri"/>
                            <w:sz w:val="13"/>
                            <w:szCs w:val="13"/>
                            <w:lang w:val="es-PE"/>
                          </w:rPr>
                          <w:t>.</w:t>
                        </w:r>
                      </w:p>
                      <w:p w14:paraId="1079EBD1" w14:textId="25DDEC60" w:rsidR="00415F56" w:rsidRPr="00BD3A38" w:rsidRDefault="00415F56"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Identificación de alertas para el p</w:t>
                        </w:r>
                        <w:r w:rsidRPr="00BD3A38">
                          <w:rPr>
                            <w:rFonts w:ascii="Calibri" w:hAnsi="Calibri" w:cs="Calibri"/>
                            <w:sz w:val="13"/>
                            <w:szCs w:val="13"/>
                            <w:lang w:val="es-PE"/>
                          </w:rPr>
                          <w:t>lanteamiento de recomendaciones de mejora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 o:spid="_x0000_s1029" type="#_x0000_t75" style="position:absolute;left:13406;top:10092;width:29424;height:2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7ii5AAAA2gAAAA8AAABkcnMvZG93bnJldi54bWxET8kKwjAQvQv+QxjBm031IFKNRQou4Mnt&#10;PiRjW2wmpYla/94cBI+Pt6/y3jbiRZ2vHSuYJikIYu1MzaWC62U7WYDwAdlg45gUfMhDvh4OVpgZ&#10;9+YTvc6hFDGEfYYKqhDaTEqvK7LoE9cSR+7uOoshwq6UpsN3DLeNnKXpXFqsOTZU2FJRkX6cn1ZB&#10;ekC7a26k/bT37WV/LPQMP0qNR/1mCSJQH/7in/tgFMSt8Uq8AXL9BQ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Blg+4ouQAAANoAAAAPAAAAAAAAAAAAAAAAAJ8CAABkcnMvZG93&#10;bnJldi54bWxQSwUGAAAAAAQABAD3AAAAhQMAAAAA&#10;">
                  <v:imagedata r:id="rId13" o:title=""/>
                  <o:lock v:ext="edit" aspectratio="f"/>
                </v:shape>
                <v:shape id="Cuadro de texto 2" o:spid="_x0000_s1030" type="#_x0000_t202" style="position:absolute;left:623;top:17018;width:12675;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7ZMEA&#10;AADaAAAADwAAAGRycy9kb3ducmV2LnhtbESPzarCMBSE9xd8h3AEd9dU0YtWo/iPGxdWN+4OzbEt&#10;NieliVrf3gjCXQ4z8w0znTemFA+qXWFZQa8bgSBOrS44U3A+bX9HIJxH1lhaJgUvcjCftX6mGGv7&#10;5CM9Ep+JAGEXo4Lc+yqW0qU5GXRdWxEH72prgz7IOpO6xmeAm1L2o+hPGiw4LORY0Sqn9JbcjQKb&#10;bJZ4OYzWq8t5d2f/GozT4V6pTrtZTEB4avx/+NveawVj+Fw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KO2TBAAAA2gAAAA8AAAAAAAAAAAAAAAAAmAIAAGRycy9kb3du&#10;cmV2LnhtbFBLBQYAAAAABAAEAPUAAACGAwAAAAA=&#10;" fillcolor="#f2f2f2 [3052]" strokecolor="black [3213]" strokeweight="1.5pt">
                  <v:stroke endcap="round"/>
                  <v:textbox>
                    <w:txbxContent>
                      <w:p w14:paraId="185F4B8B"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4DC1DF46" w:rsidR="00415F56" w:rsidRPr="00BD3A38" w:rsidRDefault="00415F56"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Matriz</w:t>
                        </w:r>
                        <w:r w:rsidRPr="00BD3A38">
                          <w:rPr>
                            <w:rFonts w:ascii="Calibri" w:hAnsi="Calibri" w:cs="Calibri"/>
                            <w:sz w:val="13"/>
                            <w:szCs w:val="13"/>
                            <w:lang w:val="es-PE"/>
                          </w:rPr>
                          <w:t xml:space="preserve"> de compromisos de mejora</w:t>
                        </w:r>
                      </w:p>
                    </w:txbxContent>
                  </v:textbox>
                </v:shape>
                <v:shape id="Cuadro de texto 2" o:spid="_x0000_s1031" type="#_x0000_t202" style="position:absolute;left:17551;top:3201;width:213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VsUA&#10;AADbAAAADwAAAGRycy9kb3ducmV2LnhtbESPzW7CQAyE75V4h5WRuJVNEa0gzYL4aRGXHhq45GZl&#10;3SRq1htlFwhvXx+QerM145nP2XpwrbpSHxrPBl6mCSji0tuGKwPn0+fzAlSIyBZbz2TgTgHWq9FT&#10;hqn1N/6max4rJSEcUjRQx9ilWoeyJodh6jti0X587zDK2lfa9niTcNfqWZK8aYcNS0ONHe1qKn/z&#10;izPg848tFl+L/a44Hy4c7/Nl+Xo0ZjIeNu+gIg3x3/y4PlrBF3r5RQ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JWxQAAANsAAAAPAAAAAAAAAAAAAAAAAJgCAABkcnMv&#10;ZG93bnJldi54bWxQSwUGAAAAAAQABAD1AAAAigMAAAAA&#10;" fillcolor="#f2f2f2 [3052]" strokecolor="black [3213]" strokeweight="1.5pt">
                  <v:stroke endcap="round"/>
                  <v:textbox>
                    <w:txbxContent>
                      <w:p w14:paraId="1B227271" w14:textId="7777777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7EA44247" w:rsidR="00415F56" w:rsidRPr="00BD3A38" w:rsidRDefault="00415F56"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w:t>
                        </w:r>
                      </w:p>
                    </w:txbxContent>
                  </v:textbox>
                </v:shape>
                <w10:wrap type="square"/>
              </v:group>
            </w:pict>
          </mc:Fallback>
        </mc:AlternateContent>
      </w:r>
    </w:p>
    <w:p w14:paraId="21ACE8D6" w14:textId="6E03E1B8" w:rsidR="001E2B91" w:rsidRPr="0030093C" w:rsidRDefault="001E2B91" w:rsidP="00B22A48">
      <w:pPr>
        <w:rPr>
          <w:rFonts w:ascii="Calibri" w:hAnsi="Calibri" w:cs="Calibri"/>
          <w:b/>
          <w:bCs/>
          <w:lang w:val="es-PE"/>
        </w:rPr>
      </w:pPr>
    </w:p>
    <w:p w14:paraId="25F74136" w14:textId="198D87B7" w:rsidR="008A6214" w:rsidRPr="0030093C" w:rsidRDefault="008A6214" w:rsidP="00B22A48">
      <w:pPr>
        <w:rPr>
          <w:rFonts w:ascii="Calibri" w:hAnsi="Calibri" w:cs="Calibri"/>
          <w:b/>
          <w:bCs/>
          <w:lang w:val="es-PE"/>
        </w:rPr>
      </w:pPr>
    </w:p>
    <w:p w14:paraId="659C3BD0" w14:textId="35AF8D94" w:rsidR="008A6214" w:rsidRPr="0030093C" w:rsidRDefault="008A6214" w:rsidP="00B22A48">
      <w:pPr>
        <w:rPr>
          <w:rFonts w:ascii="Calibri" w:hAnsi="Calibri" w:cs="Calibri"/>
          <w:b/>
          <w:bCs/>
          <w:lang w:val="es-PE"/>
        </w:rPr>
      </w:pPr>
    </w:p>
    <w:p w14:paraId="733B0774" w14:textId="77777777" w:rsidR="00200105" w:rsidRPr="0030093C" w:rsidRDefault="008A6214" w:rsidP="00200105">
      <w:pPr>
        <w:pStyle w:val="Default"/>
        <w:ind w:left="397"/>
        <w:jc w:val="both"/>
        <w:rPr>
          <w:rFonts w:asciiTheme="majorHAnsi" w:hAnsiTheme="majorHAnsi"/>
          <w:color w:val="4F81BD" w:themeColor="accent1"/>
          <w:sz w:val="28"/>
          <w:szCs w:val="28"/>
        </w:rPr>
      </w:pPr>
      <w:r w:rsidRPr="0030093C">
        <w:rPr>
          <w:rFonts w:asciiTheme="majorHAnsi" w:hAnsiTheme="majorHAnsi"/>
          <w:color w:val="4F81BD" w:themeColor="accent1"/>
          <w:sz w:val="28"/>
          <w:szCs w:val="28"/>
        </w:rPr>
        <w:lastRenderedPageBreak/>
        <w:t>Reportes CEPLAN</w:t>
      </w:r>
    </w:p>
    <w:p w14:paraId="3EE832A5" w14:textId="77777777" w:rsidR="00200105" w:rsidRPr="0030093C" w:rsidRDefault="00200105" w:rsidP="00200105">
      <w:pPr>
        <w:pStyle w:val="Default"/>
        <w:ind w:left="397"/>
        <w:jc w:val="both"/>
        <w:rPr>
          <w:rFonts w:asciiTheme="majorHAnsi" w:hAnsiTheme="majorHAnsi"/>
          <w:color w:val="4F81BD" w:themeColor="accent1"/>
          <w:sz w:val="28"/>
          <w:szCs w:val="28"/>
        </w:rPr>
      </w:pPr>
    </w:p>
    <w:p w14:paraId="77F00EEE" w14:textId="2CB73A4E" w:rsidR="00200105" w:rsidRPr="0030093C" w:rsidRDefault="00200105" w:rsidP="00200105">
      <w:pPr>
        <w:pStyle w:val="Default"/>
        <w:ind w:left="397"/>
        <w:jc w:val="both"/>
        <w:rPr>
          <w:sz w:val="22"/>
          <w:szCs w:val="22"/>
        </w:rPr>
      </w:pPr>
      <w:r w:rsidRPr="0030093C">
        <w:rPr>
          <w:sz w:val="22"/>
          <w:szCs w:val="22"/>
        </w:rPr>
        <w:t>Son un conjunto de reportes para presentar los avances de la PNMPAM al CEPLAN, los mismos que se encuentran definidos en la Guía de seguimiento y evaluación de políticas nacionales y planes del SINAPLAN del CEPLAN</w:t>
      </w:r>
      <w:r w:rsidR="0080144F" w:rsidRPr="0030093C">
        <w:rPr>
          <w:sz w:val="22"/>
          <w:szCs w:val="22"/>
        </w:rPr>
        <w:t>.</w:t>
      </w:r>
      <w:r w:rsidR="008346A4" w:rsidRPr="0030093C">
        <w:rPr>
          <w:sz w:val="22"/>
          <w:szCs w:val="22"/>
        </w:rPr>
        <w:t xml:space="preserve"> En dicho documento, se encuentran los plazos para cada uno de los 4 reportes que se deben presentar</w:t>
      </w:r>
      <w:bookmarkStart w:id="25" w:name="_Hlk87863270"/>
      <w:r w:rsidR="008346A4" w:rsidRPr="0030093C">
        <w:rPr>
          <w:sz w:val="22"/>
          <w:szCs w:val="22"/>
        </w:rPr>
        <w:t>:</w:t>
      </w:r>
      <w:bookmarkEnd w:id="25"/>
    </w:p>
    <w:p w14:paraId="6C34312E" w14:textId="294FB49D" w:rsidR="008346A4" w:rsidRPr="0030093C" w:rsidRDefault="008346A4" w:rsidP="00200105">
      <w:pPr>
        <w:pStyle w:val="Default"/>
        <w:ind w:left="397"/>
        <w:jc w:val="both"/>
        <w:rPr>
          <w:sz w:val="22"/>
          <w:szCs w:val="22"/>
        </w:rPr>
      </w:pPr>
    </w:p>
    <w:p w14:paraId="71D0AB19" w14:textId="0259A74A" w:rsidR="008346A4" w:rsidRPr="0030093C" w:rsidRDefault="008346A4" w:rsidP="008346A4">
      <w:pPr>
        <w:pStyle w:val="Default"/>
        <w:ind w:left="397"/>
        <w:jc w:val="center"/>
        <w:rPr>
          <w:b/>
          <w:bCs/>
          <w:sz w:val="22"/>
          <w:szCs w:val="22"/>
        </w:rPr>
      </w:pPr>
      <w:r w:rsidRPr="0030093C">
        <w:rPr>
          <w:b/>
          <w:bCs/>
          <w:sz w:val="22"/>
          <w:szCs w:val="22"/>
        </w:rPr>
        <w:t>Tabla N° 03: Plazos de los reportes CEPLAN</w:t>
      </w:r>
      <w:r w:rsidR="00616925" w:rsidRPr="0030093C">
        <w:rPr>
          <w:b/>
          <w:bCs/>
          <w:sz w:val="22"/>
          <w:szCs w:val="22"/>
        </w:rPr>
        <w:t>*</w:t>
      </w:r>
    </w:p>
    <w:tbl>
      <w:tblPr>
        <w:tblStyle w:val="Tabladelista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tblGrid>
      <w:tr w:rsidR="008346A4" w:rsidRPr="0030093C" w14:paraId="674732DB" w14:textId="77777777" w:rsidTr="008346A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07" w:type="dxa"/>
          </w:tcPr>
          <w:p w14:paraId="7FF6960E" w14:textId="3D5E1B3F" w:rsidR="008346A4" w:rsidRPr="0030093C" w:rsidRDefault="008346A4" w:rsidP="008346A4">
            <w:pPr>
              <w:pStyle w:val="Default"/>
              <w:jc w:val="center"/>
              <w:rPr>
                <w:color w:val="FFFFFF" w:themeColor="background1"/>
                <w:sz w:val="14"/>
                <w:szCs w:val="14"/>
              </w:rPr>
            </w:pPr>
            <w:r w:rsidRPr="0030093C">
              <w:rPr>
                <w:color w:val="FFFFFF" w:themeColor="background1"/>
                <w:sz w:val="14"/>
                <w:szCs w:val="14"/>
              </w:rPr>
              <w:t>Tipo de reporte</w:t>
            </w:r>
          </w:p>
        </w:tc>
        <w:tc>
          <w:tcPr>
            <w:tcW w:w="2207" w:type="dxa"/>
          </w:tcPr>
          <w:p w14:paraId="31E79A96" w14:textId="3CCA605C" w:rsidR="008346A4" w:rsidRPr="0030093C" w:rsidRDefault="008346A4" w:rsidP="008346A4">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0093C">
              <w:rPr>
                <w:color w:val="FFFFFF" w:themeColor="background1"/>
                <w:sz w:val="14"/>
                <w:szCs w:val="14"/>
              </w:rPr>
              <w:t>Plazo de entrega</w:t>
            </w:r>
          </w:p>
        </w:tc>
      </w:tr>
      <w:tr w:rsidR="008346A4" w:rsidRPr="00415F56" w14:paraId="421885FE" w14:textId="77777777" w:rsidTr="0083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3176EC8D" w14:textId="6E9A48C5" w:rsidR="008346A4" w:rsidRPr="0030093C" w:rsidRDefault="008346A4" w:rsidP="008346A4">
            <w:pPr>
              <w:pStyle w:val="Default"/>
              <w:jc w:val="center"/>
              <w:rPr>
                <w:sz w:val="14"/>
                <w:szCs w:val="14"/>
              </w:rPr>
            </w:pPr>
            <w:r w:rsidRPr="0030093C">
              <w:rPr>
                <w:sz w:val="14"/>
                <w:szCs w:val="14"/>
              </w:rPr>
              <w:t>Reporte de seguimiento</w:t>
            </w:r>
          </w:p>
        </w:tc>
        <w:tc>
          <w:tcPr>
            <w:tcW w:w="2207" w:type="dxa"/>
          </w:tcPr>
          <w:p w14:paraId="3A5DB3C4" w14:textId="3386D084" w:rsidR="008346A4" w:rsidRPr="0030093C" w:rsidRDefault="008346A4" w:rsidP="008346A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Último día hábil del mes de abril </w:t>
            </w:r>
          </w:p>
        </w:tc>
      </w:tr>
      <w:tr w:rsidR="008346A4" w:rsidRPr="00415F56" w14:paraId="1A08E663" w14:textId="77777777" w:rsidTr="008346A4">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41D92E86" w14:textId="62DCC79F" w:rsidR="008346A4" w:rsidRPr="0030093C" w:rsidRDefault="008346A4" w:rsidP="008346A4">
            <w:pPr>
              <w:pStyle w:val="Default"/>
              <w:jc w:val="center"/>
              <w:rPr>
                <w:b w:val="0"/>
                <w:bCs w:val="0"/>
                <w:sz w:val="14"/>
                <w:szCs w:val="14"/>
              </w:rPr>
            </w:pPr>
            <w:r w:rsidRPr="0030093C">
              <w:rPr>
                <w:sz w:val="14"/>
                <w:szCs w:val="14"/>
              </w:rPr>
              <w:t>Evaluación de implementación</w:t>
            </w:r>
          </w:p>
        </w:tc>
        <w:tc>
          <w:tcPr>
            <w:tcW w:w="2207" w:type="dxa"/>
          </w:tcPr>
          <w:p w14:paraId="43DAAEEF" w14:textId="55FA2248" w:rsidR="008346A4" w:rsidRPr="0030093C" w:rsidRDefault="008346A4" w:rsidP="008346A4">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 xml:space="preserve">Último día hábil del mes de mayo </w:t>
            </w:r>
          </w:p>
        </w:tc>
      </w:tr>
      <w:tr w:rsidR="008346A4" w:rsidRPr="00415F56" w14:paraId="1D0A39F8" w14:textId="77777777" w:rsidTr="0083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627B1292" w14:textId="7F461923" w:rsidR="008346A4" w:rsidRPr="0030093C" w:rsidRDefault="008346A4" w:rsidP="008346A4">
            <w:pPr>
              <w:pStyle w:val="Default"/>
              <w:jc w:val="center"/>
              <w:rPr>
                <w:b w:val="0"/>
                <w:bCs w:val="0"/>
                <w:sz w:val="14"/>
                <w:szCs w:val="14"/>
              </w:rPr>
            </w:pPr>
            <w:r w:rsidRPr="0030093C">
              <w:rPr>
                <w:sz w:val="14"/>
                <w:szCs w:val="14"/>
              </w:rPr>
              <w:t>Evaluación de resultados*</w:t>
            </w:r>
            <w:r w:rsidR="00616925" w:rsidRPr="0030093C">
              <w:rPr>
                <w:sz w:val="14"/>
                <w:szCs w:val="14"/>
              </w:rPr>
              <w:t>*</w:t>
            </w:r>
          </w:p>
        </w:tc>
        <w:tc>
          <w:tcPr>
            <w:tcW w:w="2207" w:type="dxa"/>
          </w:tcPr>
          <w:p w14:paraId="26844421" w14:textId="7802052F" w:rsidR="008346A4" w:rsidRPr="0030093C" w:rsidRDefault="008346A4" w:rsidP="008346A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Último día hábil del mes de mayo </w:t>
            </w:r>
          </w:p>
        </w:tc>
      </w:tr>
      <w:tr w:rsidR="008346A4" w:rsidRPr="0030093C" w14:paraId="1E2F2C80" w14:textId="77777777" w:rsidTr="008346A4">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0F4BE13E" w14:textId="5E4F4A8A" w:rsidR="008346A4" w:rsidRPr="0030093C" w:rsidRDefault="008346A4" w:rsidP="008346A4">
            <w:pPr>
              <w:pStyle w:val="Default"/>
              <w:jc w:val="center"/>
              <w:rPr>
                <w:b w:val="0"/>
                <w:bCs w:val="0"/>
                <w:sz w:val="14"/>
                <w:szCs w:val="14"/>
              </w:rPr>
            </w:pPr>
            <w:r w:rsidRPr="0030093C">
              <w:rPr>
                <w:sz w:val="14"/>
                <w:szCs w:val="14"/>
              </w:rPr>
              <w:t>Reporte de cumplimiento</w:t>
            </w:r>
          </w:p>
        </w:tc>
        <w:tc>
          <w:tcPr>
            <w:tcW w:w="2207" w:type="dxa"/>
          </w:tcPr>
          <w:p w14:paraId="6D0CC6B0" w14:textId="0742C808" w:rsidR="008346A4" w:rsidRPr="0030093C" w:rsidRDefault="008346A4" w:rsidP="008346A4">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0093C">
              <w:rPr>
                <w:sz w:val="14"/>
                <w:szCs w:val="14"/>
              </w:rPr>
              <w:t>15 de junio</w:t>
            </w:r>
          </w:p>
        </w:tc>
      </w:tr>
    </w:tbl>
    <w:p w14:paraId="4B71BEC2" w14:textId="0B616C8C" w:rsidR="00616925" w:rsidRPr="0030093C" w:rsidRDefault="008346A4" w:rsidP="008346A4">
      <w:pPr>
        <w:pStyle w:val="Default"/>
        <w:ind w:left="1813" w:firstLine="311"/>
        <w:rPr>
          <w:sz w:val="14"/>
          <w:szCs w:val="14"/>
        </w:rPr>
      </w:pPr>
      <w:bookmarkStart w:id="26" w:name="_Hlk87863288"/>
      <w:r w:rsidRPr="0030093C">
        <w:rPr>
          <w:sz w:val="14"/>
          <w:szCs w:val="14"/>
        </w:rPr>
        <w:t xml:space="preserve">  </w:t>
      </w:r>
      <w:r w:rsidR="00616925" w:rsidRPr="0030093C">
        <w:rPr>
          <w:sz w:val="14"/>
          <w:szCs w:val="14"/>
        </w:rPr>
        <w:t xml:space="preserve">*Para el año 2022, el periodo de análisis de los reportes CEPLAN corresponderá desde la implementación de la </w:t>
      </w:r>
      <w:r w:rsidR="00616925" w:rsidRPr="0030093C">
        <w:rPr>
          <w:sz w:val="14"/>
          <w:szCs w:val="14"/>
        </w:rPr>
        <w:tab/>
        <w:t xml:space="preserve">  PNMPAM hasta diciembre 2021. Para los siguientes años, se analizarán los resultados anuales (enero-diciembre)</w:t>
      </w:r>
    </w:p>
    <w:bookmarkEnd w:id="26"/>
    <w:p w14:paraId="6C5E89F1" w14:textId="68E09085" w:rsidR="008346A4" w:rsidRPr="0030093C" w:rsidRDefault="00616925" w:rsidP="008346A4">
      <w:pPr>
        <w:pStyle w:val="Default"/>
        <w:ind w:left="1813" w:firstLine="311"/>
        <w:rPr>
          <w:sz w:val="14"/>
          <w:szCs w:val="14"/>
        </w:rPr>
      </w:pPr>
      <w:r w:rsidRPr="0030093C">
        <w:rPr>
          <w:sz w:val="14"/>
          <w:szCs w:val="14"/>
        </w:rPr>
        <w:t xml:space="preserve">  </w:t>
      </w:r>
      <w:r w:rsidR="008346A4" w:rsidRPr="0030093C">
        <w:rPr>
          <w:sz w:val="14"/>
          <w:szCs w:val="14"/>
        </w:rPr>
        <w:t>*</w:t>
      </w:r>
      <w:r w:rsidRPr="0030093C">
        <w:rPr>
          <w:sz w:val="14"/>
          <w:szCs w:val="14"/>
        </w:rPr>
        <w:t>*</w:t>
      </w:r>
      <w:r w:rsidR="008346A4" w:rsidRPr="0030093C">
        <w:rPr>
          <w:sz w:val="14"/>
          <w:szCs w:val="14"/>
        </w:rPr>
        <w:t xml:space="preserve"> La evaluación de resultados se realiza cada 2 años</w:t>
      </w:r>
    </w:p>
    <w:p w14:paraId="2D98EF46" w14:textId="77777777" w:rsidR="00200105" w:rsidRPr="0030093C" w:rsidRDefault="00200105" w:rsidP="008346A4">
      <w:pPr>
        <w:pStyle w:val="Default"/>
        <w:jc w:val="both"/>
        <w:rPr>
          <w:rFonts w:asciiTheme="majorHAnsi" w:hAnsiTheme="majorHAnsi"/>
          <w:color w:val="4F81BD" w:themeColor="accent1"/>
          <w:sz w:val="28"/>
          <w:szCs w:val="28"/>
        </w:rPr>
      </w:pPr>
    </w:p>
    <w:p w14:paraId="3176923A" w14:textId="77777777" w:rsidR="0058445C" w:rsidRPr="0030093C" w:rsidRDefault="00200105" w:rsidP="0058445C">
      <w:pPr>
        <w:pStyle w:val="Default"/>
        <w:ind w:left="397"/>
        <w:jc w:val="both"/>
        <w:rPr>
          <w:sz w:val="22"/>
          <w:szCs w:val="22"/>
        </w:rPr>
      </w:pPr>
      <w:r w:rsidRPr="0030093C">
        <w:rPr>
          <w:sz w:val="22"/>
          <w:szCs w:val="22"/>
        </w:rPr>
        <w:t xml:space="preserve">Los hitos establecidos para el proceso de </w:t>
      </w:r>
      <w:r w:rsidR="008346A4" w:rsidRPr="0030093C">
        <w:rPr>
          <w:sz w:val="22"/>
          <w:szCs w:val="22"/>
        </w:rPr>
        <w:t>gestión de información, s</w:t>
      </w:r>
      <w:r w:rsidRPr="0030093C">
        <w:rPr>
          <w:sz w:val="22"/>
          <w:szCs w:val="22"/>
        </w:rPr>
        <w:t xml:space="preserve">eguimiento y </w:t>
      </w:r>
      <w:r w:rsidR="008346A4" w:rsidRPr="0030093C">
        <w:rPr>
          <w:sz w:val="22"/>
          <w:szCs w:val="22"/>
        </w:rPr>
        <w:t>e</w:t>
      </w:r>
      <w:r w:rsidRPr="0030093C">
        <w:rPr>
          <w:sz w:val="22"/>
          <w:szCs w:val="22"/>
        </w:rPr>
        <w:t>valuación de la PN</w:t>
      </w:r>
      <w:r w:rsidR="008346A4" w:rsidRPr="0030093C">
        <w:rPr>
          <w:sz w:val="22"/>
          <w:szCs w:val="22"/>
        </w:rPr>
        <w:t>MPAM</w:t>
      </w:r>
      <w:r w:rsidRPr="0030093C">
        <w:rPr>
          <w:sz w:val="22"/>
          <w:szCs w:val="22"/>
        </w:rPr>
        <w:t xml:space="preserve"> consisten en:</w:t>
      </w:r>
      <w:bookmarkStart w:id="27" w:name="_Hlk51089197"/>
    </w:p>
    <w:p w14:paraId="55AEC10E" w14:textId="77777777" w:rsidR="0058445C" w:rsidRPr="0030093C" w:rsidRDefault="0058445C" w:rsidP="0058445C">
      <w:pPr>
        <w:pStyle w:val="Default"/>
        <w:jc w:val="both"/>
        <w:rPr>
          <w:sz w:val="22"/>
          <w:szCs w:val="22"/>
        </w:rPr>
      </w:pPr>
    </w:p>
    <w:p w14:paraId="744205FA" w14:textId="2639A882" w:rsidR="0058445C" w:rsidRPr="0030093C" w:rsidRDefault="0058445C" w:rsidP="0058445C">
      <w:pPr>
        <w:pStyle w:val="Default"/>
        <w:ind w:left="397"/>
        <w:jc w:val="both"/>
        <w:rPr>
          <w:b/>
          <w:bCs/>
        </w:rPr>
      </w:pPr>
      <w:r w:rsidRPr="0030093C">
        <w:rPr>
          <w:b/>
          <w:bCs/>
        </w:rPr>
        <w:t xml:space="preserve">Hito 1: Gestión de la información </w:t>
      </w:r>
    </w:p>
    <w:p w14:paraId="0D024C23" w14:textId="77777777" w:rsidR="0058445C" w:rsidRPr="0030093C" w:rsidRDefault="0058445C" w:rsidP="0058445C">
      <w:pPr>
        <w:pStyle w:val="Default"/>
        <w:ind w:left="397"/>
        <w:jc w:val="both"/>
        <w:rPr>
          <w:sz w:val="22"/>
          <w:szCs w:val="22"/>
        </w:rPr>
      </w:pPr>
    </w:p>
    <w:p w14:paraId="2699888A" w14:textId="3D6AC00E" w:rsidR="0058445C" w:rsidRPr="0030093C" w:rsidRDefault="0058445C" w:rsidP="0058445C">
      <w:pPr>
        <w:pStyle w:val="Default"/>
        <w:ind w:left="397"/>
        <w:jc w:val="both"/>
        <w:rPr>
          <w:sz w:val="22"/>
          <w:szCs w:val="22"/>
        </w:rPr>
      </w:pPr>
      <w:r w:rsidRPr="0030093C">
        <w:rPr>
          <w:sz w:val="22"/>
          <w:szCs w:val="22"/>
        </w:rPr>
        <w:t xml:space="preserve">Este hito consiste en diseñar y validar </w:t>
      </w:r>
      <w:bookmarkStart w:id="28" w:name="_Hlk87863316"/>
      <w:r w:rsidR="000771D3" w:rsidRPr="0030093C">
        <w:rPr>
          <w:sz w:val="22"/>
          <w:szCs w:val="22"/>
        </w:rPr>
        <w:t>los Reportes Nominales Estandarizados</w:t>
      </w:r>
      <w:r w:rsidR="00A524F8" w:rsidRPr="0030093C">
        <w:rPr>
          <w:sz w:val="22"/>
          <w:szCs w:val="22"/>
        </w:rPr>
        <w:t xml:space="preserve"> </w:t>
      </w:r>
      <w:r w:rsidR="000771D3" w:rsidRPr="0030093C">
        <w:rPr>
          <w:sz w:val="22"/>
          <w:szCs w:val="22"/>
        </w:rPr>
        <w:t>(</w:t>
      </w:r>
      <w:r w:rsidR="00A524F8" w:rsidRPr="0030093C">
        <w:rPr>
          <w:sz w:val="22"/>
          <w:szCs w:val="22"/>
        </w:rPr>
        <w:t>RENE</w:t>
      </w:r>
      <w:r w:rsidR="000771D3" w:rsidRPr="0030093C">
        <w:rPr>
          <w:sz w:val="22"/>
          <w:szCs w:val="22"/>
        </w:rPr>
        <w:t>)</w:t>
      </w:r>
      <w:r w:rsidR="00A524F8" w:rsidRPr="0030093C">
        <w:rPr>
          <w:sz w:val="22"/>
          <w:szCs w:val="22"/>
        </w:rPr>
        <w:t xml:space="preserve">, la estructura de reportes estadísticos y las </w:t>
      </w:r>
      <w:bookmarkEnd w:id="28"/>
      <w:r w:rsidRPr="0030093C">
        <w:rPr>
          <w:sz w:val="22"/>
          <w:szCs w:val="22"/>
        </w:rPr>
        <w:t xml:space="preserve">herramientas para el recojo de información que permitan el cálculo de indicadores consistentes, como resultado de la aplicación de metodologías para </w:t>
      </w:r>
      <w:r w:rsidR="00AE1EE9" w:rsidRPr="0030093C">
        <w:rPr>
          <w:sz w:val="22"/>
          <w:szCs w:val="22"/>
        </w:rPr>
        <w:t xml:space="preserve">la mejora de </w:t>
      </w:r>
      <w:r w:rsidRPr="0030093C">
        <w:rPr>
          <w:sz w:val="22"/>
          <w:szCs w:val="22"/>
        </w:rPr>
        <w:t xml:space="preserve">la calidad de datos. </w:t>
      </w:r>
    </w:p>
    <w:p w14:paraId="0D3079BB" w14:textId="77777777" w:rsidR="0058445C" w:rsidRPr="0030093C" w:rsidRDefault="0058445C" w:rsidP="0058445C">
      <w:pPr>
        <w:pStyle w:val="Default"/>
        <w:ind w:left="397"/>
        <w:jc w:val="both"/>
        <w:rPr>
          <w:sz w:val="22"/>
          <w:szCs w:val="22"/>
        </w:rPr>
      </w:pPr>
    </w:p>
    <w:p w14:paraId="5C4E325D" w14:textId="6B17DAC4" w:rsidR="0058445C" w:rsidRPr="0030093C" w:rsidRDefault="0058445C" w:rsidP="0058445C">
      <w:pPr>
        <w:pStyle w:val="Default"/>
        <w:ind w:left="397"/>
        <w:jc w:val="both"/>
        <w:rPr>
          <w:sz w:val="22"/>
          <w:szCs w:val="22"/>
        </w:rPr>
      </w:pPr>
      <w:r w:rsidRPr="0030093C">
        <w:rPr>
          <w:b/>
          <w:bCs/>
        </w:rPr>
        <w:t xml:space="preserve">Hito 2: Reporte de seguimiento </w:t>
      </w:r>
    </w:p>
    <w:p w14:paraId="7200A9F3" w14:textId="77777777" w:rsidR="0058445C" w:rsidRPr="0030093C" w:rsidRDefault="0058445C" w:rsidP="0058445C">
      <w:pPr>
        <w:pStyle w:val="Default"/>
        <w:ind w:left="397"/>
        <w:jc w:val="both"/>
        <w:rPr>
          <w:b/>
          <w:bCs/>
        </w:rPr>
      </w:pPr>
    </w:p>
    <w:p w14:paraId="04DC5780" w14:textId="6AE93963" w:rsidR="008F05D3" w:rsidRPr="0030093C" w:rsidRDefault="0058445C" w:rsidP="0058445C">
      <w:pPr>
        <w:pStyle w:val="Default"/>
        <w:ind w:left="397"/>
        <w:jc w:val="both"/>
        <w:rPr>
          <w:sz w:val="22"/>
          <w:szCs w:val="22"/>
        </w:rPr>
      </w:pPr>
      <w:r w:rsidRPr="0030093C">
        <w:rPr>
          <w:sz w:val="22"/>
          <w:szCs w:val="22"/>
        </w:rPr>
        <w:t xml:space="preserve">De acuerdo con </w:t>
      </w:r>
      <w:r w:rsidR="008F05D3" w:rsidRPr="0030093C">
        <w:rPr>
          <w:sz w:val="22"/>
          <w:szCs w:val="22"/>
        </w:rPr>
        <w:t xml:space="preserve">la </w:t>
      </w:r>
      <w:r w:rsidR="009C679C" w:rsidRPr="0030093C">
        <w:rPr>
          <w:sz w:val="22"/>
          <w:szCs w:val="22"/>
        </w:rPr>
        <w:t xml:space="preserve">Guía </w:t>
      </w:r>
      <w:r w:rsidR="008F05D3" w:rsidRPr="0030093C">
        <w:rPr>
          <w:sz w:val="22"/>
          <w:szCs w:val="22"/>
        </w:rPr>
        <w:t>de seguimiento y evaluación de políticas nacionales y planes del SINAPLAN del CEPLAN</w:t>
      </w:r>
      <w:r w:rsidRPr="0030093C">
        <w:rPr>
          <w:sz w:val="22"/>
          <w:szCs w:val="22"/>
        </w:rPr>
        <w:t xml:space="preserve">, </w:t>
      </w:r>
      <w:r w:rsidR="008F05D3" w:rsidRPr="0030093C">
        <w:rPr>
          <w:sz w:val="22"/>
          <w:szCs w:val="22"/>
        </w:rPr>
        <w:t xml:space="preserve">el reporte consiste en </w:t>
      </w:r>
      <w:r w:rsidR="00427CFF" w:rsidRPr="0030093C">
        <w:rPr>
          <w:sz w:val="22"/>
          <w:szCs w:val="22"/>
        </w:rPr>
        <w:t>la recopilación anual de información cuantitativa de los valores obtenidos respecto a los logros esperados de los indicadores de objetivos prioritarios y de servicios de la política, así como también un análisis cualitativo sobre los principales motivos asociados para el cumplimiento o no de la meta.</w:t>
      </w:r>
    </w:p>
    <w:p w14:paraId="00B78EE1" w14:textId="77777777" w:rsidR="0058445C" w:rsidRPr="0030093C" w:rsidRDefault="0058445C" w:rsidP="00427CFF">
      <w:pPr>
        <w:pStyle w:val="Default"/>
        <w:jc w:val="both"/>
        <w:rPr>
          <w:sz w:val="22"/>
          <w:szCs w:val="22"/>
        </w:rPr>
      </w:pPr>
    </w:p>
    <w:p w14:paraId="7B8CB578" w14:textId="37461B8B" w:rsidR="0058445C" w:rsidRPr="0030093C" w:rsidRDefault="0058445C" w:rsidP="0058445C">
      <w:pPr>
        <w:pStyle w:val="Default"/>
        <w:ind w:left="397"/>
        <w:jc w:val="both"/>
        <w:rPr>
          <w:sz w:val="22"/>
          <w:szCs w:val="22"/>
        </w:rPr>
      </w:pPr>
      <w:r w:rsidRPr="0030093C">
        <w:rPr>
          <w:b/>
          <w:bCs/>
        </w:rPr>
        <w:t xml:space="preserve">Hito 3: Evaluación de implementación </w:t>
      </w:r>
    </w:p>
    <w:p w14:paraId="601ABED1" w14:textId="77777777" w:rsidR="0058445C" w:rsidRPr="0030093C" w:rsidRDefault="0058445C" w:rsidP="0058445C">
      <w:pPr>
        <w:pStyle w:val="Default"/>
        <w:ind w:left="397"/>
        <w:jc w:val="both"/>
        <w:rPr>
          <w:b/>
          <w:bCs/>
        </w:rPr>
      </w:pPr>
    </w:p>
    <w:p w14:paraId="5C9413C5" w14:textId="3069D0B7" w:rsidR="0058445C" w:rsidRPr="0030093C" w:rsidRDefault="00427CFF" w:rsidP="0058445C">
      <w:pPr>
        <w:pStyle w:val="Default"/>
        <w:ind w:left="397"/>
        <w:jc w:val="both"/>
        <w:rPr>
          <w:sz w:val="22"/>
          <w:szCs w:val="22"/>
        </w:rPr>
      </w:pPr>
      <w:r w:rsidRPr="0030093C">
        <w:rPr>
          <w:sz w:val="22"/>
          <w:szCs w:val="22"/>
        </w:rPr>
        <w:t>Consiste en analizar si los PESEM, PEM, PDC, PEI y POI de las entidades públicas contienen objetivos estratégicos, acciones estratégicas o actividades operativas que permitan implementar l</w:t>
      </w:r>
      <w:r w:rsidR="00F73D37" w:rsidRPr="0030093C">
        <w:rPr>
          <w:sz w:val="22"/>
          <w:szCs w:val="22"/>
        </w:rPr>
        <w:t>os servicios de la</w:t>
      </w:r>
      <w:r w:rsidRPr="0030093C">
        <w:rPr>
          <w:sz w:val="22"/>
          <w:szCs w:val="22"/>
        </w:rPr>
        <w:t xml:space="preserve"> política.</w:t>
      </w:r>
      <w:r w:rsidR="00F73D37" w:rsidRPr="0030093C">
        <w:rPr>
          <w:sz w:val="22"/>
          <w:szCs w:val="22"/>
        </w:rPr>
        <w:t xml:space="preserve"> P</w:t>
      </w:r>
      <w:r w:rsidRPr="0030093C">
        <w:rPr>
          <w:sz w:val="22"/>
          <w:szCs w:val="22"/>
        </w:rPr>
        <w:t xml:space="preserve">ara el caso de los PEI, se deberá analizar si los servicios entregados a la población cumplen con los estándares de cumplimiento previstos en los servicios de la política. </w:t>
      </w:r>
      <w:r w:rsidR="00F73D37" w:rsidRPr="0030093C">
        <w:rPr>
          <w:sz w:val="22"/>
          <w:szCs w:val="22"/>
        </w:rPr>
        <w:t xml:space="preserve">Además, </w:t>
      </w:r>
      <w:r w:rsidRPr="0030093C">
        <w:rPr>
          <w:sz w:val="22"/>
          <w:szCs w:val="22"/>
        </w:rPr>
        <w:t xml:space="preserve">se debe reportar el </w:t>
      </w:r>
      <w:r w:rsidR="00F73D37" w:rsidRPr="0030093C">
        <w:rPr>
          <w:sz w:val="22"/>
          <w:szCs w:val="22"/>
        </w:rPr>
        <w:t xml:space="preserve">avance en el desempeño </w:t>
      </w:r>
      <w:r w:rsidRPr="0030093C">
        <w:rPr>
          <w:sz w:val="22"/>
          <w:szCs w:val="22"/>
        </w:rPr>
        <w:t>de l</w:t>
      </w:r>
      <w:r w:rsidR="00F73D37" w:rsidRPr="0030093C">
        <w:rPr>
          <w:sz w:val="22"/>
          <w:szCs w:val="22"/>
        </w:rPr>
        <w:t>os servicios y presentar qué actividades se realizaron para su implementación y cumplimiento de los lineamientos.</w:t>
      </w:r>
    </w:p>
    <w:p w14:paraId="6678BDF7" w14:textId="411CA37E" w:rsidR="00DD2402" w:rsidRPr="0030093C" w:rsidRDefault="00DD2402" w:rsidP="0058445C">
      <w:pPr>
        <w:pStyle w:val="Default"/>
        <w:ind w:left="397"/>
        <w:jc w:val="both"/>
        <w:rPr>
          <w:sz w:val="22"/>
          <w:szCs w:val="22"/>
        </w:rPr>
      </w:pPr>
    </w:p>
    <w:p w14:paraId="37C76594" w14:textId="5722DD11" w:rsidR="0058445C" w:rsidRPr="0030093C" w:rsidRDefault="0058445C" w:rsidP="0058445C">
      <w:pPr>
        <w:pStyle w:val="Default"/>
        <w:ind w:left="397"/>
        <w:jc w:val="both"/>
        <w:rPr>
          <w:sz w:val="22"/>
          <w:szCs w:val="22"/>
        </w:rPr>
      </w:pPr>
      <w:r w:rsidRPr="0030093C">
        <w:rPr>
          <w:b/>
          <w:bCs/>
        </w:rPr>
        <w:t xml:space="preserve">Hito 4: Evaluación de resultados </w:t>
      </w:r>
    </w:p>
    <w:p w14:paraId="77909FA7" w14:textId="77777777" w:rsidR="0058445C" w:rsidRPr="0030093C" w:rsidRDefault="0058445C" w:rsidP="0058445C">
      <w:pPr>
        <w:pStyle w:val="Default"/>
        <w:ind w:left="397"/>
        <w:jc w:val="both"/>
        <w:rPr>
          <w:b/>
          <w:bCs/>
        </w:rPr>
      </w:pPr>
    </w:p>
    <w:p w14:paraId="48C61611" w14:textId="404F536A" w:rsidR="0058445C" w:rsidRPr="0030093C" w:rsidRDefault="00F73D37" w:rsidP="00F73D37">
      <w:pPr>
        <w:pStyle w:val="Default"/>
        <w:ind w:left="397"/>
        <w:jc w:val="both"/>
        <w:rPr>
          <w:sz w:val="22"/>
          <w:szCs w:val="22"/>
        </w:rPr>
      </w:pPr>
      <w:r w:rsidRPr="0030093C">
        <w:rPr>
          <w:sz w:val="22"/>
          <w:szCs w:val="22"/>
        </w:rPr>
        <w:t xml:space="preserve">Se analizan los avances medidos a través de los indicadores de objetivos prioritarios y de servicios de la política, contrastando las actividades implementadas con los resultados obtenidos y los logros esperados, a fin de identificar los factores que contribuyeron o evitaron </w:t>
      </w:r>
      <w:r w:rsidRPr="0030093C">
        <w:rPr>
          <w:sz w:val="22"/>
          <w:szCs w:val="22"/>
        </w:rPr>
        <w:lastRenderedPageBreak/>
        <w:t>el buen desempeño en términos de eficacia</w:t>
      </w:r>
      <w:r w:rsidRPr="0030093C">
        <w:rPr>
          <w:b/>
          <w:bCs/>
          <w:sz w:val="22"/>
          <w:szCs w:val="22"/>
        </w:rPr>
        <w:t xml:space="preserve"> </w:t>
      </w:r>
      <w:r w:rsidRPr="0030093C">
        <w:rPr>
          <w:sz w:val="22"/>
          <w:szCs w:val="22"/>
        </w:rPr>
        <w:t>o eficiencia. El insumo principal para realizar el análisis sobre la evolución de los indicadores es el reporte de seguimiento que permitirá analizar sus principales alcances, las limitaciones y las oportunidades de mejora.</w:t>
      </w:r>
    </w:p>
    <w:p w14:paraId="43823142" w14:textId="77777777" w:rsidR="0058445C" w:rsidRPr="0030093C" w:rsidRDefault="0058445C" w:rsidP="0058445C">
      <w:pPr>
        <w:pStyle w:val="Default"/>
        <w:jc w:val="both"/>
        <w:rPr>
          <w:sz w:val="22"/>
          <w:szCs w:val="22"/>
        </w:rPr>
      </w:pPr>
    </w:p>
    <w:p w14:paraId="74A881D2" w14:textId="632652E2" w:rsidR="0058445C" w:rsidRPr="0030093C" w:rsidRDefault="0058445C" w:rsidP="0058445C">
      <w:pPr>
        <w:pStyle w:val="Default"/>
        <w:ind w:left="397"/>
        <w:jc w:val="both"/>
        <w:rPr>
          <w:sz w:val="22"/>
          <w:szCs w:val="22"/>
        </w:rPr>
      </w:pPr>
      <w:r w:rsidRPr="0030093C">
        <w:rPr>
          <w:b/>
          <w:bCs/>
        </w:rPr>
        <w:t xml:space="preserve">Hito 5: Reporte de cumplimiento </w:t>
      </w:r>
    </w:p>
    <w:p w14:paraId="7F89551D" w14:textId="77777777" w:rsidR="0058445C" w:rsidRPr="0030093C" w:rsidRDefault="0058445C" w:rsidP="0058445C">
      <w:pPr>
        <w:pStyle w:val="Default"/>
        <w:ind w:left="397"/>
        <w:jc w:val="both"/>
        <w:rPr>
          <w:b/>
          <w:bCs/>
        </w:rPr>
      </w:pPr>
    </w:p>
    <w:p w14:paraId="6827165B" w14:textId="02DA989E" w:rsidR="004423ED" w:rsidRPr="0030093C" w:rsidRDefault="004423ED" w:rsidP="0058445C">
      <w:pPr>
        <w:pStyle w:val="Default"/>
        <w:ind w:left="397"/>
        <w:jc w:val="both"/>
        <w:rPr>
          <w:sz w:val="22"/>
          <w:szCs w:val="22"/>
        </w:rPr>
      </w:pPr>
      <w:r w:rsidRPr="0030093C">
        <w:rPr>
          <w:sz w:val="22"/>
          <w:szCs w:val="22"/>
        </w:rPr>
        <w:t>Se</w:t>
      </w:r>
      <w:r w:rsidR="00F73D37" w:rsidRPr="0030093C">
        <w:rPr>
          <w:sz w:val="22"/>
          <w:szCs w:val="22"/>
        </w:rPr>
        <w:t xml:space="preserve"> describe el avance y situación actual de la política que busca dar solución a</w:t>
      </w:r>
      <w:r w:rsidRPr="0030093C">
        <w:rPr>
          <w:sz w:val="22"/>
          <w:szCs w:val="22"/>
        </w:rPr>
        <w:t>l</w:t>
      </w:r>
      <w:r w:rsidR="00F73D37" w:rsidRPr="0030093C">
        <w:rPr>
          <w:sz w:val="22"/>
          <w:szCs w:val="22"/>
        </w:rPr>
        <w:t xml:space="preserve"> problema público </w:t>
      </w:r>
      <w:r w:rsidRPr="0030093C">
        <w:rPr>
          <w:sz w:val="22"/>
          <w:szCs w:val="22"/>
        </w:rPr>
        <w:t>identificado</w:t>
      </w:r>
      <w:r w:rsidR="00F73D37" w:rsidRPr="0030093C">
        <w:rPr>
          <w:sz w:val="22"/>
          <w:szCs w:val="22"/>
        </w:rPr>
        <w:t>.</w:t>
      </w:r>
      <w:r w:rsidRPr="0030093C">
        <w:rPr>
          <w:sz w:val="22"/>
          <w:szCs w:val="22"/>
        </w:rPr>
        <w:t xml:space="preserve"> Estos reportes son resúmenes de lo analizado en los Informes de Evaluación de Implementación y/o de Resultados. En ese sentido, en los reportes de cumplimiento se deben mencionar los aspectos más relevantes que se han obtenido de las evaluaciones.</w:t>
      </w:r>
    </w:p>
    <w:p w14:paraId="49592A97" w14:textId="77777777" w:rsidR="0058445C" w:rsidRPr="0030093C" w:rsidRDefault="0058445C" w:rsidP="0058445C">
      <w:pPr>
        <w:pStyle w:val="Default"/>
        <w:jc w:val="both"/>
        <w:rPr>
          <w:sz w:val="22"/>
          <w:szCs w:val="22"/>
        </w:rPr>
      </w:pPr>
    </w:p>
    <w:p w14:paraId="4B445303" w14:textId="2DAC3309" w:rsidR="0058445C" w:rsidRPr="0030093C" w:rsidRDefault="0058445C" w:rsidP="0058445C">
      <w:pPr>
        <w:pStyle w:val="Default"/>
        <w:ind w:left="397"/>
        <w:jc w:val="both"/>
        <w:rPr>
          <w:rFonts w:asciiTheme="majorHAnsi" w:hAnsiTheme="majorHAnsi"/>
          <w:color w:val="4F81BD" w:themeColor="accent1"/>
          <w:sz w:val="28"/>
          <w:szCs w:val="28"/>
        </w:rPr>
      </w:pPr>
      <w:r w:rsidRPr="0030093C">
        <w:rPr>
          <w:rFonts w:asciiTheme="majorHAnsi" w:hAnsiTheme="majorHAnsi"/>
          <w:color w:val="4F81BD" w:themeColor="accent1"/>
          <w:sz w:val="28"/>
          <w:szCs w:val="28"/>
        </w:rPr>
        <w:t>Seguimiento comprensivo</w:t>
      </w:r>
      <w:r w:rsidR="000B70F6" w:rsidRPr="0030093C">
        <w:rPr>
          <w:rStyle w:val="Refdenotaalpie"/>
          <w:rFonts w:asciiTheme="majorHAnsi" w:hAnsiTheme="majorHAnsi"/>
          <w:color w:val="4F81BD" w:themeColor="accent1"/>
          <w:sz w:val="28"/>
          <w:szCs w:val="28"/>
        </w:rPr>
        <w:footnoteReference w:id="1"/>
      </w:r>
    </w:p>
    <w:p w14:paraId="2232D25F" w14:textId="77777777" w:rsidR="0058445C" w:rsidRPr="0030093C" w:rsidRDefault="0058445C" w:rsidP="0058445C">
      <w:pPr>
        <w:pStyle w:val="Default"/>
        <w:jc w:val="both"/>
        <w:rPr>
          <w:sz w:val="22"/>
          <w:szCs w:val="22"/>
        </w:rPr>
      </w:pPr>
    </w:p>
    <w:p w14:paraId="734825EB" w14:textId="77777777" w:rsidR="001443C3" w:rsidRPr="0030093C" w:rsidRDefault="0058445C" w:rsidP="004423ED">
      <w:pPr>
        <w:pStyle w:val="Default"/>
        <w:ind w:left="397"/>
        <w:jc w:val="both"/>
        <w:rPr>
          <w:sz w:val="22"/>
          <w:szCs w:val="22"/>
        </w:rPr>
      </w:pPr>
      <w:r w:rsidRPr="0030093C">
        <w:rPr>
          <w:sz w:val="22"/>
          <w:szCs w:val="22"/>
        </w:rPr>
        <w:t xml:space="preserve">El mecanismo central de reporte de información en el marco de las acciones de mejora continua </w:t>
      </w:r>
      <w:r w:rsidR="00AB170F" w:rsidRPr="0030093C">
        <w:rPr>
          <w:sz w:val="22"/>
          <w:szCs w:val="22"/>
        </w:rPr>
        <w:t xml:space="preserve">de la OMEP de la OGMEPGD </w:t>
      </w:r>
      <w:r w:rsidRPr="0030093C">
        <w:rPr>
          <w:sz w:val="22"/>
          <w:szCs w:val="22"/>
        </w:rPr>
        <w:t xml:space="preserve">es el </w:t>
      </w:r>
      <w:r w:rsidR="004423ED" w:rsidRPr="0030093C">
        <w:rPr>
          <w:sz w:val="22"/>
          <w:szCs w:val="22"/>
        </w:rPr>
        <w:t>i</w:t>
      </w:r>
      <w:r w:rsidRPr="0030093C">
        <w:rPr>
          <w:sz w:val="22"/>
          <w:szCs w:val="22"/>
        </w:rPr>
        <w:t xml:space="preserve">nforme de </w:t>
      </w:r>
      <w:r w:rsidR="004423ED" w:rsidRPr="0030093C">
        <w:rPr>
          <w:sz w:val="22"/>
          <w:szCs w:val="22"/>
        </w:rPr>
        <w:t>se</w:t>
      </w:r>
      <w:r w:rsidRPr="0030093C">
        <w:rPr>
          <w:sz w:val="22"/>
          <w:szCs w:val="22"/>
        </w:rPr>
        <w:t xml:space="preserve">guimiento </w:t>
      </w:r>
      <w:r w:rsidR="004423ED" w:rsidRPr="0030093C">
        <w:rPr>
          <w:sz w:val="22"/>
          <w:szCs w:val="22"/>
        </w:rPr>
        <w:t>c</w:t>
      </w:r>
      <w:r w:rsidRPr="0030093C">
        <w:rPr>
          <w:sz w:val="22"/>
          <w:szCs w:val="22"/>
        </w:rPr>
        <w:t xml:space="preserve">omprensivo. El seguimiento comprensivo consiste en una apreciación integral que identifica debilidades, desviaciones, fallas, con el propósito de corregir el proceso de implementación de la intervención, mediante un diseño metodológico </w:t>
      </w:r>
      <w:r w:rsidR="00AB170F" w:rsidRPr="0030093C">
        <w:rPr>
          <w:sz w:val="22"/>
          <w:szCs w:val="22"/>
        </w:rPr>
        <w:t xml:space="preserve">mixto (cuantitativo y </w:t>
      </w:r>
      <w:r w:rsidRPr="0030093C">
        <w:rPr>
          <w:sz w:val="22"/>
          <w:szCs w:val="22"/>
        </w:rPr>
        <w:t>cualitativo</w:t>
      </w:r>
      <w:r w:rsidR="00AB170F" w:rsidRPr="0030093C">
        <w:rPr>
          <w:sz w:val="22"/>
          <w:szCs w:val="22"/>
        </w:rPr>
        <w:t>)</w:t>
      </w:r>
      <w:r w:rsidRPr="0030093C">
        <w:rPr>
          <w:sz w:val="22"/>
          <w:szCs w:val="22"/>
        </w:rPr>
        <w:t xml:space="preserve"> que incorpora trabajo de campo, sistematización de información y triangulación de información con los resultados de</w:t>
      </w:r>
      <w:r w:rsidR="00AB170F" w:rsidRPr="0030093C">
        <w:rPr>
          <w:sz w:val="22"/>
          <w:szCs w:val="22"/>
        </w:rPr>
        <w:t xml:space="preserve"> </w:t>
      </w:r>
      <w:r w:rsidRPr="0030093C">
        <w:rPr>
          <w:sz w:val="22"/>
          <w:szCs w:val="22"/>
        </w:rPr>
        <w:t>l</w:t>
      </w:r>
      <w:r w:rsidR="00AB170F" w:rsidRPr="0030093C">
        <w:rPr>
          <w:sz w:val="22"/>
          <w:szCs w:val="22"/>
        </w:rPr>
        <w:t xml:space="preserve">os avances en los </w:t>
      </w:r>
      <w:r w:rsidRPr="0030093C">
        <w:rPr>
          <w:sz w:val="22"/>
          <w:szCs w:val="22"/>
        </w:rPr>
        <w:t>indicadores de</w:t>
      </w:r>
      <w:r w:rsidR="00AB170F" w:rsidRPr="0030093C">
        <w:rPr>
          <w:sz w:val="22"/>
          <w:szCs w:val="22"/>
        </w:rPr>
        <w:t xml:space="preserve"> la PNMPAM</w:t>
      </w:r>
      <w:r w:rsidRPr="0030093C">
        <w:rPr>
          <w:sz w:val="22"/>
          <w:szCs w:val="22"/>
        </w:rPr>
        <w:t>.</w:t>
      </w:r>
    </w:p>
    <w:p w14:paraId="2991316B" w14:textId="77777777" w:rsidR="001443C3" w:rsidRPr="0030093C" w:rsidRDefault="001443C3" w:rsidP="004423ED">
      <w:pPr>
        <w:pStyle w:val="Default"/>
        <w:ind w:left="397"/>
        <w:jc w:val="both"/>
        <w:rPr>
          <w:sz w:val="22"/>
          <w:szCs w:val="22"/>
        </w:rPr>
      </w:pPr>
    </w:p>
    <w:p w14:paraId="18CDB3BB" w14:textId="6DBD07F7" w:rsidR="00AB170F" w:rsidRPr="0030093C" w:rsidRDefault="004423ED" w:rsidP="004423ED">
      <w:pPr>
        <w:pStyle w:val="Default"/>
        <w:ind w:left="397"/>
        <w:jc w:val="both"/>
        <w:rPr>
          <w:sz w:val="22"/>
          <w:szCs w:val="22"/>
        </w:rPr>
      </w:pPr>
      <w:r w:rsidRPr="0030093C">
        <w:rPr>
          <w:sz w:val="22"/>
          <w:szCs w:val="22"/>
        </w:rPr>
        <w:t xml:space="preserve">A diferencia de los Reportes CEPLAN, este seguimiento se realizará </w:t>
      </w:r>
      <w:r w:rsidR="001F2F9A" w:rsidRPr="0030093C">
        <w:rPr>
          <w:sz w:val="22"/>
          <w:szCs w:val="22"/>
        </w:rPr>
        <w:t>semestralmente</w:t>
      </w:r>
      <w:r w:rsidR="001443C3" w:rsidRPr="0030093C">
        <w:rPr>
          <w:sz w:val="22"/>
          <w:szCs w:val="22"/>
        </w:rPr>
        <w:t xml:space="preserve"> y se enfocará en los servicios</w:t>
      </w:r>
      <w:r w:rsidRPr="0030093C">
        <w:rPr>
          <w:sz w:val="22"/>
          <w:szCs w:val="22"/>
        </w:rPr>
        <w:t>,</w:t>
      </w:r>
      <w:r w:rsidR="0080144F" w:rsidRPr="0030093C">
        <w:rPr>
          <w:sz w:val="22"/>
          <w:szCs w:val="22"/>
        </w:rPr>
        <w:t xml:space="preserve"> así como su contribución a los objetivos prioritarios de la política,</w:t>
      </w:r>
      <w:r w:rsidRPr="0030093C">
        <w:rPr>
          <w:sz w:val="22"/>
          <w:szCs w:val="22"/>
        </w:rPr>
        <w:t xml:space="preserve"> a fin de obtener información oportuna para la toma de decisiones y mejora permanente. </w:t>
      </w:r>
      <w:r w:rsidR="0058445C" w:rsidRPr="0030093C">
        <w:rPr>
          <w:sz w:val="22"/>
          <w:szCs w:val="22"/>
        </w:rPr>
        <w:t xml:space="preserve">Este </w:t>
      </w:r>
      <w:r w:rsidRPr="0030093C">
        <w:rPr>
          <w:sz w:val="22"/>
          <w:szCs w:val="22"/>
        </w:rPr>
        <w:t xml:space="preserve">producto </w:t>
      </w:r>
      <w:r w:rsidR="0058445C" w:rsidRPr="0030093C">
        <w:rPr>
          <w:sz w:val="22"/>
          <w:szCs w:val="22"/>
        </w:rPr>
        <w:t xml:space="preserve">involucra tres grandes </w:t>
      </w:r>
      <w:r w:rsidRPr="0030093C">
        <w:rPr>
          <w:sz w:val="22"/>
          <w:szCs w:val="22"/>
        </w:rPr>
        <w:t>actividades</w:t>
      </w:r>
      <w:r w:rsidR="000267AD" w:rsidRPr="0030093C">
        <w:rPr>
          <w:sz w:val="22"/>
          <w:szCs w:val="22"/>
        </w:rPr>
        <w:t>, además del Hito 1 Gestión de la información</w:t>
      </w:r>
      <w:r w:rsidR="0058445C" w:rsidRPr="0030093C">
        <w:rPr>
          <w:sz w:val="22"/>
          <w:szCs w:val="22"/>
        </w:rPr>
        <w:t>:</w:t>
      </w:r>
    </w:p>
    <w:p w14:paraId="68FD82B1" w14:textId="77777777" w:rsidR="00AB170F" w:rsidRPr="0030093C" w:rsidRDefault="00AB170F" w:rsidP="00AB170F">
      <w:pPr>
        <w:pStyle w:val="Default"/>
        <w:ind w:left="397"/>
        <w:jc w:val="both"/>
        <w:rPr>
          <w:sz w:val="22"/>
          <w:szCs w:val="22"/>
        </w:rPr>
      </w:pPr>
    </w:p>
    <w:p w14:paraId="78CEDF2C" w14:textId="33EEDE4C" w:rsidR="00AB170F" w:rsidRPr="0030093C" w:rsidRDefault="00AB170F" w:rsidP="00AB170F">
      <w:pPr>
        <w:pStyle w:val="Default"/>
        <w:ind w:left="397"/>
        <w:jc w:val="both"/>
        <w:rPr>
          <w:b/>
          <w:bCs/>
        </w:rPr>
      </w:pPr>
      <w:r w:rsidRPr="0030093C">
        <w:rPr>
          <w:b/>
          <w:bCs/>
        </w:rPr>
        <w:t xml:space="preserve">Hito 6: Planificación metodológica y recojo de información </w:t>
      </w:r>
    </w:p>
    <w:p w14:paraId="6AF4F716" w14:textId="77777777" w:rsidR="00AB170F" w:rsidRPr="0030093C" w:rsidRDefault="00AB170F" w:rsidP="00AB170F">
      <w:pPr>
        <w:pStyle w:val="Default"/>
        <w:ind w:left="397"/>
        <w:jc w:val="both"/>
        <w:rPr>
          <w:sz w:val="22"/>
          <w:szCs w:val="22"/>
        </w:rPr>
      </w:pPr>
    </w:p>
    <w:p w14:paraId="1B7A4FC8" w14:textId="0B499B0C" w:rsidR="001443C3" w:rsidRPr="0030093C" w:rsidRDefault="00AB170F" w:rsidP="001443C3">
      <w:pPr>
        <w:pStyle w:val="Default"/>
        <w:ind w:left="397"/>
        <w:jc w:val="both"/>
        <w:rPr>
          <w:sz w:val="22"/>
          <w:szCs w:val="22"/>
        </w:rPr>
      </w:pPr>
      <w:r w:rsidRPr="0030093C">
        <w:rPr>
          <w:sz w:val="22"/>
          <w:szCs w:val="22"/>
        </w:rPr>
        <w:t xml:space="preserve">La planificación metodológica consiste en establecer criterios de selección para abordar el análisis comprensivo en servicios de la </w:t>
      </w:r>
      <w:r w:rsidR="004423ED" w:rsidRPr="0030093C">
        <w:rPr>
          <w:sz w:val="22"/>
          <w:szCs w:val="22"/>
        </w:rPr>
        <w:t>PNMPAM</w:t>
      </w:r>
      <w:r w:rsidRPr="0030093C">
        <w:rPr>
          <w:sz w:val="22"/>
          <w:szCs w:val="22"/>
        </w:rPr>
        <w:t xml:space="preserve">, considerando los resultados de los indicadores. Para </w:t>
      </w:r>
      <w:r w:rsidR="004423ED" w:rsidRPr="0030093C">
        <w:rPr>
          <w:sz w:val="22"/>
          <w:szCs w:val="22"/>
        </w:rPr>
        <w:t>ello</w:t>
      </w:r>
      <w:r w:rsidRPr="0030093C">
        <w:rPr>
          <w:sz w:val="22"/>
          <w:szCs w:val="22"/>
        </w:rPr>
        <w:t xml:space="preserve">, se </w:t>
      </w:r>
      <w:r w:rsidR="001443C3" w:rsidRPr="0030093C">
        <w:rPr>
          <w:sz w:val="22"/>
          <w:szCs w:val="22"/>
        </w:rPr>
        <w:t xml:space="preserve">elaboran </w:t>
      </w:r>
      <w:r w:rsidR="00A524F8" w:rsidRPr="0030093C">
        <w:rPr>
          <w:sz w:val="22"/>
          <w:szCs w:val="22"/>
        </w:rPr>
        <w:t xml:space="preserve">previamente </w:t>
      </w:r>
      <w:r w:rsidR="001443C3" w:rsidRPr="0030093C">
        <w:rPr>
          <w:sz w:val="22"/>
          <w:szCs w:val="22"/>
        </w:rPr>
        <w:t>l</w:t>
      </w:r>
      <w:r w:rsidR="000D657B" w:rsidRPr="0030093C">
        <w:rPr>
          <w:sz w:val="22"/>
          <w:szCs w:val="22"/>
        </w:rPr>
        <w:t>o</w:t>
      </w:r>
      <w:r w:rsidR="001443C3" w:rsidRPr="0030093C">
        <w:rPr>
          <w:sz w:val="22"/>
          <w:szCs w:val="22"/>
        </w:rPr>
        <w:t xml:space="preserve">s RENE de </w:t>
      </w:r>
      <w:r w:rsidR="00A524F8" w:rsidRPr="0030093C">
        <w:rPr>
          <w:sz w:val="22"/>
          <w:szCs w:val="22"/>
        </w:rPr>
        <w:t>cada servicio y se desarrollan</w:t>
      </w:r>
      <w:r w:rsidRPr="0030093C">
        <w:rPr>
          <w:sz w:val="22"/>
          <w:szCs w:val="22"/>
        </w:rPr>
        <w:t xml:space="preserve"> y testean</w:t>
      </w:r>
      <w:r w:rsidR="001443C3" w:rsidRPr="0030093C">
        <w:rPr>
          <w:sz w:val="22"/>
          <w:szCs w:val="22"/>
        </w:rPr>
        <w:t xml:space="preserve"> las</w:t>
      </w:r>
      <w:r w:rsidRPr="0030093C">
        <w:rPr>
          <w:sz w:val="22"/>
          <w:szCs w:val="22"/>
        </w:rPr>
        <w:t xml:space="preserve"> herramientas de recojo de información, cuya aplicación mediante visitas inopinadas </w:t>
      </w:r>
      <w:r w:rsidR="004423ED" w:rsidRPr="0030093C">
        <w:rPr>
          <w:sz w:val="22"/>
          <w:szCs w:val="22"/>
        </w:rPr>
        <w:t xml:space="preserve">y/o entrevistas virtuales </w:t>
      </w:r>
      <w:r w:rsidRPr="0030093C">
        <w:rPr>
          <w:sz w:val="22"/>
          <w:szCs w:val="22"/>
        </w:rPr>
        <w:t>permitirá</w:t>
      </w:r>
      <w:r w:rsidR="004423ED" w:rsidRPr="0030093C">
        <w:rPr>
          <w:sz w:val="22"/>
          <w:szCs w:val="22"/>
        </w:rPr>
        <w:t>n</w:t>
      </w:r>
      <w:r w:rsidRPr="0030093C">
        <w:rPr>
          <w:sz w:val="22"/>
          <w:szCs w:val="22"/>
        </w:rPr>
        <w:t xml:space="preserve"> realizar una apreciación integral respecto a determinados factores que configuran cuellos de botella, facilitantes y/o limitantes en el proceso de implementación de los servicios.</w:t>
      </w:r>
    </w:p>
    <w:p w14:paraId="45104DC8" w14:textId="77777777" w:rsidR="00AB170F" w:rsidRPr="0030093C" w:rsidRDefault="00AB170F" w:rsidP="00AB170F">
      <w:pPr>
        <w:pStyle w:val="Default"/>
        <w:ind w:left="397"/>
        <w:jc w:val="both"/>
        <w:rPr>
          <w:sz w:val="22"/>
          <w:szCs w:val="22"/>
        </w:rPr>
      </w:pPr>
    </w:p>
    <w:p w14:paraId="281E8FC5" w14:textId="76152951" w:rsidR="00AB170F" w:rsidRPr="0030093C" w:rsidRDefault="00AB170F" w:rsidP="00AB170F">
      <w:pPr>
        <w:pStyle w:val="Default"/>
        <w:ind w:left="397"/>
        <w:jc w:val="both"/>
        <w:rPr>
          <w:b/>
          <w:bCs/>
        </w:rPr>
      </w:pPr>
      <w:r w:rsidRPr="0030093C">
        <w:rPr>
          <w:b/>
          <w:bCs/>
        </w:rPr>
        <w:t xml:space="preserve">Hito 7: Análisis comprensivo </w:t>
      </w:r>
    </w:p>
    <w:p w14:paraId="0A0C9DFC" w14:textId="77777777" w:rsidR="00AB170F" w:rsidRPr="0030093C" w:rsidRDefault="00AB170F" w:rsidP="00AB170F">
      <w:pPr>
        <w:pStyle w:val="Default"/>
        <w:ind w:left="397"/>
        <w:jc w:val="both"/>
        <w:rPr>
          <w:sz w:val="22"/>
          <w:szCs w:val="22"/>
        </w:rPr>
      </w:pPr>
    </w:p>
    <w:p w14:paraId="499DDD10" w14:textId="0C87BD53" w:rsidR="00AB170F" w:rsidRPr="0030093C" w:rsidRDefault="00AB170F" w:rsidP="00AB170F">
      <w:pPr>
        <w:pStyle w:val="Default"/>
        <w:ind w:left="397"/>
        <w:jc w:val="both"/>
        <w:rPr>
          <w:sz w:val="22"/>
          <w:szCs w:val="22"/>
        </w:rPr>
      </w:pPr>
      <w:r w:rsidRPr="0030093C">
        <w:rPr>
          <w:sz w:val="22"/>
          <w:szCs w:val="22"/>
        </w:rPr>
        <w:t xml:space="preserve">El análisis comprensivo consiste en realizar un análisis triangulado sobre la base de los hallazgos encontrados en la sección anterior y </w:t>
      </w:r>
      <w:r w:rsidR="004423ED" w:rsidRPr="0030093C">
        <w:rPr>
          <w:sz w:val="22"/>
          <w:szCs w:val="22"/>
        </w:rPr>
        <w:t>los Reportes CEPLAN previamente elaborados</w:t>
      </w:r>
      <w:r w:rsidRPr="0030093C">
        <w:rPr>
          <w:sz w:val="22"/>
          <w:szCs w:val="22"/>
        </w:rPr>
        <w:t xml:space="preserve">. Asimismo, con base en criterios técnicos, establece recomendaciones para mejorar los procesos de implementación de los servicios en el marco de la </w:t>
      </w:r>
      <w:r w:rsidR="004423ED" w:rsidRPr="0030093C">
        <w:rPr>
          <w:sz w:val="22"/>
          <w:szCs w:val="22"/>
        </w:rPr>
        <w:t>PNMPAM</w:t>
      </w:r>
      <w:r w:rsidRPr="0030093C">
        <w:rPr>
          <w:sz w:val="22"/>
          <w:szCs w:val="22"/>
        </w:rPr>
        <w:t xml:space="preserve">, en contribución al cumplimiento de </w:t>
      </w:r>
      <w:r w:rsidR="004423ED" w:rsidRPr="0030093C">
        <w:rPr>
          <w:sz w:val="22"/>
          <w:szCs w:val="22"/>
        </w:rPr>
        <w:t>logros esperados</w:t>
      </w:r>
      <w:r w:rsidRPr="0030093C">
        <w:rPr>
          <w:sz w:val="22"/>
          <w:szCs w:val="22"/>
        </w:rPr>
        <w:t xml:space="preserve"> de los indicadores de </w:t>
      </w:r>
      <w:r w:rsidR="004423ED" w:rsidRPr="0030093C">
        <w:rPr>
          <w:sz w:val="22"/>
          <w:szCs w:val="22"/>
        </w:rPr>
        <w:t>servicios</w:t>
      </w:r>
      <w:r w:rsidRPr="0030093C">
        <w:rPr>
          <w:sz w:val="22"/>
          <w:szCs w:val="22"/>
        </w:rPr>
        <w:t>.</w:t>
      </w:r>
    </w:p>
    <w:p w14:paraId="6F0E415F" w14:textId="77777777" w:rsidR="00AB170F" w:rsidRPr="0030093C" w:rsidRDefault="00AB170F" w:rsidP="004423ED">
      <w:pPr>
        <w:pStyle w:val="Default"/>
        <w:jc w:val="both"/>
        <w:rPr>
          <w:rFonts w:ascii="Tw Cen MT" w:hAnsi="Tw Cen MT" w:cs="Tw Cen MT"/>
          <w:i/>
          <w:iCs/>
          <w:sz w:val="28"/>
          <w:szCs w:val="28"/>
        </w:rPr>
      </w:pPr>
    </w:p>
    <w:p w14:paraId="4839851A" w14:textId="11FB6480" w:rsidR="00AB170F" w:rsidRPr="0030093C" w:rsidRDefault="00AB170F" w:rsidP="00AB170F">
      <w:pPr>
        <w:pStyle w:val="Default"/>
        <w:ind w:left="397"/>
        <w:jc w:val="both"/>
        <w:rPr>
          <w:b/>
          <w:bCs/>
        </w:rPr>
      </w:pPr>
      <w:r w:rsidRPr="0030093C">
        <w:rPr>
          <w:b/>
          <w:bCs/>
        </w:rPr>
        <w:lastRenderedPageBreak/>
        <w:t xml:space="preserve">Hito 8: Implementación de </w:t>
      </w:r>
      <w:r w:rsidR="001A2C39" w:rsidRPr="0030093C">
        <w:rPr>
          <w:b/>
          <w:bCs/>
        </w:rPr>
        <w:t>c</w:t>
      </w:r>
      <w:r w:rsidRPr="0030093C">
        <w:rPr>
          <w:b/>
          <w:bCs/>
        </w:rPr>
        <w:t xml:space="preserve">ompromisos de mejora </w:t>
      </w:r>
    </w:p>
    <w:p w14:paraId="3542DD51" w14:textId="77777777" w:rsidR="00AB170F" w:rsidRPr="0030093C" w:rsidRDefault="00AB170F" w:rsidP="00AB170F">
      <w:pPr>
        <w:pStyle w:val="Default"/>
        <w:ind w:left="397"/>
        <w:jc w:val="both"/>
        <w:rPr>
          <w:sz w:val="22"/>
          <w:szCs w:val="22"/>
        </w:rPr>
      </w:pPr>
    </w:p>
    <w:p w14:paraId="58D816C6" w14:textId="77777777" w:rsidR="00AB170F" w:rsidRPr="0030093C" w:rsidRDefault="00AB170F" w:rsidP="00AB170F">
      <w:pPr>
        <w:pStyle w:val="Default"/>
        <w:ind w:left="397"/>
        <w:jc w:val="both"/>
        <w:rPr>
          <w:sz w:val="22"/>
          <w:szCs w:val="22"/>
        </w:rPr>
      </w:pPr>
      <w:r w:rsidRPr="0030093C">
        <w:rPr>
          <w:sz w:val="22"/>
          <w:szCs w:val="22"/>
        </w:rPr>
        <w:t>L</w:t>
      </w:r>
      <w:r w:rsidR="004423ED" w:rsidRPr="0030093C">
        <w:rPr>
          <w:sz w:val="22"/>
          <w:szCs w:val="22"/>
        </w:rPr>
        <w:t>a implementación de</w:t>
      </w:r>
      <w:r w:rsidRPr="0030093C">
        <w:rPr>
          <w:sz w:val="22"/>
          <w:szCs w:val="22"/>
        </w:rPr>
        <w:t xml:space="preserve"> compromisos de mejora </w:t>
      </w:r>
      <w:proofErr w:type="gramStart"/>
      <w:r w:rsidRPr="0030093C">
        <w:rPr>
          <w:sz w:val="22"/>
          <w:szCs w:val="22"/>
        </w:rPr>
        <w:t>son</w:t>
      </w:r>
      <w:proofErr w:type="gramEnd"/>
      <w:r w:rsidRPr="0030093C">
        <w:rPr>
          <w:sz w:val="22"/>
          <w:szCs w:val="22"/>
        </w:rPr>
        <w:t xml:space="preserve"> un elemento fundamental que permiten visualizar los cambios o innovaciones </w:t>
      </w:r>
      <w:r w:rsidR="004423ED" w:rsidRPr="0030093C">
        <w:rPr>
          <w:sz w:val="22"/>
          <w:szCs w:val="22"/>
        </w:rPr>
        <w:t>realizadas</w:t>
      </w:r>
      <w:r w:rsidRPr="0030093C">
        <w:rPr>
          <w:sz w:val="22"/>
          <w:szCs w:val="22"/>
        </w:rPr>
        <w:t xml:space="preserve"> en los servicios </w:t>
      </w:r>
      <w:r w:rsidR="004423ED" w:rsidRPr="0030093C">
        <w:rPr>
          <w:sz w:val="22"/>
          <w:szCs w:val="22"/>
        </w:rPr>
        <w:t>con relación a</w:t>
      </w:r>
      <w:r w:rsidRPr="0030093C">
        <w:rPr>
          <w:sz w:val="22"/>
          <w:szCs w:val="22"/>
        </w:rPr>
        <w:t xml:space="preserve"> las recomendaciones emitidas en el análisis comprensivo. En tal sentido, el establecimiento de compromisos de mejora consiste en la elaboración de una Matriz de Compromisos, así como el establecimiento de espacios de socialización de resultados con los y las tomadores de decisión para analizar la viabilidad de implementación de los compromisos y asumir responsabilidades concretas para implementarlos.</w:t>
      </w:r>
    </w:p>
    <w:p w14:paraId="4E3E443C" w14:textId="77777777" w:rsidR="00A524F8" w:rsidRPr="0030093C" w:rsidRDefault="00A524F8" w:rsidP="00A524F8">
      <w:pPr>
        <w:pStyle w:val="Default"/>
        <w:jc w:val="both"/>
        <w:rPr>
          <w:sz w:val="22"/>
          <w:szCs w:val="22"/>
        </w:rPr>
      </w:pPr>
    </w:p>
    <w:p w14:paraId="4CD93C54" w14:textId="21CD11C1" w:rsidR="00A524F8" w:rsidRPr="0030093C" w:rsidRDefault="00A524F8" w:rsidP="00A524F8">
      <w:pPr>
        <w:pStyle w:val="Default"/>
        <w:ind w:left="397"/>
        <w:jc w:val="both"/>
        <w:rPr>
          <w:rFonts w:asciiTheme="majorHAnsi" w:hAnsiTheme="majorHAnsi"/>
          <w:color w:val="4F81BD" w:themeColor="accent1"/>
          <w:sz w:val="28"/>
          <w:szCs w:val="28"/>
        </w:rPr>
      </w:pPr>
      <w:bookmarkStart w:id="30" w:name="_Hlk87863421"/>
      <w:r w:rsidRPr="0030093C">
        <w:rPr>
          <w:rFonts w:asciiTheme="majorHAnsi" w:hAnsiTheme="majorHAnsi"/>
          <w:color w:val="4F81BD" w:themeColor="accent1"/>
          <w:sz w:val="28"/>
          <w:szCs w:val="28"/>
        </w:rPr>
        <w:t>Respecto al seguimiento comprensivo</w:t>
      </w:r>
    </w:p>
    <w:p w14:paraId="6C481417" w14:textId="77777777" w:rsidR="00A524F8" w:rsidRPr="0030093C" w:rsidRDefault="00A524F8" w:rsidP="00A524F8">
      <w:pPr>
        <w:pStyle w:val="Default"/>
        <w:jc w:val="both"/>
        <w:rPr>
          <w:sz w:val="22"/>
          <w:szCs w:val="22"/>
        </w:rPr>
      </w:pPr>
    </w:p>
    <w:p w14:paraId="2F6205F6" w14:textId="282F35D6" w:rsidR="00A524F8" w:rsidRPr="0030093C" w:rsidRDefault="00A524F8" w:rsidP="00A524F8">
      <w:pPr>
        <w:pStyle w:val="Default"/>
        <w:ind w:left="397"/>
        <w:jc w:val="both"/>
        <w:rPr>
          <w:sz w:val="22"/>
          <w:szCs w:val="22"/>
        </w:rPr>
      </w:pPr>
      <w:r w:rsidRPr="0030093C">
        <w:rPr>
          <w:sz w:val="22"/>
          <w:szCs w:val="22"/>
        </w:rPr>
        <w:t>La implementación del seguimiento comprensivo a los servicios de la PNMPAM está en función de la disponibilidad de la información que remitan las instancias responsables de gestión de la información. En ese sentido, considerando que la PNMPAM se ha implementado en el presente año 2021, resulta pertinente realizar distintos niveles de priorización al seguimiento de servicios en el marco del seguimiento comprensivo:</w:t>
      </w:r>
    </w:p>
    <w:p w14:paraId="2734F6DB" w14:textId="77777777" w:rsidR="00A524F8" w:rsidRPr="0030093C" w:rsidRDefault="00A524F8" w:rsidP="00A524F8">
      <w:pPr>
        <w:pStyle w:val="Default"/>
        <w:ind w:left="397"/>
        <w:jc w:val="both"/>
        <w:rPr>
          <w:sz w:val="22"/>
          <w:szCs w:val="22"/>
        </w:rPr>
      </w:pPr>
    </w:p>
    <w:p w14:paraId="3C01502E" w14:textId="76A93434" w:rsidR="00A524F8" w:rsidRPr="0030093C" w:rsidRDefault="00422396" w:rsidP="00A524F8">
      <w:pPr>
        <w:pStyle w:val="Default"/>
        <w:numPr>
          <w:ilvl w:val="0"/>
          <w:numId w:val="47"/>
        </w:numPr>
        <w:jc w:val="both"/>
        <w:rPr>
          <w:sz w:val="22"/>
          <w:szCs w:val="22"/>
        </w:rPr>
      </w:pPr>
      <w:r w:rsidRPr="0030093C">
        <w:rPr>
          <w:sz w:val="22"/>
          <w:szCs w:val="22"/>
        </w:rPr>
        <w:t>Muy prioritario: s</w:t>
      </w:r>
      <w:r w:rsidR="00A524F8" w:rsidRPr="0030093C">
        <w:rPr>
          <w:sz w:val="22"/>
          <w:szCs w:val="22"/>
        </w:rPr>
        <w:t xml:space="preserve">ervicios </w:t>
      </w:r>
      <w:r w:rsidRPr="0030093C">
        <w:rPr>
          <w:sz w:val="22"/>
          <w:szCs w:val="22"/>
        </w:rPr>
        <w:t xml:space="preserve">nuevos o existentes </w:t>
      </w:r>
      <w:r w:rsidR="00A524F8" w:rsidRPr="0030093C">
        <w:rPr>
          <w:sz w:val="22"/>
          <w:szCs w:val="22"/>
        </w:rPr>
        <w:t>bajo responsabilidad directa del MIMP</w:t>
      </w:r>
    </w:p>
    <w:p w14:paraId="479B1915" w14:textId="7913A99C" w:rsidR="00A524F8" w:rsidRPr="0030093C" w:rsidRDefault="00422396" w:rsidP="00A524F8">
      <w:pPr>
        <w:pStyle w:val="Default"/>
        <w:numPr>
          <w:ilvl w:val="0"/>
          <w:numId w:val="47"/>
        </w:numPr>
        <w:jc w:val="both"/>
        <w:rPr>
          <w:sz w:val="22"/>
          <w:szCs w:val="22"/>
        </w:rPr>
      </w:pPr>
      <w:r w:rsidRPr="0030093C">
        <w:rPr>
          <w:sz w:val="22"/>
          <w:szCs w:val="22"/>
        </w:rPr>
        <w:t>Prioritario: s</w:t>
      </w:r>
      <w:r w:rsidR="00A524F8" w:rsidRPr="0030093C">
        <w:rPr>
          <w:sz w:val="22"/>
          <w:szCs w:val="22"/>
        </w:rPr>
        <w:t xml:space="preserve">ervicios existentes </w:t>
      </w:r>
      <w:r w:rsidRPr="0030093C">
        <w:rPr>
          <w:sz w:val="22"/>
          <w:szCs w:val="22"/>
        </w:rPr>
        <w:t xml:space="preserve">bajo responsabilidad directa de otros sectores </w:t>
      </w:r>
      <w:r w:rsidR="00A524F8" w:rsidRPr="0030093C">
        <w:rPr>
          <w:sz w:val="22"/>
          <w:szCs w:val="22"/>
        </w:rPr>
        <w:t>que se incluyeron en la PNMPAM</w:t>
      </w:r>
    </w:p>
    <w:p w14:paraId="08B487F9" w14:textId="023E0310" w:rsidR="00A524F8" w:rsidRPr="0030093C" w:rsidRDefault="00422396" w:rsidP="00422396">
      <w:pPr>
        <w:pStyle w:val="Default"/>
        <w:numPr>
          <w:ilvl w:val="0"/>
          <w:numId w:val="47"/>
        </w:numPr>
        <w:jc w:val="both"/>
        <w:rPr>
          <w:sz w:val="22"/>
          <w:szCs w:val="22"/>
        </w:rPr>
      </w:pPr>
      <w:r w:rsidRPr="0030093C">
        <w:rPr>
          <w:sz w:val="22"/>
          <w:szCs w:val="22"/>
        </w:rPr>
        <w:t>En función de la disponibilidad de información: s</w:t>
      </w:r>
      <w:r w:rsidR="00A524F8" w:rsidRPr="0030093C">
        <w:rPr>
          <w:sz w:val="22"/>
          <w:szCs w:val="22"/>
        </w:rPr>
        <w:t>ervicios nuevos creados a partir de la PNMPAM</w:t>
      </w:r>
      <w:r w:rsidRPr="0030093C">
        <w:rPr>
          <w:sz w:val="22"/>
          <w:szCs w:val="22"/>
        </w:rPr>
        <w:t xml:space="preserve"> bajo responsabilidad directa de otros sectores</w:t>
      </w:r>
    </w:p>
    <w:bookmarkEnd w:id="30"/>
    <w:p w14:paraId="0036011A" w14:textId="77777777" w:rsidR="00A524F8" w:rsidRPr="0030093C" w:rsidRDefault="00A524F8" w:rsidP="00A524F8">
      <w:pPr>
        <w:pStyle w:val="Default"/>
        <w:jc w:val="both"/>
        <w:rPr>
          <w:sz w:val="22"/>
          <w:szCs w:val="22"/>
        </w:rPr>
      </w:pPr>
    </w:p>
    <w:p w14:paraId="7BCBEBA6" w14:textId="27AF03EA" w:rsidR="00A524F8" w:rsidRPr="0030093C" w:rsidRDefault="00A524F8" w:rsidP="0080144F">
      <w:pPr>
        <w:pStyle w:val="Default"/>
        <w:jc w:val="both"/>
        <w:rPr>
          <w:sz w:val="22"/>
          <w:szCs w:val="22"/>
        </w:rPr>
        <w:sectPr w:rsidR="00A524F8" w:rsidRPr="0030093C" w:rsidSect="00431728">
          <w:footerReference w:type="default" r:id="rId14"/>
          <w:footerReference w:type="first" r:id="rId15"/>
          <w:pgSz w:w="12240" w:h="15840"/>
          <w:pgMar w:top="1276" w:right="1701" w:bottom="1418" w:left="1701" w:header="720" w:footer="720" w:gutter="0"/>
          <w:pgNumType w:start="0" w:chapStyle="1"/>
          <w:cols w:space="720"/>
          <w:titlePg/>
          <w:docGrid w:linePitch="299"/>
        </w:sectPr>
      </w:pPr>
    </w:p>
    <w:p w14:paraId="39D18FD6" w14:textId="6EEEC37B" w:rsidR="006A5096" w:rsidRPr="0030093C" w:rsidRDefault="00744A6B" w:rsidP="004800EF">
      <w:pPr>
        <w:pStyle w:val="Ttulo1"/>
        <w:numPr>
          <w:ilvl w:val="0"/>
          <w:numId w:val="40"/>
        </w:numPr>
        <w:ind w:left="993" w:hanging="633"/>
        <w:rPr>
          <w:color w:val="4F81BD" w:themeColor="accent1"/>
          <w:lang w:val="es-PE"/>
        </w:rPr>
      </w:pPr>
      <w:bookmarkStart w:id="31" w:name="_Toc88725418"/>
      <w:bookmarkEnd w:id="27"/>
      <w:r w:rsidRPr="0030093C">
        <w:rPr>
          <w:color w:val="4F81BD" w:themeColor="accent1"/>
          <w:lang w:val="es-PE"/>
        </w:rPr>
        <w:lastRenderedPageBreak/>
        <w:t>Cronograma de actividades</w:t>
      </w:r>
      <w:bookmarkEnd w:id="22"/>
      <w:bookmarkEnd w:id="23"/>
      <w:bookmarkEnd w:id="31"/>
    </w:p>
    <w:p w14:paraId="316F1899" w14:textId="77777777" w:rsidR="004423ED" w:rsidRPr="0030093C" w:rsidRDefault="004423ED" w:rsidP="00192ED3">
      <w:pPr>
        <w:spacing w:after="0" w:line="240" w:lineRule="auto"/>
        <w:jc w:val="center"/>
        <w:rPr>
          <w:rFonts w:ascii="Calibri" w:hAnsi="Calibri" w:cs="Calibri"/>
          <w:b/>
          <w:lang w:val="es-PE"/>
        </w:rPr>
      </w:pPr>
    </w:p>
    <w:p w14:paraId="04C2CEB0" w14:textId="27345CD1" w:rsidR="00A361BE" w:rsidRPr="0030093C" w:rsidRDefault="00E73A98" w:rsidP="00192ED3">
      <w:pPr>
        <w:spacing w:after="0" w:line="240" w:lineRule="auto"/>
        <w:jc w:val="center"/>
        <w:rPr>
          <w:rFonts w:ascii="Calibri" w:hAnsi="Calibri" w:cs="Calibri"/>
          <w:b/>
          <w:lang w:val="es-PE"/>
        </w:rPr>
      </w:pPr>
      <w:r w:rsidRPr="0030093C">
        <w:rPr>
          <w:rFonts w:ascii="Calibri" w:hAnsi="Calibri" w:cs="Calibri"/>
          <w:b/>
          <w:lang w:val="es-PE"/>
        </w:rPr>
        <w:t>Tabla</w:t>
      </w:r>
      <w:r w:rsidR="0076627E" w:rsidRPr="0030093C">
        <w:rPr>
          <w:rFonts w:ascii="Calibri" w:hAnsi="Calibri" w:cs="Calibri"/>
          <w:b/>
          <w:lang w:val="es-PE"/>
        </w:rPr>
        <w:t xml:space="preserve"> N° </w:t>
      </w:r>
      <w:r w:rsidRPr="0030093C">
        <w:rPr>
          <w:rFonts w:ascii="Calibri" w:hAnsi="Calibri" w:cs="Calibri"/>
          <w:b/>
          <w:lang w:val="es-PE"/>
        </w:rPr>
        <w:t>0</w:t>
      </w:r>
      <w:r w:rsidR="005964C6" w:rsidRPr="0030093C">
        <w:rPr>
          <w:rFonts w:ascii="Calibri" w:hAnsi="Calibri" w:cs="Calibri"/>
          <w:b/>
          <w:lang w:val="es-PE"/>
        </w:rPr>
        <w:t>4</w:t>
      </w:r>
      <w:r w:rsidR="00032AC6" w:rsidRPr="0030093C">
        <w:rPr>
          <w:rFonts w:ascii="Calibri" w:hAnsi="Calibri" w:cs="Calibri"/>
          <w:b/>
          <w:lang w:val="es-PE"/>
        </w:rPr>
        <w:t>:</w:t>
      </w:r>
      <w:r w:rsidR="0076627E" w:rsidRPr="0030093C">
        <w:rPr>
          <w:rFonts w:ascii="Calibri" w:hAnsi="Calibri" w:cs="Calibri"/>
          <w:b/>
          <w:lang w:val="es-PE"/>
        </w:rPr>
        <w:t xml:space="preserve"> Cronograma de actividades</w:t>
      </w:r>
      <w:r w:rsidR="00B05887" w:rsidRPr="0030093C">
        <w:rPr>
          <w:rFonts w:ascii="Calibri" w:hAnsi="Calibri" w:cs="Calibri"/>
          <w:b/>
          <w:lang w:val="es-PE"/>
        </w:rPr>
        <w:t xml:space="preserve"> 202</w:t>
      </w:r>
      <w:r w:rsidR="00C33290" w:rsidRPr="0030093C">
        <w:rPr>
          <w:rFonts w:ascii="Calibri" w:hAnsi="Calibri" w:cs="Calibri"/>
          <w:b/>
          <w:lang w:val="es-PE"/>
        </w:rPr>
        <w:t>1</w:t>
      </w:r>
      <w:r w:rsidR="00B05887" w:rsidRPr="0030093C">
        <w:rPr>
          <w:rFonts w:ascii="Calibri" w:hAnsi="Calibri" w:cs="Calibri"/>
          <w:b/>
          <w:lang w:val="es-PE"/>
        </w:rPr>
        <w:t>-202</w:t>
      </w:r>
      <w:r w:rsidR="00C33290" w:rsidRPr="0030093C">
        <w:rPr>
          <w:rFonts w:ascii="Calibri" w:hAnsi="Calibri" w:cs="Calibri"/>
          <w:b/>
          <w:lang w:val="es-PE"/>
        </w:rPr>
        <w:t>3</w:t>
      </w:r>
    </w:p>
    <w:p w14:paraId="035319E7" w14:textId="77777777" w:rsidR="00A361BE" w:rsidRPr="0030093C" w:rsidRDefault="00A361BE" w:rsidP="00174930">
      <w:pPr>
        <w:spacing w:after="0" w:line="240" w:lineRule="auto"/>
        <w:jc w:val="center"/>
        <w:rPr>
          <w:rFonts w:ascii="Calibri" w:hAnsi="Calibri" w:cs="Calibri"/>
          <w:b/>
          <w:lang w:val="es-PE"/>
        </w:rPr>
      </w:pPr>
    </w:p>
    <w:tbl>
      <w:tblPr>
        <w:tblW w:w="5000" w:type="pct"/>
        <w:tblCellMar>
          <w:left w:w="70" w:type="dxa"/>
          <w:right w:w="70" w:type="dxa"/>
        </w:tblCellMar>
        <w:tblLook w:val="04A0" w:firstRow="1" w:lastRow="0" w:firstColumn="1" w:lastColumn="0" w:noHBand="0" w:noVBand="1"/>
      </w:tblPr>
      <w:tblGrid>
        <w:gridCol w:w="346"/>
        <w:gridCol w:w="5812"/>
        <w:gridCol w:w="1271"/>
        <w:gridCol w:w="257"/>
        <w:gridCol w:w="235"/>
        <w:gridCol w:w="233"/>
        <w:gridCol w:w="229"/>
        <w:gridCol w:w="209"/>
        <w:gridCol w:w="205"/>
        <w:gridCol w:w="263"/>
        <w:gridCol w:w="225"/>
        <w:gridCol w:w="351"/>
        <w:gridCol w:w="201"/>
        <w:gridCol w:w="201"/>
        <w:gridCol w:w="241"/>
        <w:gridCol w:w="207"/>
        <w:gridCol w:w="297"/>
        <w:gridCol w:w="291"/>
        <w:gridCol w:w="288"/>
        <w:gridCol w:w="233"/>
        <w:gridCol w:w="205"/>
        <w:gridCol w:w="369"/>
        <w:gridCol w:w="257"/>
        <w:gridCol w:w="377"/>
        <w:gridCol w:w="201"/>
      </w:tblGrid>
      <w:tr w:rsidR="00E12899" w:rsidRPr="0030093C" w14:paraId="5607A52C" w14:textId="77777777" w:rsidTr="00064C00">
        <w:trPr>
          <w:trHeight w:val="288"/>
        </w:trPr>
        <w:tc>
          <w:tcPr>
            <w:tcW w:w="134" w:type="pct"/>
            <w:tcBorders>
              <w:top w:val="nil"/>
              <w:left w:val="nil"/>
              <w:bottom w:val="nil"/>
              <w:right w:val="nil"/>
            </w:tcBorders>
            <w:shd w:val="clear" w:color="000000" w:fill="000000"/>
            <w:noWrap/>
            <w:vAlign w:val="bottom"/>
            <w:hideMark/>
          </w:tcPr>
          <w:p w14:paraId="4D974F47" w14:textId="77777777" w:rsidR="006C0B3D" w:rsidRPr="0030093C" w:rsidRDefault="006C0B3D" w:rsidP="006C0B3D">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0C938B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490" w:type="pct"/>
            <w:tcBorders>
              <w:top w:val="single" w:sz="4" w:space="0" w:color="auto"/>
              <w:left w:val="nil"/>
              <w:bottom w:val="single" w:sz="4" w:space="0" w:color="auto"/>
              <w:right w:val="single" w:sz="4" w:space="0" w:color="auto"/>
            </w:tcBorders>
            <w:shd w:val="clear" w:color="000000" w:fill="000000"/>
            <w:noWrap/>
            <w:vAlign w:val="center"/>
            <w:hideMark/>
          </w:tcPr>
          <w:p w14:paraId="0291FA8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365" w:type="pct"/>
            <w:gridSpan w:val="4"/>
            <w:tcBorders>
              <w:top w:val="single" w:sz="4" w:space="0" w:color="auto"/>
              <w:left w:val="nil"/>
              <w:bottom w:val="single" w:sz="4" w:space="0" w:color="auto"/>
              <w:right w:val="single" w:sz="4" w:space="0" w:color="auto"/>
            </w:tcBorders>
            <w:shd w:val="clear" w:color="000000" w:fill="000000"/>
            <w:noWrap/>
            <w:vAlign w:val="center"/>
            <w:hideMark/>
          </w:tcPr>
          <w:p w14:paraId="35460243"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2021</w:t>
            </w:r>
          </w:p>
        </w:tc>
        <w:tc>
          <w:tcPr>
            <w:tcW w:w="1147" w:type="pct"/>
            <w:gridSpan w:val="12"/>
            <w:tcBorders>
              <w:top w:val="single" w:sz="4" w:space="0" w:color="auto"/>
              <w:left w:val="nil"/>
              <w:bottom w:val="single" w:sz="4" w:space="0" w:color="auto"/>
              <w:right w:val="single" w:sz="4" w:space="0" w:color="auto"/>
            </w:tcBorders>
            <w:shd w:val="clear" w:color="000000" w:fill="000000"/>
            <w:noWrap/>
            <w:vAlign w:val="center"/>
            <w:hideMark/>
          </w:tcPr>
          <w:p w14:paraId="59D194A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2022</w:t>
            </w:r>
          </w:p>
        </w:tc>
        <w:tc>
          <w:tcPr>
            <w:tcW w:w="633" w:type="pct"/>
            <w:gridSpan w:val="6"/>
            <w:tcBorders>
              <w:top w:val="nil"/>
              <w:left w:val="nil"/>
              <w:bottom w:val="single" w:sz="4" w:space="0" w:color="auto"/>
              <w:right w:val="nil"/>
            </w:tcBorders>
            <w:shd w:val="clear" w:color="000000" w:fill="000000"/>
            <w:noWrap/>
            <w:vAlign w:val="center"/>
            <w:hideMark/>
          </w:tcPr>
          <w:p w14:paraId="584123C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2023</w:t>
            </w:r>
          </w:p>
        </w:tc>
      </w:tr>
      <w:tr w:rsidR="00986C93" w:rsidRPr="0030093C" w14:paraId="5013AA32" w14:textId="77777777" w:rsidTr="00064C00">
        <w:trPr>
          <w:trHeight w:val="288"/>
        </w:trPr>
        <w:tc>
          <w:tcPr>
            <w:tcW w:w="134" w:type="pct"/>
            <w:tcBorders>
              <w:top w:val="nil"/>
              <w:left w:val="nil"/>
              <w:bottom w:val="nil"/>
              <w:right w:val="nil"/>
            </w:tcBorders>
            <w:shd w:val="clear" w:color="000000" w:fill="000000"/>
            <w:noWrap/>
            <w:vAlign w:val="bottom"/>
            <w:hideMark/>
          </w:tcPr>
          <w:p w14:paraId="7E58752D" w14:textId="77777777" w:rsidR="006C0B3D" w:rsidRPr="0030093C" w:rsidRDefault="006C0B3D" w:rsidP="006C0B3D">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single" w:sz="4" w:space="0" w:color="auto"/>
              <w:bottom w:val="single" w:sz="4" w:space="0" w:color="auto"/>
              <w:right w:val="single" w:sz="4" w:space="0" w:color="auto"/>
            </w:tcBorders>
            <w:shd w:val="clear" w:color="000000" w:fill="D0CECE"/>
            <w:noWrap/>
            <w:vAlign w:val="center"/>
            <w:hideMark/>
          </w:tcPr>
          <w:p w14:paraId="22944AA4" w14:textId="77777777" w:rsidR="006C0B3D" w:rsidRPr="0030093C" w:rsidRDefault="006C0B3D" w:rsidP="006C0B3D">
            <w:pPr>
              <w:spacing w:after="0" w:line="240" w:lineRule="auto"/>
              <w:jc w:val="center"/>
              <w:rPr>
                <w:rFonts w:ascii="Calibri" w:eastAsia="Times New Roman" w:hAnsi="Calibri" w:cs="Calibri"/>
                <w:b/>
                <w:bCs/>
                <w:i/>
                <w:iCs/>
                <w:color w:val="000000"/>
                <w:sz w:val="14"/>
                <w:szCs w:val="14"/>
                <w:lang w:val="es-PE" w:eastAsia="es-PE"/>
              </w:rPr>
            </w:pPr>
            <w:r w:rsidRPr="0030093C">
              <w:rPr>
                <w:rFonts w:ascii="Calibri" w:eastAsia="Times New Roman" w:hAnsi="Calibri" w:cs="Calibri"/>
                <w:b/>
                <w:bCs/>
                <w:i/>
                <w:iCs/>
                <w:color w:val="000000"/>
                <w:sz w:val="14"/>
                <w:szCs w:val="14"/>
                <w:lang w:val="es-PE" w:eastAsia="es-PE"/>
              </w:rPr>
              <w:t>1. Reportes CEPLAN</w:t>
            </w:r>
          </w:p>
        </w:tc>
        <w:tc>
          <w:tcPr>
            <w:tcW w:w="490" w:type="pct"/>
            <w:tcBorders>
              <w:top w:val="nil"/>
              <w:left w:val="nil"/>
              <w:bottom w:val="single" w:sz="4" w:space="0" w:color="auto"/>
              <w:right w:val="single" w:sz="4" w:space="0" w:color="auto"/>
            </w:tcBorders>
            <w:shd w:val="clear" w:color="000000" w:fill="000000"/>
            <w:noWrap/>
            <w:vAlign w:val="center"/>
            <w:hideMark/>
          </w:tcPr>
          <w:p w14:paraId="2E0042D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C9C9C9"/>
            <w:noWrap/>
            <w:vAlign w:val="center"/>
            <w:hideMark/>
          </w:tcPr>
          <w:p w14:paraId="5B10A345"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S</w:t>
            </w:r>
          </w:p>
        </w:tc>
        <w:tc>
          <w:tcPr>
            <w:tcW w:w="89" w:type="pct"/>
            <w:tcBorders>
              <w:top w:val="nil"/>
              <w:left w:val="nil"/>
              <w:bottom w:val="single" w:sz="4" w:space="0" w:color="auto"/>
              <w:right w:val="single" w:sz="4" w:space="0" w:color="auto"/>
            </w:tcBorders>
            <w:shd w:val="clear" w:color="000000" w:fill="C9C9C9"/>
            <w:noWrap/>
            <w:vAlign w:val="center"/>
            <w:hideMark/>
          </w:tcPr>
          <w:p w14:paraId="28546942"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O</w:t>
            </w:r>
          </w:p>
        </w:tc>
        <w:tc>
          <w:tcPr>
            <w:tcW w:w="89" w:type="pct"/>
            <w:tcBorders>
              <w:top w:val="nil"/>
              <w:left w:val="nil"/>
              <w:bottom w:val="single" w:sz="4" w:space="0" w:color="auto"/>
              <w:right w:val="single" w:sz="4" w:space="0" w:color="auto"/>
            </w:tcBorders>
            <w:shd w:val="clear" w:color="000000" w:fill="C9C9C9"/>
            <w:noWrap/>
            <w:vAlign w:val="center"/>
            <w:hideMark/>
          </w:tcPr>
          <w:p w14:paraId="4956BEA0"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N</w:t>
            </w:r>
          </w:p>
        </w:tc>
        <w:tc>
          <w:tcPr>
            <w:tcW w:w="87" w:type="pct"/>
            <w:tcBorders>
              <w:top w:val="nil"/>
              <w:left w:val="nil"/>
              <w:bottom w:val="single" w:sz="4" w:space="0" w:color="auto"/>
              <w:right w:val="single" w:sz="4" w:space="0" w:color="auto"/>
            </w:tcBorders>
            <w:shd w:val="clear" w:color="000000" w:fill="C9C9C9"/>
            <w:noWrap/>
            <w:vAlign w:val="center"/>
            <w:hideMark/>
          </w:tcPr>
          <w:p w14:paraId="1FDBDC10"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D</w:t>
            </w:r>
          </w:p>
        </w:tc>
        <w:tc>
          <w:tcPr>
            <w:tcW w:w="80" w:type="pct"/>
            <w:tcBorders>
              <w:top w:val="nil"/>
              <w:left w:val="nil"/>
              <w:bottom w:val="single" w:sz="4" w:space="0" w:color="auto"/>
              <w:right w:val="single" w:sz="4" w:space="0" w:color="auto"/>
            </w:tcBorders>
            <w:shd w:val="clear" w:color="000000" w:fill="A5A5A5"/>
            <w:noWrap/>
            <w:vAlign w:val="center"/>
            <w:hideMark/>
          </w:tcPr>
          <w:p w14:paraId="509626C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E</w:t>
            </w:r>
          </w:p>
        </w:tc>
        <w:tc>
          <w:tcPr>
            <w:tcW w:w="78" w:type="pct"/>
            <w:tcBorders>
              <w:top w:val="nil"/>
              <w:left w:val="nil"/>
              <w:bottom w:val="single" w:sz="4" w:space="0" w:color="auto"/>
              <w:right w:val="single" w:sz="4" w:space="0" w:color="auto"/>
            </w:tcBorders>
            <w:shd w:val="clear" w:color="000000" w:fill="A5A5A5"/>
            <w:noWrap/>
            <w:vAlign w:val="center"/>
            <w:hideMark/>
          </w:tcPr>
          <w:p w14:paraId="2B5A9FB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F</w:t>
            </w:r>
          </w:p>
        </w:tc>
        <w:tc>
          <w:tcPr>
            <w:tcW w:w="100" w:type="pct"/>
            <w:tcBorders>
              <w:top w:val="nil"/>
              <w:left w:val="nil"/>
              <w:bottom w:val="single" w:sz="4" w:space="0" w:color="auto"/>
              <w:right w:val="single" w:sz="4" w:space="0" w:color="auto"/>
            </w:tcBorders>
            <w:shd w:val="clear" w:color="000000" w:fill="A5A5A5"/>
            <w:noWrap/>
            <w:vAlign w:val="center"/>
            <w:hideMark/>
          </w:tcPr>
          <w:p w14:paraId="4EAF3B1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M</w:t>
            </w:r>
          </w:p>
        </w:tc>
        <w:tc>
          <w:tcPr>
            <w:tcW w:w="86" w:type="pct"/>
            <w:tcBorders>
              <w:top w:val="nil"/>
              <w:left w:val="nil"/>
              <w:bottom w:val="single" w:sz="4" w:space="0" w:color="auto"/>
              <w:right w:val="single" w:sz="4" w:space="0" w:color="auto"/>
            </w:tcBorders>
            <w:shd w:val="clear" w:color="000000" w:fill="A5A5A5"/>
            <w:noWrap/>
            <w:vAlign w:val="center"/>
            <w:hideMark/>
          </w:tcPr>
          <w:p w14:paraId="337B30A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A</w:t>
            </w:r>
          </w:p>
        </w:tc>
        <w:tc>
          <w:tcPr>
            <w:tcW w:w="136" w:type="pct"/>
            <w:tcBorders>
              <w:top w:val="nil"/>
              <w:left w:val="nil"/>
              <w:bottom w:val="single" w:sz="4" w:space="0" w:color="auto"/>
              <w:right w:val="single" w:sz="4" w:space="0" w:color="auto"/>
            </w:tcBorders>
            <w:shd w:val="clear" w:color="000000" w:fill="A5A5A5"/>
            <w:noWrap/>
            <w:vAlign w:val="center"/>
            <w:hideMark/>
          </w:tcPr>
          <w:p w14:paraId="1807740E"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M</w:t>
            </w:r>
          </w:p>
        </w:tc>
        <w:tc>
          <w:tcPr>
            <w:tcW w:w="76" w:type="pct"/>
            <w:tcBorders>
              <w:top w:val="nil"/>
              <w:left w:val="nil"/>
              <w:bottom w:val="single" w:sz="4" w:space="0" w:color="auto"/>
              <w:right w:val="single" w:sz="4" w:space="0" w:color="auto"/>
            </w:tcBorders>
            <w:shd w:val="clear" w:color="000000" w:fill="A5A5A5"/>
            <w:noWrap/>
            <w:vAlign w:val="center"/>
            <w:hideMark/>
          </w:tcPr>
          <w:p w14:paraId="70FC05B0"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J</w:t>
            </w:r>
          </w:p>
        </w:tc>
        <w:tc>
          <w:tcPr>
            <w:tcW w:w="76" w:type="pct"/>
            <w:tcBorders>
              <w:top w:val="nil"/>
              <w:left w:val="nil"/>
              <w:bottom w:val="single" w:sz="4" w:space="0" w:color="auto"/>
              <w:right w:val="single" w:sz="4" w:space="0" w:color="auto"/>
            </w:tcBorders>
            <w:shd w:val="clear" w:color="000000" w:fill="A5A5A5"/>
            <w:noWrap/>
            <w:vAlign w:val="center"/>
            <w:hideMark/>
          </w:tcPr>
          <w:p w14:paraId="0F73318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J</w:t>
            </w:r>
          </w:p>
        </w:tc>
        <w:tc>
          <w:tcPr>
            <w:tcW w:w="94" w:type="pct"/>
            <w:tcBorders>
              <w:top w:val="nil"/>
              <w:left w:val="nil"/>
              <w:bottom w:val="single" w:sz="4" w:space="0" w:color="auto"/>
              <w:right w:val="single" w:sz="4" w:space="0" w:color="auto"/>
            </w:tcBorders>
            <w:shd w:val="clear" w:color="000000" w:fill="A5A5A5"/>
            <w:noWrap/>
            <w:vAlign w:val="center"/>
            <w:hideMark/>
          </w:tcPr>
          <w:p w14:paraId="513F631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A</w:t>
            </w:r>
          </w:p>
        </w:tc>
        <w:tc>
          <w:tcPr>
            <w:tcW w:w="80" w:type="pct"/>
            <w:tcBorders>
              <w:top w:val="nil"/>
              <w:left w:val="nil"/>
              <w:bottom w:val="single" w:sz="4" w:space="0" w:color="auto"/>
              <w:right w:val="single" w:sz="4" w:space="0" w:color="auto"/>
            </w:tcBorders>
            <w:shd w:val="clear" w:color="000000" w:fill="A5A5A5"/>
            <w:noWrap/>
            <w:vAlign w:val="center"/>
            <w:hideMark/>
          </w:tcPr>
          <w:p w14:paraId="07C9C79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S</w:t>
            </w:r>
          </w:p>
        </w:tc>
        <w:tc>
          <w:tcPr>
            <w:tcW w:w="116" w:type="pct"/>
            <w:tcBorders>
              <w:top w:val="nil"/>
              <w:left w:val="nil"/>
              <w:bottom w:val="single" w:sz="4" w:space="0" w:color="auto"/>
              <w:right w:val="single" w:sz="4" w:space="0" w:color="auto"/>
            </w:tcBorders>
            <w:shd w:val="clear" w:color="000000" w:fill="A5A5A5"/>
            <w:noWrap/>
            <w:vAlign w:val="center"/>
            <w:hideMark/>
          </w:tcPr>
          <w:p w14:paraId="62FAE25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O</w:t>
            </w:r>
          </w:p>
        </w:tc>
        <w:tc>
          <w:tcPr>
            <w:tcW w:w="113" w:type="pct"/>
            <w:tcBorders>
              <w:top w:val="nil"/>
              <w:left w:val="nil"/>
              <w:bottom w:val="single" w:sz="4" w:space="0" w:color="auto"/>
              <w:right w:val="single" w:sz="4" w:space="0" w:color="auto"/>
            </w:tcBorders>
            <w:shd w:val="clear" w:color="000000" w:fill="A5A5A5"/>
            <w:noWrap/>
            <w:vAlign w:val="center"/>
            <w:hideMark/>
          </w:tcPr>
          <w:p w14:paraId="4DC91DE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N</w:t>
            </w:r>
          </w:p>
        </w:tc>
        <w:tc>
          <w:tcPr>
            <w:tcW w:w="111" w:type="pct"/>
            <w:tcBorders>
              <w:top w:val="nil"/>
              <w:left w:val="nil"/>
              <w:bottom w:val="single" w:sz="4" w:space="0" w:color="auto"/>
              <w:right w:val="single" w:sz="4" w:space="0" w:color="auto"/>
            </w:tcBorders>
            <w:shd w:val="clear" w:color="000000" w:fill="A5A5A5"/>
            <w:noWrap/>
            <w:vAlign w:val="center"/>
            <w:hideMark/>
          </w:tcPr>
          <w:p w14:paraId="378E31DE"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D</w:t>
            </w:r>
          </w:p>
        </w:tc>
        <w:tc>
          <w:tcPr>
            <w:tcW w:w="89" w:type="pct"/>
            <w:tcBorders>
              <w:top w:val="nil"/>
              <w:left w:val="nil"/>
              <w:bottom w:val="single" w:sz="4" w:space="0" w:color="auto"/>
              <w:right w:val="single" w:sz="4" w:space="0" w:color="auto"/>
            </w:tcBorders>
            <w:shd w:val="clear" w:color="000000" w:fill="C9C9C9"/>
            <w:noWrap/>
            <w:vAlign w:val="center"/>
            <w:hideMark/>
          </w:tcPr>
          <w:p w14:paraId="651BD588"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E</w:t>
            </w:r>
          </w:p>
        </w:tc>
        <w:tc>
          <w:tcPr>
            <w:tcW w:w="78" w:type="pct"/>
            <w:tcBorders>
              <w:top w:val="nil"/>
              <w:left w:val="nil"/>
              <w:bottom w:val="single" w:sz="4" w:space="0" w:color="auto"/>
              <w:right w:val="single" w:sz="4" w:space="0" w:color="auto"/>
            </w:tcBorders>
            <w:shd w:val="clear" w:color="000000" w:fill="C9C9C9"/>
            <w:noWrap/>
            <w:vAlign w:val="center"/>
            <w:hideMark/>
          </w:tcPr>
          <w:p w14:paraId="77DBB1F9"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F</w:t>
            </w:r>
          </w:p>
        </w:tc>
        <w:tc>
          <w:tcPr>
            <w:tcW w:w="143" w:type="pct"/>
            <w:tcBorders>
              <w:top w:val="nil"/>
              <w:left w:val="nil"/>
              <w:bottom w:val="single" w:sz="4" w:space="0" w:color="auto"/>
              <w:right w:val="single" w:sz="4" w:space="0" w:color="auto"/>
            </w:tcBorders>
            <w:shd w:val="clear" w:color="000000" w:fill="C9C9C9"/>
            <w:noWrap/>
            <w:vAlign w:val="center"/>
            <w:hideMark/>
          </w:tcPr>
          <w:p w14:paraId="4247890E"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M</w:t>
            </w:r>
          </w:p>
        </w:tc>
        <w:tc>
          <w:tcPr>
            <w:tcW w:w="100" w:type="pct"/>
            <w:tcBorders>
              <w:top w:val="nil"/>
              <w:left w:val="nil"/>
              <w:bottom w:val="single" w:sz="4" w:space="0" w:color="auto"/>
              <w:right w:val="single" w:sz="4" w:space="0" w:color="auto"/>
            </w:tcBorders>
            <w:shd w:val="clear" w:color="000000" w:fill="C9C9C9"/>
            <w:noWrap/>
            <w:vAlign w:val="center"/>
            <w:hideMark/>
          </w:tcPr>
          <w:p w14:paraId="4D61B1A1"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A</w:t>
            </w:r>
          </w:p>
        </w:tc>
        <w:tc>
          <w:tcPr>
            <w:tcW w:w="146" w:type="pct"/>
            <w:tcBorders>
              <w:top w:val="nil"/>
              <w:left w:val="nil"/>
              <w:bottom w:val="single" w:sz="4" w:space="0" w:color="auto"/>
              <w:right w:val="single" w:sz="4" w:space="0" w:color="auto"/>
            </w:tcBorders>
            <w:shd w:val="clear" w:color="000000" w:fill="C9C9C9"/>
            <w:noWrap/>
            <w:vAlign w:val="center"/>
            <w:hideMark/>
          </w:tcPr>
          <w:p w14:paraId="37E85BA2"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M</w:t>
            </w:r>
          </w:p>
        </w:tc>
        <w:tc>
          <w:tcPr>
            <w:tcW w:w="76" w:type="pct"/>
            <w:tcBorders>
              <w:top w:val="nil"/>
              <w:left w:val="nil"/>
              <w:bottom w:val="single" w:sz="4" w:space="0" w:color="auto"/>
              <w:right w:val="single" w:sz="4" w:space="0" w:color="auto"/>
            </w:tcBorders>
            <w:shd w:val="clear" w:color="000000" w:fill="C9C9C9"/>
            <w:noWrap/>
            <w:vAlign w:val="center"/>
            <w:hideMark/>
          </w:tcPr>
          <w:p w14:paraId="68103023" w14:textId="77777777" w:rsidR="006C0B3D" w:rsidRPr="0030093C" w:rsidRDefault="006C0B3D" w:rsidP="006C0B3D">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J</w:t>
            </w:r>
          </w:p>
        </w:tc>
      </w:tr>
      <w:tr w:rsidR="00986C93" w:rsidRPr="0030093C" w14:paraId="795ECA3F" w14:textId="77777777" w:rsidTr="00064C00">
        <w:trPr>
          <w:trHeight w:val="288"/>
        </w:trPr>
        <w:tc>
          <w:tcPr>
            <w:tcW w:w="134"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D752731" w14:textId="77777777" w:rsidR="006C0B3D" w:rsidRPr="0030093C"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N°</w:t>
            </w:r>
          </w:p>
        </w:tc>
        <w:tc>
          <w:tcPr>
            <w:tcW w:w="2233" w:type="pct"/>
            <w:tcBorders>
              <w:top w:val="nil"/>
              <w:left w:val="nil"/>
              <w:bottom w:val="single" w:sz="4" w:space="0" w:color="auto"/>
              <w:right w:val="single" w:sz="4" w:space="0" w:color="auto"/>
            </w:tcBorders>
            <w:shd w:val="clear" w:color="000000" w:fill="000000"/>
            <w:noWrap/>
            <w:vAlign w:val="center"/>
            <w:hideMark/>
          </w:tcPr>
          <w:p w14:paraId="326D5346" w14:textId="77777777" w:rsidR="006C0B3D" w:rsidRPr="0030093C"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1: Gestión de la información</w:t>
            </w:r>
          </w:p>
        </w:tc>
        <w:tc>
          <w:tcPr>
            <w:tcW w:w="490" w:type="pct"/>
            <w:tcBorders>
              <w:top w:val="nil"/>
              <w:left w:val="nil"/>
              <w:bottom w:val="single" w:sz="4" w:space="0" w:color="auto"/>
              <w:right w:val="single" w:sz="4" w:space="0" w:color="auto"/>
            </w:tcBorders>
            <w:shd w:val="clear" w:color="000000" w:fill="000000"/>
            <w:noWrap/>
            <w:vAlign w:val="center"/>
            <w:hideMark/>
          </w:tcPr>
          <w:p w14:paraId="2720816B"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2511A94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199017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55D9C377"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1E2C7D8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2BD880F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2BD7F37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16A432D7"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343F195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73BB805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7B372E6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0EFBB9B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6A10D0B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2224B70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758E759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7542DB5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20E60B4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44C495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6DA6433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1E6D0F5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58F324C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02D780E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2079BD4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04671EA6" w14:textId="77777777" w:rsidTr="00064C00">
        <w:trPr>
          <w:trHeight w:val="5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481BCF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w:t>
            </w:r>
          </w:p>
        </w:tc>
        <w:tc>
          <w:tcPr>
            <w:tcW w:w="2233" w:type="pct"/>
            <w:tcBorders>
              <w:top w:val="nil"/>
              <w:left w:val="nil"/>
              <w:bottom w:val="single" w:sz="4" w:space="0" w:color="auto"/>
              <w:right w:val="single" w:sz="4" w:space="0" w:color="auto"/>
            </w:tcBorders>
            <w:shd w:val="clear" w:color="auto" w:fill="auto"/>
            <w:noWrap/>
            <w:vAlign w:val="center"/>
            <w:hideMark/>
          </w:tcPr>
          <w:p w14:paraId="403BF12E"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Definición, diseño y actualización de las RENE con indicadores de OP y de servicios</w:t>
            </w:r>
          </w:p>
        </w:tc>
        <w:tc>
          <w:tcPr>
            <w:tcW w:w="490" w:type="pct"/>
            <w:tcBorders>
              <w:top w:val="nil"/>
              <w:left w:val="nil"/>
              <w:bottom w:val="single" w:sz="4" w:space="0" w:color="auto"/>
              <w:right w:val="single" w:sz="4" w:space="0" w:color="auto"/>
            </w:tcBorders>
            <w:shd w:val="clear" w:color="auto" w:fill="auto"/>
            <w:noWrap/>
            <w:vAlign w:val="center"/>
            <w:hideMark/>
          </w:tcPr>
          <w:p w14:paraId="56A03F30" w14:textId="4D97B5FF" w:rsidR="006C0B3D" w:rsidRPr="000A7975" w:rsidRDefault="00387E24"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r w:rsidR="006C0B3D" w:rsidRPr="000A7975">
              <w:rPr>
                <w:rFonts w:ascii="Calibri" w:eastAsia="Times New Roman" w:hAnsi="Calibri" w:cs="Calibri"/>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5CA4E73B" w14:textId="6E0E05EE"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3D47B79F" w14:textId="2DEC122C"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035C2BE7" w14:textId="158D6E88"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020CE7EE" w14:textId="488EA4B6"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442A52FA" w14:textId="4F15FD8F" w:rsidR="006C0B3D" w:rsidRPr="000A7975" w:rsidRDefault="00986C93"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26BE1F89" w14:textId="0B513B88" w:rsidR="006C0B3D" w:rsidRPr="000A7975" w:rsidRDefault="00986C93" w:rsidP="00986C93">
            <w:pPr>
              <w:spacing w:after="0" w:line="240" w:lineRule="auto"/>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66CC85A9" w14:textId="4BEE8387"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4F309BC1" w14:textId="1838A0D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16D42284" w14:textId="4F8041C9"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633CEEE7" w14:textId="06688D6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3A602AA" w14:textId="7405193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hideMark/>
          </w:tcPr>
          <w:p w14:paraId="02C0F912" w14:textId="02A4E4F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01FDBB1" w14:textId="1140865E"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6" w:type="pct"/>
            <w:tcBorders>
              <w:top w:val="nil"/>
              <w:left w:val="nil"/>
              <w:bottom w:val="single" w:sz="4" w:space="0" w:color="auto"/>
              <w:right w:val="single" w:sz="4" w:space="0" w:color="auto"/>
            </w:tcBorders>
            <w:shd w:val="clear" w:color="auto" w:fill="auto"/>
            <w:noWrap/>
            <w:vAlign w:val="center"/>
            <w:hideMark/>
          </w:tcPr>
          <w:p w14:paraId="213BD8F7" w14:textId="17C2B5FD"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3" w:type="pct"/>
            <w:tcBorders>
              <w:top w:val="nil"/>
              <w:left w:val="nil"/>
              <w:bottom w:val="single" w:sz="4" w:space="0" w:color="auto"/>
              <w:right w:val="single" w:sz="4" w:space="0" w:color="auto"/>
            </w:tcBorders>
            <w:shd w:val="clear" w:color="auto" w:fill="auto"/>
            <w:noWrap/>
            <w:vAlign w:val="center"/>
            <w:hideMark/>
          </w:tcPr>
          <w:p w14:paraId="0FFF4709" w14:textId="72704C15"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1" w:type="pct"/>
            <w:tcBorders>
              <w:top w:val="nil"/>
              <w:left w:val="nil"/>
              <w:bottom w:val="single" w:sz="4" w:space="0" w:color="auto"/>
              <w:right w:val="single" w:sz="4" w:space="0" w:color="auto"/>
            </w:tcBorders>
            <w:shd w:val="clear" w:color="auto" w:fill="auto"/>
            <w:noWrap/>
            <w:vAlign w:val="center"/>
          </w:tcPr>
          <w:p w14:paraId="4F54ECCD" w14:textId="4A152E0B"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080D47B9" w14:textId="0AF0A1F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0085301F" w14:textId="4C831A9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1093B350" w14:textId="5CA0D03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0D52B153" w14:textId="2061B59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3869710A" w14:textId="5F7F236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0227173" w14:textId="2B7D712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67439DE0"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30F7FEE"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p>
        </w:tc>
        <w:tc>
          <w:tcPr>
            <w:tcW w:w="2233" w:type="pct"/>
            <w:tcBorders>
              <w:top w:val="nil"/>
              <w:left w:val="nil"/>
              <w:bottom w:val="single" w:sz="4" w:space="0" w:color="auto"/>
              <w:right w:val="single" w:sz="4" w:space="0" w:color="auto"/>
            </w:tcBorders>
            <w:shd w:val="clear" w:color="auto" w:fill="auto"/>
            <w:noWrap/>
            <w:vAlign w:val="center"/>
            <w:hideMark/>
          </w:tcPr>
          <w:p w14:paraId="04AB74BA"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Asistencia Técnica a entidades públicas para construcción de RENE</w:t>
            </w:r>
          </w:p>
        </w:tc>
        <w:tc>
          <w:tcPr>
            <w:tcW w:w="490" w:type="pct"/>
            <w:tcBorders>
              <w:top w:val="nil"/>
              <w:left w:val="nil"/>
              <w:bottom w:val="single" w:sz="4" w:space="0" w:color="auto"/>
              <w:right w:val="single" w:sz="4" w:space="0" w:color="auto"/>
            </w:tcBorders>
            <w:shd w:val="clear" w:color="auto" w:fill="auto"/>
            <w:noWrap/>
            <w:vAlign w:val="center"/>
            <w:hideMark/>
          </w:tcPr>
          <w:p w14:paraId="40A9BDF1" w14:textId="3B1E95AC" w:rsidR="006C0B3D" w:rsidRPr="000A7975" w:rsidRDefault="00387E24"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OMEP-DPAM</w:t>
            </w:r>
          </w:p>
        </w:tc>
        <w:tc>
          <w:tcPr>
            <w:tcW w:w="100" w:type="pct"/>
            <w:tcBorders>
              <w:top w:val="nil"/>
              <w:left w:val="nil"/>
              <w:bottom w:val="single" w:sz="4" w:space="0" w:color="auto"/>
              <w:right w:val="single" w:sz="4" w:space="0" w:color="auto"/>
            </w:tcBorders>
            <w:shd w:val="clear" w:color="auto" w:fill="auto"/>
            <w:noWrap/>
            <w:vAlign w:val="center"/>
            <w:hideMark/>
          </w:tcPr>
          <w:p w14:paraId="4AE8A420" w14:textId="066A6CAA"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9ED4B85" w14:textId="343B976D"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7F771CBB" w14:textId="72B16AF8"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179635F6" w14:textId="0DD968D3"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78A0D3F0" w14:textId="24D95FAF" w:rsidR="006C0B3D" w:rsidRPr="000A7975" w:rsidRDefault="00986C93"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4CEF9985" w14:textId="6B223A87" w:rsidR="006C0B3D" w:rsidRPr="000A7975" w:rsidRDefault="00986C93"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1EE15C8F" w14:textId="398637CD"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46A89A3D" w14:textId="6D177AC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4D31EA27" w14:textId="38CF07A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0EF0CBC3" w14:textId="796665C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6C5B967" w14:textId="685AFBF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hideMark/>
          </w:tcPr>
          <w:p w14:paraId="2A667BC9" w14:textId="05807AE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38A79FEB" w14:textId="2CF80A1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11AEC24E" w14:textId="0848105D"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3" w:type="pct"/>
            <w:tcBorders>
              <w:top w:val="nil"/>
              <w:left w:val="nil"/>
              <w:bottom w:val="single" w:sz="4" w:space="0" w:color="auto"/>
              <w:right w:val="single" w:sz="4" w:space="0" w:color="auto"/>
            </w:tcBorders>
            <w:shd w:val="clear" w:color="auto" w:fill="auto"/>
            <w:noWrap/>
            <w:vAlign w:val="center"/>
            <w:hideMark/>
          </w:tcPr>
          <w:p w14:paraId="7860EC32" w14:textId="09F65E90"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1" w:type="pct"/>
            <w:tcBorders>
              <w:top w:val="nil"/>
              <w:left w:val="nil"/>
              <w:bottom w:val="single" w:sz="4" w:space="0" w:color="auto"/>
              <w:right w:val="single" w:sz="4" w:space="0" w:color="auto"/>
            </w:tcBorders>
            <w:shd w:val="clear" w:color="auto" w:fill="auto"/>
            <w:noWrap/>
            <w:vAlign w:val="center"/>
          </w:tcPr>
          <w:p w14:paraId="39522D68" w14:textId="643E18B8"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20A4B059" w14:textId="42A91A0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690DF755" w14:textId="6C59804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57D67023" w14:textId="409ADA9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5898DD02" w14:textId="0FBFBE2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7B637DF3" w14:textId="49ED961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2E3C685" w14:textId="3AA48AC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085BE58D"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80C981B"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p>
        </w:tc>
        <w:tc>
          <w:tcPr>
            <w:tcW w:w="2233" w:type="pct"/>
            <w:tcBorders>
              <w:top w:val="nil"/>
              <w:left w:val="nil"/>
              <w:bottom w:val="single" w:sz="4" w:space="0" w:color="auto"/>
              <w:right w:val="single" w:sz="4" w:space="0" w:color="auto"/>
            </w:tcBorders>
            <w:shd w:val="clear" w:color="auto" w:fill="auto"/>
            <w:noWrap/>
            <w:vAlign w:val="center"/>
            <w:hideMark/>
          </w:tcPr>
          <w:p w14:paraId="063415B6" w14:textId="2A6DD741"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 xml:space="preserve">Capacitación en la aplicación de </w:t>
            </w:r>
            <w:r w:rsidR="00415F56" w:rsidRPr="000A7975">
              <w:rPr>
                <w:rFonts w:ascii="Calibri" w:eastAsia="Times New Roman" w:hAnsi="Calibri" w:cs="Calibri"/>
                <w:i/>
                <w:iCs/>
                <w:sz w:val="14"/>
                <w:szCs w:val="14"/>
                <w:lang w:val="es-PE" w:eastAsia="es-PE"/>
              </w:rPr>
              <w:t>sintaxis</w:t>
            </w:r>
            <w:r w:rsidRPr="000A7975">
              <w:rPr>
                <w:rFonts w:ascii="Calibri" w:eastAsia="Times New Roman" w:hAnsi="Calibri" w:cs="Calibri"/>
                <w:i/>
                <w:iCs/>
                <w:sz w:val="14"/>
                <w:szCs w:val="14"/>
                <w:lang w:val="es-PE" w:eastAsia="es-PE"/>
              </w:rPr>
              <w:t xml:space="preserve"> de cálculo de indicadores de OP al INEI</w:t>
            </w:r>
          </w:p>
        </w:tc>
        <w:tc>
          <w:tcPr>
            <w:tcW w:w="490" w:type="pct"/>
            <w:tcBorders>
              <w:top w:val="nil"/>
              <w:left w:val="nil"/>
              <w:bottom w:val="single" w:sz="4" w:space="0" w:color="auto"/>
              <w:right w:val="single" w:sz="4" w:space="0" w:color="auto"/>
            </w:tcBorders>
            <w:shd w:val="clear" w:color="auto" w:fill="auto"/>
            <w:noWrap/>
            <w:vAlign w:val="center"/>
            <w:hideMark/>
          </w:tcPr>
          <w:p w14:paraId="173188B0" w14:textId="1EFB3A34" w:rsidR="006C0B3D" w:rsidRPr="000A7975" w:rsidRDefault="00387E24"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625589CC" w14:textId="556C2578"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06944A5A" w14:textId="30E64323"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01F5201D" w14:textId="6E6832F5"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3DD9B9A" w14:textId="46C86E48" w:rsidR="006C0B3D" w:rsidRPr="000A7975" w:rsidRDefault="001E6D3A" w:rsidP="001E6D3A">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7A73D16" w14:textId="0CAA67B1"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45DF532D" w14:textId="005899D7"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2386CB8D" w14:textId="62128AD8" w:rsidR="006C0B3D" w:rsidRPr="000A7975" w:rsidRDefault="006C0B3D" w:rsidP="001E6D3A">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053BB0C6" w14:textId="7C65741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5DF95985" w14:textId="5B233C4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1EC28FF" w14:textId="71CBF99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1BED84C6" w14:textId="3933A7A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hideMark/>
          </w:tcPr>
          <w:p w14:paraId="020B5402" w14:textId="0DB333F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07A28D6C" w14:textId="2EDE62F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021820A9" w14:textId="2486EFA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72A9B53F" w14:textId="130E4322"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1" w:type="pct"/>
            <w:tcBorders>
              <w:top w:val="nil"/>
              <w:left w:val="nil"/>
              <w:bottom w:val="single" w:sz="4" w:space="0" w:color="auto"/>
              <w:right w:val="single" w:sz="4" w:space="0" w:color="auto"/>
            </w:tcBorders>
            <w:shd w:val="clear" w:color="auto" w:fill="auto"/>
            <w:noWrap/>
            <w:vAlign w:val="center"/>
          </w:tcPr>
          <w:p w14:paraId="739B15DE" w14:textId="0E695C76"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1FA2E9C0" w14:textId="67A4984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47EE2738" w14:textId="3073E2D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1663593A" w14:textId="68D251A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7C62BD4A" w14:textId="6792938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7304BB10" w14:textId="7D32C6E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17894655" w14:textId="2004BD5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728A549D"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820E51"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p>
        </w:tc>
        <w:tc>
          <w:tcPr>
            <w:tcW w:w="2233" w:type="pct"/>
            <w:tcBorders>
              <w:top w:val="nil"/>
              <w:left w:val="nil"/>
              <w:bottom w:val="single" w:sz="4" w:space="0" w:color="auto"/>
              <w:right w:val="single" w:sz="4" w:space="0" w:color="auto"/>
            </w:tcBorders>
            <w:shd w:val="clear" w:color="auto" w:fill="auto"/>
            <w:noWrap/>
            <w:vAlign w:val="center"/>
            <w:hideMark/>
          </w:tcPr>
          <w:p w14:paraId="406C06D4"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Solicitud de RENE a las entidades públicas</w:t>
            </w:r>
          </w:p>
        </w:tc>
        <w:tc>
          <w:tcPr>
            <w:tcW w:w="490" w:type="pct"/>
            <w:tcBorders>
              <w:top w:val="nil"/>
              <w:left w:val="nil"/>
              <w:bottom w:val="single" w:sz="4" w:space="0" w:color="auto"/>
              <w:right w:val="single" w:sz="4" w:space="0" w:color="auto"/>
            </w:tcBorders>
            <w:shd w:val="clear" w:color="auto" w:fill="auto"/>
            <w:noWrap/>
            <w:vAlign w:val="center"/>
            <w:hideMark/>
          </w:tcPr>
          <w:p w14:paraId="0B4EBED9" w14:textId="47FCF33D" w:rsidR="006C0B3D" w:rsidRPr="0030093C" w:rsidRDefault="00BB209B"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66FC376A" w14:textId="70DFB7F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74E6BA44" w14:textId="51A0B1D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284BDF6" w14:textId="1CD3EA9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49785890" w14:textId="33F9074A"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28EA701E" w14:textId="621AFAA7"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44DC06A4" w14:textId="0623C71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47F78FF4" w14:textId="25992049"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7F5A5D54" w14:textId="7E78581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48BB499D" w14:textId="69D7BCA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5403EDAA" w14:textId="146D0DF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5C18699" w14:textId="12864D00"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5C556E60" w14:textId="36BC7DA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4784E10" w14:textId="782DB58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265798F3" w14:textId="0C9AD76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099373A7" w14:textId="2B46B44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78C88B2E" w14:textId="77A7C9D5"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409068C9" w14:textId="6DD75D1E"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7F10B145" w14:textId="527EFF8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3E6DA47E" w14:textId="6D1DC1E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0F4C5C81" w14:textId="29A5597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7F857576" w14:textId="476534A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DF81D56" w14:textId="10A25E3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5B04D85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D0C3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w:t>
            </w:r>
          </w:p>
        </w:tc>
        <w:tc>
          <w:tcPr>
            <w:tcW w:w="2233" w:type="pct"/>
            <w:tcBorders>
              <w:top w:val="nil"/>
              <w:left w:val="nil"/>
              <w:bottom w:val="single" w:sz="4" w:space="0" w:color="auto"/>
              <w:right w:val="single" w:sz="4" w:space="0" w:color="auto"/>
            </w:tcBorders>
            <w:shd w:val="clear" w:color="auto" w:fill="auto"/>
            <w:noWrap/>
            <w:vAlign w:val="center"/>
            <w:hideMark/>
          </w:tcPr>
          <w:p w14:paraId="1E2A5327" w14:textId="54BB416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 xml:space="preserve">Solicitud de </w:t>
            </w:r>
            <w:r w:rsidR="00387E24" w:rsidRPr="0030093C">
              <w:rPr>
                <w:rFonts w:ascii="Calibri" w:eastAsia="Times New Roman" w:hAnsi="Calibri" w:cs="Calibri"/>
                <w:i/>
                <w:iCs/>
                <w:color w:val="000000"/>
                <w:sz w:val="14"/>
                <w:szCs w:val="14"/>
                <w:lang w:val="es-PE" w:eastAsia="es-PE"/>
              </w:rPr>
              <w:t>reporte estadístico</w:t>
            </w:r>
            <w:r w:rsidRPr="0030093C">
              <w:rPr>
                <w:rFonts w:ascii="Calibri" w:eastAsia="Times New Roman" w:hAnsi="Calibri" w:cs="Calibri"/>
                <w:i/>
                <w:iCs/>
                <w:color w:val="000000"/>
                <w:sz w:val="14"/>
                <w:szCs w:val="14"/>
                <w:lang w:val="es-PE" w:eastAsia="es-PE"/>
              </w:rPr>
              <w:t xml:space="preserve"> al INEI</w:t>
            </w:r>
          </w:p>
        </w:tc>
        <w:tc>
          <w:tcPr>
            <w:tcW w:w="490" w:type="pct"/>
            <w:tcBorders>
              <w:top w:val="nil"/>
              <w:left w:val="nil"/>
              <w:bottom w:val="single" w:sz="4" w:space="0" w:color="auto"/>
              <w:right w:val="single" w:sz="4" w:space="0" w:color="auto"/>
            </w:tcBorders>
            <w:shd w:val="clear" w:color="auto" w:fill="auto"/>
            <w:noWrap/>
            <w:vAlign w:val="center"/>
            <w:hideMark/>
          </w:tcPr>
          <w:p w14:paraId="58C4C959" w14:textId="70EEFCC3" w:rsidR="006C0B3D" w:rsidRPr="0030093C" w:rsidRDefault="00BB209B"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106D2E6E" w14:textId="400417A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479AF64C" w14:textId="780C2EB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1EE78E43" w14:textId="0668320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34497336" w14:textId="255B14FE"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00D5B46A" w14:textId="08C3E986"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2176F929" w14:textId="2D17425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6C416BA4" w14:textId="7058BF9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24CB5E70" w14:textId="17BC238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28F2C77B" w14:textId="27ACF4E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04DB7688" w14:textId="313BEE2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725EDF66" w14:textId="2DEA3B92"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3CAD3B66" w14:textId="632B21E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CCC8EE5" w14:textId="08C0AAC9"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2E92D50A" w14:textId="62648AE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52039F0C" w14:textId="4631AE5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6FF974F6" w14:textId="19842097"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5008E6E5" w14:textId="2D9B4653"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008EBDD4" w14:textId="7AFAF59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7F15314C" w14:textId="08AC402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6B113528" w14:textId="5324F42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0E31315A" w14:textId="4BB73E8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103EF9E1" w14:textId="4FE7A4E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6D6E997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EC9D3B"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w:t>
            </w:r>
          </w:p>
        </w:tc>
        <w:tc>
          <w:tcPr>
            <w:tcW w:w="2233" w:type="pct"/>
            <w:tcBorders>
              <w:top w:val="nil"/>
              <w:left w:val="nil"/>
              <w:bottom w:val="single" w:sz="4" w:space="0" w:color="auto"/>
              <w:right w:val="single" w:sz="4" w:space="0" w:color="auto"/>
            </w:tcBorders>
            <w:shd w:val="clear" w:color="auto" w:fill="auto"/>
            <w:noWrap/>
            <w:vAlign w:val="center"/>
            <w:hideMark/>
          </w:tcPr>
          <w:p w14:paraId="0758C48B" w14:textId="66A9D563"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 xml:space="preserve">Reporte de RENE de las entidades públicas a </w:t>
            </w:r>
            <w:r w:rsidR="00BB209B" w:rsidRPr="0030093C">
              <w:rPr>
                <w:rFonts w:ascii="Calibri" w:eastAsia="Times New Roman" w:hAnsi="Calibri" w:cs="Calibri"/>
                <w:i/>
                <w:iCs/>
                <w:color w:val="000000"/>
                <w:sz w:val="14"/>
                <w:szCs w:val="14"/>
                <w:lang w:val="es-PE" w:eastAsia="es-PE"/>
              </w:rPr>
              <w:t>DPAM</w:t>
            </w:r>
          </w:p>
        </w:tc>
        <w:tc>
          <w:tcPr>
            <w:tcW w:w="490" w:type="pct"/>
            <w:tcBorders>
              <w:top w:val="nil"/>
              <w:left w:val="nil"/>
              <w:bottom w:val="single" w:sz="4" w:space="0" w:color="auto"/>
              <w:right w:val="single" w:sz="4" w:space="0" w:color="auto"/>
            </w:tcBorders>
            <w:shd w:val="clear" w:color="auto" w:fill="auto"/>
            <w:noWrap/>
            <w:vAlign w:val="center"/>
            <w:hideMark/>
          </w:tcPr>
          <w:p w14:paraId="7378AF62"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ENTIDADES</w:t>
            </w:r>
          </w:p>
        </w:tc>
        <w:tc>
          <w:tcPr>
            <w:tcW w:w="100" w:type="pct"/>
            <w:tcBorders>
              <w:top w:val="nil"/>
              <w:left w:val="nil"/>
              <w:bottom w:val="single" w:sz="4" w:space="0" w:color="auto"/>
              <w:right w:val="single" w:sz="4" w:space="0" w:color="auto"/>
            </w:tcBorders>
            <w:shd w:val="clear" w:color="auto" w:fill="auto"/>
            <w:noWrap/>
            <w:vAlign w:val="center"/>
            <w:hideMark/>
          </w:tcPr>
          <w:p w14:paraId="77ED26DA" w14:textId="04AD16A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FF87AE5" w14:textId="7F4B6A2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A8F8D37" w14:textId="0B3501D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502951A5" w14:textId="5B808E9B"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C2DF889" w14:textId="0649F5B4"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6AA4988D" w14:textId="514CDDD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477D51EF" w14:textId="0CE7406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2DBD0934" w14:textId="1E9F355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4816DF64" w14:textId="5CCF319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084CE74" w14:textId="13AE2A8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71F10AC9" w14:textId="30657715"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4737A845" w14:textId="1BA31BA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3D3F4498" w14:textId="5B685A2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3F3759C7" w14:textId="4D57D33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497C09F9" w14:textId="3D4E327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369777C4" w14:textId="7E0C44C4"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6BDA59AA" w14:textId="063F4538"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32AEC931" w14:textId="7BF3622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76692F25" w14:textId="430AAC8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3C42902F" w14:textId="0B8A39E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60A22AB9" w14:textId="50DCDC0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84DD845" w14:textId="43F151A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273B4D0B"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7027898"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w:t>
            </w:r>
          </w:p>
        </w:tc>
        <w:tc>
          <w:tcPr>
            <w:tcW w:w="2233" w:type="pct"/>
            <w:tcBorders>
              <w:top w:val="nil"/>
              <w:left w:val="nil"/>
              <w:bottom w:val="single" w:sz="4" w:space="0" w:color="auto"/>
              <w:right w:val="single" w:sz="4" w:space="0" w:color="auto"/>
            </w:tcBorders>
            <w:shd w:val="clear" w:color="auto" w:fill="auto"/>
            <w:noWrap/>
            <w:vAlign w:val="center"/>
            <w:hideMark/>
          </w:tcPr>
          <w:p w14:paraId="44D93D8E" w14:textId="068281FB"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 xml:space="preserve">Reporte de </w:t>
            </w:r>
            <w:r w:rsidR="00387E24" w:rsidRPr="0030093C">
              <w:rPr>
                <w:rFonts w:ascii="Calibri" w:eastAsia="Times New Roman" w:hAnsi="Calibri" w:cs="Calibri"/>
                <w:i/>
                <w:iCs/>
                <w:color w:val="000000"/>
                <w:sz w:val="14"/>
                <w:szCs w:val="14"/>
                <w:lang w:val="es-PE" w:eastAsia="es-PE"/>
              </w:rPr>
              <w:t xml:space="preserve">reporte estadístico </w:t>
            </w:r>
            <w:r w:rsidRPr="0030093C">
              <w:rPr>
                <w:rFonts w:ascii="Calibri" w:eastAsia="Times New Roman" w:hAnsi="Calibri" w:cs="Calibri"/>
                <w:i/>
                <w:iCs/>
                <w:color w:val="000000"/>
                <w:sz w:val="14"/>
                <w:szCs w:val="14"/>
                <w:lang w:val="es-PE" w:eastAsia="es-PE"/>
              </w:rPr>
              <w:t xml:space="preserve">del INEI a </w:t>
            </w:r>
            <w:r w:rsidR="00BB209B" w:rsidRPr="0030093C">
              <w:rPr>
                <w:rFonts w:ascii="Calibri" w:eastAsia="Times New Roman" w:hAnsi="Calibri" w:cs="Calibri"/>
                <w:i/>
                <w:iCs/>
                <w:color w:val="000000"/>
                <w:sz w:val="14"/>
                <w:szCs w:val="14"/>
                <w:lang w:val="es-PE" w:eastAsia="es-PE"/>
              </w:rPr>
              <w:t>DPAM</w:t>
            </w:r>
          </w:p>
        </w:tc>
        <w:tc>
          <w:tcPr>
            <w:tcW w:w="490" w:type="pct"/>
            <w:tcBorders>
              <w:top w:val="nil"/>
              <w:left w:val="nil"/>
              <w:bottom w:val="single" w:sz="4" w:space="0" w:color="auto"/>
              <w:right w:val="single" w:sz="4" w:space="0" w:color="auto"/>
            </w:tcBorders>
            <w:shd w:val="clear" w:color="auto" w:fill="auto"/>
            <w:noWrap/>
            <w:vAlign w:val="center"/>
            <w:hideMark/>
          </w:tcPr>
          <w:p w14:paraId="5D1B3E5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ENTIDADES</w:t>
            </w:r>
          </w:p>
        </w:tc>
        <w:tc>
          <w:tcPr>
            <w:tcW w:w="100" w:type="pct"/>
            <w:tcBorders>
              <w:top w:val="nil"/>
              <w:left w:val="nil"/>
              <w:bottom w:val="single" w:sz="4" w:space="0" w:color="auto"/>
              <w:right w:val="single" w:sz="4" w:space="0" w:color="auto"/>
            </w:tcBorders>
            <w:shd w:val="clear" w:color="auto" w:fill="auto"/>
            <w:noWrap/>
            <w:vAlign w:val="center"/>
            <w:hideMark/>
          </w:tcPr>
          <w:p w14:paraId="79343E16" w14:textId="1BD6697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643EDD0F" w14:textId="0B9875A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AB36715" w14:textId="72E6AB29"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2F867A47" w14:textId="2E5ED51F"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50DD3FA" w14:textId="602CF4EB"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0E8A0407" w14:textId="5D12B08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5FC92ABA" w14:textId="310B8A5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43790586" w14:textId="22C69D7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14D5CB5C" w14:textId="3892EB9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68E74E8D" w14:textId="7764DD2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0CBD7807" w14:textId="5E6F3F8E"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5BB2613C" w14:textId="73848D6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65491994" w14:textId="3F30EA9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40673A5A" w14:textId="52A4F57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533664A3" w14:textId="1D6A39D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68BFA82A" w14:textId="4FAEF67C"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1BA34321" w14:textId="6601F11A"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615303BB" w14:textId="0F3AA66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48C3065C" w14:textId="580DC1E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7CD7C0B3" w14:textId="22D5E0D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7C088597" w14:textId="021F6AF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6DF9E7B7" w14:textId="0A57CE9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746657DB"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90778B0"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w:t>
            </w:r>
          </w:p>
        </w:tc>
        <w:tc>
          <w:tcPr>
            <w:tcW w:w="2233" w:type="pct"/>
            <w:tcBorders>
              <w:top w:val="nil"/>
              <w:left w:val="nil"/>
              <w:bottom w:val="single" w:sz="4" w:space="0" w:color="auto"/>
              <w:right w:val="single" w:sz="4" w:space="0" w:color="auto"/>
            </w:tcBorders>
            <w:shd w:val="clear" w:color="auto" w:fill="auto"/>
            <w:noWrap/>
            <w:vAlign w:val="center"/>
            <w:hideMark/>
          </w:tcPr>
          <w:p w14:paraId="1EADBBAD"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Análisis de calidad de datos y envío de correo electrónico con observaciones</w:t>
            </w:r>
          </w:p>
        </w:tc>
        <w:tc>
          <w:tcPr>
            <w:tcW w:w="490" w:type="pct"/>
            <w:tcBorders>
              <w:top w:val="nil"/>
              <w:left w:val="nil"/>
              <w:bottom w:val="single" w:sz="4" w:space="0" w:color="auto"/>
              <w:right w:val="single" w:sz="4" w:space="0" w:color="auto"/>
            </w:tcBorders>
            <w:shd w:val="clear" w:color="auto" w:fill="auto"/>
            <w:noWrap/>
            <w:vAlign w:val="center"/>
            <w:hideMark/>
          </w:tcPr>
          <w:p w14:paraId="0A05971F" w14:textId="710AB5C0" w:rsidR="006C0B3D" w:rsidRPr="0030093C" w:rsidRDefault="00674B93"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13832761" w14:textId="659E360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298A60AC" w14:textId="018C797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3CAB754F" w14:textId="051C923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18C034D6" w14:textId="3422F6F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20B7C71E" w14:textId="3C6A428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455E876A" w14:textId="42B815A8"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567DCC37" w14:textId="5386FDD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33104A99" w14:textId="7CC4D32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130AA9A6" w14:textId="25E58C4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1B1B0585" w14:textId="72429B0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76AF8C57" w14:textId="11566E69"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47A7DB51" w14:textId="0041B68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0D959A0E" w14:textId="74043D5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3F43C694" w14:textId="61B347A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2625FE26" w14:textId="35D1516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hideMark/>
          </w:tcPr>
          <w:p w14:paraId="1A93BE3D" w14:textId="3A2C8D9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30F5FA1C" w14:textId="5A3FF9D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6788D6BE" w14:textId="2E52706A"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07A3174F" w14:textId="6361C610"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16C1F4D6" w14:textId="38F83CC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29DA85FE" w14:textId="2640D73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F53295B" w14:textId="208D3DE9"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3F6DC24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545578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w:t>
            </w:r>
          </w:p>
        </w:tc>
        <w:tc>
          <w:tcPr>
            <w:tcW w:w="2233" w:type="pct"/>
            <w:tcBorders>
              <w:top w:val="nil"/>
              <w:left w:val="nil"/>
              <w:bottom w:val="single" w:sz="4" w:space="0" w:color="auto"/>
              <w:right w:val="single" w:sz="4" w:space="0" w:color="auto"/>
            </w:tcBorders>
            <w:shd w:val="clear" w:color="auto" w:fill="auto"/>
            <w:noWrap/>
            <w:vAlign w:val="center"/>
            <w:hideMark/>
          </w:tcPr>
          <w:p w14:paraId="203CCB1D"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Subsanación de observaciones de las RENE</w:t>
            </w:r>
          </w:p>
        </w:tc>
        <w:tc>
          <w:tcPr>
            <w:tcW w:w="490" w:type="pct"/>
            <w:tcBorders>
              <w:top w:val="nil"/>
              <w:left w:val="nil"/>
              <w:bottom w:val="single" w:sz="4" w:space="0" w:color="auto"/>
              <w:right w:val="single" w:sz="4" w:space="0" w:color="auto"/>
            </w:tcBorders>
            <w:shd w:val="clear" w:color="auto" w:fill="auto"/>
            <w:noWrap/>
            <w:vAlign w:val="center"/>
            <w:hideMark/>
          </w:tcPr>
          <w:p w14:paraId="5748D9E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ENTIDADES</w:t>
            </w:r>
          </w:p>
        </w:tc>
        <w:tc>
          <w:tcPr>
            <w:tcW w:w="100" w:type="pct"/>
            <w:tcBorders>
              <w:top w:val="nil"/>
              <w:left w:val="nil"/>
              <w:bottom w:val="single" w:sz="4" w:space="0" w:color="auto"/>
              <w:right w:val="single" w:sz="4" w:space="0" w:color="auto"/>
            </w:tcBorders>
            <w:shd w:val="clear" w:color="auto" w:fill="auto"/>
            <w:noWrap/>
            <w:vAlign w:val="center"/>
            <w:hideMark/>
          </w:tcPr>
          <w:p w14:paraId="20DD0A07" w14:textId="658CE0D2"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5AD67978" w14:textId="6899B59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70FEE302" w14:textId="6BD7A7B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7D57AB93" w14:textId="4B49CCC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275E1D51" w14:textId="6940E7A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60976A17" w14:textId="00728B53"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2BCDE101" w14:textId="7A03957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hideMark/>
          </w:tcPr>
          <w:p w14:paraId="143DA561" w14:textId="768A892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1BFE2EB1" w14:textId="3BBC14D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0151F57A" w14:textId="3978C2E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042ED23" w14:textId="4BFBA3B3"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62902ACF" w14:textId="68D97A8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FC73D5C" w14:textId="7A3F1EE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2989DD6C" w14:textId="62918026"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29003A66" w14:textId="02EE11F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hideMark/>
          </w:tcPr>
          <w:p w14:paraId="08CD1D72" w14:textId="0232FFC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3FEF4F58" w14:textId="798A413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5AC3ADE5" w14:textId="681AF80D"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1FF31C9C" w14:textId="47F5C5D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4C9D4E29" w14:textId="3AB428C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49CC4B4B" w14:textId="2C8CC89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3D715244" w14:textId="2FF8E79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07A62D37"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0C249B9"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w:t>
            </w:r>
          </w:p>
        </w:tc>
        <w:tc>
          <w:tcPr>
            <w:tcW w:w="2233" w:type="pct"/>
            <w:tcBorders>
              <w:top w:val="nil"/>
              <w:left w:val="nil"/>
              <w:bottom w:val="single" w:sz="4" w:space="0" w:color="auto"/>
              <w:right w:val="single" w:sz="4" w:space="0" w:color="auto"/>
            </w:tcBorders>
            <w:shd w:val="clear" w:color="auto" w:fill="auto"/>
            <w:noWrap/>
            <w:vAlign w:val="center"/>
            <w:hideMark/>
          </w:tcPr>
          <w:p w14:paraId="68931FB0"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Consolidación de información en la Matriz de Seguimiento y cálculo de indicadores</w:t>
            </w:r>
          </w:p>
        </w:tc>
        <w:tc>
          <w:tcPr>
            <w:tcW w:w="490" w:type="pct"/>
            <w:tcBorders>
              <w:top w:val="nil"/>
              <w:left w:val="nil"/>
              <w:bottom w:val="single" w:sz="4" w:space="0" w:color="auto"/>
              <w:right w:val="single" w:sz="4" w:space="0" w:color="auto"/>
            </w:tcBorders>
            <w:shd w:val="clear" w:color="auto" w:fill="auto"/>
            <w:noWrap/>
            <w:vAlign w:val="center"/>
            <w:hideMark/>
          </w:tcPr>
          <w:p w14:paraId="6F3388EA" w14:textId="5CD6258E" w:rsidR="006C0B3D" w:rsidRPr="0030093C" w:rsidRDefault="00674B93"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27185B04" w14:textId="7ADA0477"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6C687268" w14:textId="18EA3D4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7DF9E455" w14:textId="6D3E4E0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76B98816" w14:textId="0A44059D"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6A6B3E5" w14:textId="6E980BC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0450346F" w14:textId="5A09F1BE"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hideMark/>
          </w:tcPr>
          <w:p w14:paraId="13F82A71" w14:textId="55421E1B"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3280F9A8" w14:textId="4A8BF57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18F67C3F" w14:textId="7653CDB5"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43094B09" w14:textId="08079AE8"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5690836A" w14:textId="26CE7D6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hideMark/>
          </w:tcPr>
          <w:p w14:paraId="010E6FF9" w14:textId="16CC202B"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21EA5D9B" w14:textId="5AAD2744"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hideMark/>
          </w:tcPr>
          <w:p w14:paraId="3715B4FD" w14:textId="3FC82F8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hideMark/>
          </w:tcPr>
          <w:p w14:paraId="56CD1D4C" w14:textId="7DD4F183"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hideMark/>
          </w:tcPr>
          <w:p w14:paraId="15E9C46E" w14:textId="6D421EC1"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hideMark/>
          </w:tcPr>
          <w:p w14:paraId="44215EF1" w14:textId="1CA2CF2C"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hideMark/>
          </w:tcPr>
          <w:p w14:paraId="4F44191E" w14:textId="2CF2849B"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hideMark/>
          </w:tcPr>
          <w:p w14:paraId="02847E60" w14:textId="428AA034" w:rsidR="006C0B3D" w:rsidRPr="0030093C" w:rsidRDefault="001E6D3A" w:rsidP="001E6D3A">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2FF0E09F" w14:textId="6ED5FBE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hideMark/>
          </w:tcPr>
          <w:p w14:paraId="46E612FF" w14:textId="222EE08F"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hideMark/>
          </w:tcPr>
          <w:p w14:paraId="0373AC50" w14:textId="7B69949A" w:rsidR="006C0B3D" w:rsidRPr="0030093C" w:rsidRDefault="006C0B3D" w:rsidP="001E6D3A">
            <w:pPr>
              <w:spacing w:after="0" w:line="240" w:lineRule="auto"/>
              <w:jc w:val="center"/>
              <w:rPr>
                <w:rFonts w:ascii="Calibri" w:eastAsia="Times New Roman" w:hAnsi="Calibri" w:cs="Calibri"/>
                <w:color w:val="000000"/>
                <w:sz w:val="14"/>
                <w:szCs w:val="14"/>
                <w:lang w:val="es-PE" w:eastAsia="es-PE"/>
              </w:rPr>
            </w:pPr>
          </w:p>
        </w:tc>
      </w:tr>
      <w:tr w:rsidR="00986C93" w:rsidRPr="0030093C" w14:paraId="21778AF0"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bottom"/>
            <w:hideMark/>
          </w:tcPr>
          <w:p w14:paraId="0D215AA5" w14:textId="77777777" w:rsidR="006C0B3D" w:rsidRPr="0030093C" w:rsidRDefault="006C0B3D" w:rsidP="006C0B3D">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539F203E" w14:textId="77777777" w:rsidR="006C0B3D" w:rsidRPr="0030093C"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 xml:space="preserve">Hito 2: Reporte de seguimiento </w:t>
            </w:r>
          </w:p>
        </w:tc>
        <w:tc>
          <w:tcPr>
            <w:tcW w:w="490" w:type="pct"/>
            <w:tcBorders>
              <w:top w:val="nil"/>
              <w:left w:val="nil"/>
              <w:bottom w:val="single" w:sz="4" w:space="0" w:color="auto"/>
              <w:right w:val="single" w:sz="4" w:space="0" w:color="auto"/>
            </w:tcBorders>
            <w:shd w:val="clear" w:color="000000" w:fill="000000"/>
            <w:noWrap/>
            <w:vAlign w:val="center"/>
            <w:hideMark/>
          </w:tcPr>
          <w:p w14:paraId="1AA4BC1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3CD1C3A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564CE2EB"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5EAA431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44DD7F0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005F4B6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62DC345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34D0AE7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44C30B8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099E78F7"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1F93485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704A01D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6234D08B"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1F315D0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43CBC5E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7B73939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1BF1166B"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0AF5BA5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0FFABA0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20BE91C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49EA6757"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408B405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3930D56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1246D979"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219EDB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11</w:t>
            </w:r>
          </w:p>
        </w:tc>
        <w:tc>
          <w:tcPr>
            <w:tcW w:w="2233" w:type="pct"/>
            <w:tcBorders>
              <w:top w:val="nil"/>
              <w:left w:val="nil"/>
              <w:bottom w:val="single" w:sz="4" w:space="0" w:color="auto"/>
              <w:right w:val="single" w:sz="4" w:space="0" w:color="auto"/>
            </w:tcBorders>
            <w:shd w:val="clear" w:color="auto" w:fill="auto"/>
            <w:noWrap/>
            <w:vAlign w:val="center"/>
            <w:hideMark/>
          </w:tcPr>
          <w:p w14:paraId="37C10E66"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Selección de Objetivos Prioritarios y servicios que serán objeto de análisis</w:t>
            </w:r>
          </w:p>
        </w:tc>
        <w:tc>
          <w:tcPr>
            <w:tcW w:w="490" w:type="pct"/>
            <w:tcBorders>
              <w:top w:val="nil"/>
              <w:left w:val="nil"/>
              <w:bottom w:val="single" w:sz="4" w:space="0" w:color="auto"/>
              <w:right w:val="single" w:sz="4" w:space="0" w:color="auto"/>
            </w:tcBorders>
            <w:shd w:val="clear" w:color="auto" w:fill="auto"/>
            <w:noWrap/>
            <w:vAlign w:val="center"/>
            <w:hideMark/>
          </w:tcPr>
          <w:p w14:paraId="04522A24" w14:textId="25E3B5D8" w:rsidR="006C0B3D" w:rsidRPr="0030093C" w:rsidRDefault="00387E24"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r w:rsidR="006C0B3D" w:rsidRPr="0030093C">
              <w:rPr>
                <w:rFonts w:ascii="Calibri" w:eastAsia="Times New Roman" w:hAnsi="Calibri" w:cs="Calibri"/>
                <w:color w:val="000000"/>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5F274B58"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1824584"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DB1848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E375737"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C19A25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0E75906A"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nil"/>
              <w:right w:val="nil"/>
            </w:tcBorders>
            <w:shd w:val="clear" w:color="auto" w:fill="auto"/>
            <w:noWrap/>
            <w:vAlign w:val="center"/>
            <w:hideMark/>
          </w:tcPr>
          <w:p w14:paraId="4F31FDC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86" w:type="pct"/>
            <w:tcBorders>
              <w:top w:val="nil"/>
              <w:left w:val="single" w:sz="4" w:space="0" w:color="auto"/>
              <w:bottom w:val="single" w:sz="4" w:space="0" w:color="auto"/>
              <w:right w:val="single" w:sz="4" w:space="0" w:color="auto"/>
            </w:tcBorders>
            <w:shd w:val="clear" w:color="auto" w:fill="auto"/>
            <w:noWrap/>
            <w:vAlign w:val="center"/>
            <w:hideMark/>
          </w:tcPr>
          <w:p w14:paraId="4BE2DD18"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948B4F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5533A00"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4E4FCC5"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0FC20B8E"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241EEF9"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6799CA0"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27A7B9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7FE53FE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8D16327"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33D587BD"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nil"/>
              <w:right w:val="nil"/>
            </w:tcBorders>
            <w:shd w:val="clear" w:color="auto" w:fill="auto"/>
            <w:noWrap/>
            <w:vAlign w:val="center"/>
            <w:hideMark/>
          </w:tcPr>
          <w:p w14:paraId="21C53CD2"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6BB11FE"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71ADFE9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B0D8F7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6E9DA1C2"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311C4B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12</w:t>
            </w:r>
          </w:p>
        </w:tc>
        <w:tc>
          <w:tcPr>
            <w:tcW w:w="2233" w:type="pct"/>
            <w:tcBorders>
              <w:top w:val="nil"/>
              <w:left w:val="nil"/>
              <w:bottom w:val="single" w:sz="4" w:space="0" w:color="auto"/>
              <w:right w:val="single" w:sz="4" w:space="0" w:color="auto"/>
            </w:tcBorders>
            <w:shd w:val="clear" w:color="auto" w:fill="auto"/>
            <w:noWrap/>
            <w:vAlign w:val="center"/>
            <w:hideMark/>
          </w:tcPr>
          <w:p w14:paraId="1BB5289B" w14:textId="77777777" w:rsidR="006C0B3D" w:rsidRPr="0030093C" w:rsidRDefault="006C0B3D" w:rsidP="006C0B3D">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Diseño metodológico e instrumental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0FE380A7" w14:textId="4B0E25C9"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w:t>
            </w:r>
            <w:r w:rsidR="00387E24" w:rsidRPr="0030093C">
              <w:rPr>
                <w:rFonts w:ascii="Calibri" w:eastAsia="Times New Roman" w:hAnsi="Calibri" w:cs="Calibri"/>
                <w:color w:val="000000"/>
                <w:sz w:val="14"/>
                <w:szCs w:val="14"/>
                <w:lang w:val="es-PE" w:eastAsia="es-PE"/>
              </w:rPr>
              <w:t>MEP</w:t>
            </w:r>
          </w:p>
        </w:tc>
        <w:tc>
          <w:tcPr>
            <w:tcW w:w="100" w:type="pct"/>
            <w:tcBorders>
              <w:top w:val="nil"/>
              <w:left w:val="nil"/>
              <w:bottom w:val="single" w:sz="4" w:space="0" w:color="auto"/>
              <w:right w:val="single" w:sz="4" w:space="0" w:color="auto"/>
            </w:tcBorders>
            <w:shd w:val="clear" w:color="auto" w:fill="auto"/>
            <w:noWrap/>
            <w:vAlign w:val="center"/>
            <w:hideMark/>
          </w:tcPr>
          <w:p w14:paraId="25CB3EF1"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13A66D7"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887FDEE"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425534D"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6F98CF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1EA27B7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single" w:sz="4" w:space="0" w:color="auto"/>
              <w:left w:val="nil"/>
              <w:bottom w:val="single" w:sz="4" w:space="0" w:color="auto"/>
              <w:right w:val="single" w:sz="4" w:space="0" w:color="auto"/>
            </w:tcBorders>
            <w:shd w:val="clear" w:color="auto" w:fill="auto"/>
            <w:noWrap/>
            <w:vAlign w:val="center"/>
            <w:hideMark/>
          </w:tcPr>
          <w:p w14:paraId="5A681904"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6694878A"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B20B835"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147CBDA"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A645B1D"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1708371D"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1370344"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2685163B"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5AB296B2"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04C0C8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0892CB2"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39849576"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E669FD1"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20DE77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A76D36B"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B99995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600C46B"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537DE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13</w:t>
            </w:r>
          </w:p>
        </w:tc>
        <w:tc>
          <w:tcPr>
            <w:tcW w:w="2233" w:type="pct"/>
            <w:tcBorders>
              <w:top w:val="nil"/>
              <w:left w:val="nil"/>
              <w:bottom w:val="single" w:sz="4" w:space="0" w:color="auto"/>
              <w:right w:val="single" w:sz="4" w:space="0" w:color="auto"/>
            </w:tcBorders>
            <w:shd w:val="clear" w:color="auto" w:fill="auto"/>
            <w:noWrap/>
            <w:vAlign w:val="center"/>
            <w:hideMark/>
          </w:tcPr>
          <w:p w14:paraId="0E1296B0"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Aplicación de instrumentos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7A2B8A24" w14:textId="640595CA"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w:t>
            </w:r>
            <w:r w:rsidR="00387E24" w:rsidRPr="000A7975">
              <w:rPr>
                <w:rFonts w:ascii="Calibri" w:eastAsia="Times New Roman" w:hAnsi="Calibri" w:cs="Calibri"/>
                <w:sz w:val="14"/>
                <w:szCs w:val="14"/>
                <w:lang w:val="es-PE" w:eastAsia="es-PE"/>
              </w:rPr>
              <w:t>MEP</w:t>
            </w:r>
          </w:p>
        </w:tc>
        <w:tc>
          <w:tcPr>
            <w:tcW w:w="100" w:type="pct"/>
            <w:tcBorders>
              <w:top w:val="nil"/>
              <w:left w:val="nil"/>
              <w:bottom w:val="single" w:sz="4" w:space="0" w:color="auto"/>
              <w:right w:val="single" w:sz="4" w:space="0" w:color="auto"/>
            </w:tcBorders>
            <w:shd w:val="clear" w:color="auto" w:fill="auto"/>
            <w:noWrap/>
            <w:vAlign w:val="center"/>
            <w:hideMark/>
          </w:tcPr>
          <w:p w14:paraId="735F8DB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3CCDBC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5185EF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2FF5B3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95ACC4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6B5CB42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5E7965D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724498D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CA8184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7B7D05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1C0086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0F0E06E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2B45A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F1ADB1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4533A7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67F7143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CD051A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ED990A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6B8ED20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611BFFF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0A3804E5"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2208E53"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6ADEEB89"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67C1489"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14</w:t>
            </w:r>
          </w:p>
        </w:tc>
        <w:tc>
          <w:tcPr>
            <w:tcW w:w="2233" w:type="pct"/>
            <w:tcBorders>
              <w:top w:val="nil"/>
              <w:left w:val="nil"/>
              <w:bottom w:val="single" w:sz="4" w:space="0" w:color="auto"/>
              <w:right w:val="single" w:sz="4" w:space="0" w:color="auto"/>
            </w:tcBorders>
            <w:shd w:val="clear" w:color="auto" w:fill="auto"/>
            <w:noWrap/>
            <w:vAlign w:val="center"/>
            <w:hideMark/>
          </w:tcPr>
          <w:p w14:paraId="112CB98B"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Triangulación de información cuantitativa y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7BD6C104" w14:textId="4C16E058"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w:t>
            </w:r>
            <w:r w:rsidR="00387E24" w:rsidRPr="000A7975">
              <w:rPr>
                <w:rFonts w:ascii="Calibri" w:eastAsia="Times New Roman" w:hAnsi="Calibri" w:cs="Calibri"/>
                <w:sz w:val="14"/>
                <w:szCs w:val="14"/>
                <w:lang w:val="es-PE" w:eastAsia="es-PE"/>
              </w:rPr>
              <w:t>MEP</w:t>
            </w:r>
          </w:p>
        </w:tc>
        <w:tc>
          <w:tcPr>
            <w:tcW w:w="100" w:type="pct"/>
            <w:tcBorders>
              <w:top w:val="nil"/>
              <w:left w:val="nil"/>
              <w:bottom w:val="single" w:sz="4" w:space="0" w:color="auto"/>
              <w:right w:val="single" w:sz="4" w:space="0" w:color="auto"/>
            </w:tcBorders>
            <w:shd w:val="clear" w:color="auto" w:fill="auto"/>
            <w:noWrap/>
            <w:vAlign w:val="center"/>
            <w:hideMark/>
          </w:tcPr>
          <w:p w14:paraId="78B7A72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894177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4555F7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A3D12C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064A5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05FA52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050B5E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6" w:type="pct"/>
            <w:tcBorders>
              <w:top w:val="nil"/>
              <w:left w:val="nil"/>
              <w:bottom w:val="nil"/>
              <w:right w:val="nil"/>
            </w:tcBorders>
            <w:shd w:val="clear" w:color="auto" w:fill="auto"/>
            <w:noWrap/>
            <w:vAlign w:val="center"/>
            <w:hideMark/>
          </w:tcPr>
          <w:p w14:paraId="335FDAE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7F5DA44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67480F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E84C56B"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4696887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7FE1AF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0A5D587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3A18765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5780097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5F9219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18A1FC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4AF2F10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nil"/>
              <w:right w:val="nil"/>
            </w:tcBorders>
            <w:shd w:val="clear" w:color="auto" w:fill="auto"/>
            <w:noWrap/>
            <w:vAlign w:val="center"/>
            <w:hideMark/>
          </w:tcPr>
          <w:p w14:paraId="6515BFE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p>
        </w:tc>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E6F243C"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8CDD12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0C390FCA"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4FEE374"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2233" w:type="pct"/>
            <w:tcBorders>
              <w:top w:val="nil"/>
              <w:left w:val="nil"/>
              <w:bottom w:val="single" w:sz="4" w:space="0" w:color="auto"/>
              <w:right w:val="single" w:sz="4" w:space="0" w:color="auto"/>
            </w:tcBorders>
            <w:shd w:val="clear" w:color="auto" w:fill="auto"/>
            <w:noWrap/>
            <w:vAlign w:val="center"/>
            <w:hideMark/>
          </w:tcPr>
          <w:p w14:paraId="41689635"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Elaboración de reporte de seguimiento</w:t>
            </w:r>
          </w:p>
        </w:tc>
        <w:tc>
          <w:tcPr>
            <w:tcW w:w="490" w:type="pct"/>
            <w:tcBorders>
              <w:top w:val="nil"/>
              <w:left w:val="nil"/>
              <w:bottom w:val="single" w:sz="4" w:space="0" w:color="auto"/>
              <w:right w:val="single" w:sz="4" w:space="0" w:color="auto"/>
            </w:tcBorders>
            <w:shd w:val="clear" w:color="auto" w:fill="auto"/>
            <w:noWrap/>
            <w:vAlign w:val="center"/>
            <w:hideMark/>
          </w:tcPr>
          <w:p w14:paraId="64574A84" w14:textId="214E61CE" w:rsidR="006C0B3D" w:rsidRPr="000A7975" w:rsidRDefault="00387E24"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r w:rsidR="006C0B3D" w:rsidRPr="000A7975">
              <w:rPr>
                <w:rFonts w:ascii="Calibri" w:eastAsia="Times New Roman" w:hAnsi="Calibri" w:cs="Calibri"/>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03D28CF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F7584A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A6E5CE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6EF9F4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1BF377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FBEEE8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AD169E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single" w:sz="4" w:space="0" w:color="auto"/>
              <w:left w:val="nil"/>
              <w:bottom w:val="single" w:sz="4" w:space="0" w:color="auto"/>
              <w:right w:val="single" w:sz="4" w:space="0" w:color="auto"/>
            </w:tcBorders>
            <w:shd w:val="clear" w:color="auto" w:fill="auto"/>
            <w:noWrap/>
            <w:vAlign w:val="center"/>
            <w:hideMark/>
          </w:tcPr>
          <w:p w14:paraId="4ED921A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7AEDEAC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455851B"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FE00CF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415F17E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82407F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953CC1B"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3EC9F50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64CB24B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04BE89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B2651C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681C1B3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single" w:sz="4" w:space="0" w:color="auto"/>
              <w:left w:val="nil"/>
              <w:bottom w:val="single" w:sz="4" w:space="0" w:color="auto"/>
              <w:right w:val="single" w:sz="4" w:space="0" w:color="auto"/>
            </w:tcBorders>
            <w:shd w:val="clear" w:color="auto" w:fill="auto"/>
            <w:noWrap/>
            <w:vAlign w:val="center"/>
            <w:hideMark/>
          </w:tcPr>
          <w:p w14:paraId="194D7B6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4C83F782"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DBB0EF0"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1CC1776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41F82F1"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16</w:t>
            </w:r>
          </w:p>
        </w:tc>
        <w:tc>
          <w:tcPr>
            <w:tcW w:w="2233" w:type="pct"/>
            <w:tcBorders>
              <w:top w:val="nil"/>
              <w:left w:val="nil"/>
              <w:bottom w:val="single" w:sz="4" w:space="0" w:color="auto"/>
              <w:right w:val="single" w:sz="4" w:space="0" w:color="auto"/>
            </w:tcBorders>
            <w:shd w:val="clear" w:color="auto" w:fill="auto"/>
            <w:noWrap/>
            <w:vAlign w:val="center"/>
            <w:hideMark/>
          </w:tcPr>
          <w:p w14:paraId="47EF00C3"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Remisión de resultados de indicadores y análisis a la OGPP</w:t>
            </w:r>
          </w:p>
        </w:tc>
        <w:tc>
          <w:tcPr>
            <w:tcW w:w="490" w:type="pct"/>
            <w:tcBorders>
              <w:top w:val="nil"/>
              <w:left w:val="nil"/>
              <w:bottom w:val="single" w:sz="4" w:space="0" w:color="auto"/>
              <w:right w:val="single" w:sz="4" w:space="0" w:color="auto"/>
            </w:tcBorders>
            <w:shd w:val="clear" w:color="auto" w:fill="auto"/>
            <w:noWrap/>
            <w:vAlign w:val="center"/>
            <w:hideMark/>
          </w:tcPr>
          <w:p w14:paraId="36FD0EEF" w14:textId="570ACF03"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DPAM</w:t>
            </w:r>
          </w:p>
        </w:tc>
        <w:tc>
          <w:tcPr>
            <w:tcW w:w="100" w:type="pct"/>
            <w:tcBorders>
              <w:top w:val="nil"/>
              <w:left w:val="nil"/>
              <w:bottom w:val="single" w:sz="4" w:space="0" w:color="auto"/>
              <w:right w:val="single" w:sz="4" w:space="0" w:color="auto"/>
            </w:tcBorders>
            <w:shd w:val="clear" w:color="auto" w:fill="auto"/>
            <w:noWrap/>
            <w:vAlign w:val="center"/>
            <w:hideMark/>
          </w:tcPr>
          <w:p w14:paraId="2532B55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563FEF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838DED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8CA804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BA8F6C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C0FB38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166A18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594F721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57D9939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1009B2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F4C9B4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58ECEB0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0119E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094C5D4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51A3783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74870E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1206FB1"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46992F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139153B"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5F0608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61B3409A"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4C24AEF"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3DAEE087"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0DCC29"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17</w:t>
            </w:r>
          </w:p>
        </w:tc>
        <w:tc>
          <w:tcPr>
            <w:tcW w:w="2233" w:type="pct"/>
            <w:tcBorders>
              <w:top w:val="nil"/>
              <w:left w:val="nil"/>
              <w:bottom w:val="single" w:sz="4" w:space="0" w:color="auto"/>
              <w:right w:val="single" w:sz="4" w:space="0" w:color="auto"/>
            </w:tcBorders>
            <w:shd w:val="clear" w:color="auto" w:fill="auto"/>
            <w:noWrap/>
            <w:vAlign w:val="center"/>
            <w:hideMark/>
          </w:tcPr>
          <w:p w14:paraId="3D5E0767"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Registro de valores en aplicativo CEPLAN V.1. y emisión de reporte estandarizado</w:t>
            </w:r>
          </w:p>
        </w:tc>
        <w:tc>
          <w:tcPr>
            <w:tcW w:w="490" w:type="pct"/>
            <w:tcBorders>
              <w:top w:val="nil"/>
              <w:left w:val="nil"/>
              <w:bottom w:val="single" w:sz="4" w:space="0" w:color="auto"/>
              <w:right w:val="single" w:sz="4" w:space="0" w:color="auto"/>
            </w:tcBorders>
            <w:shd w:val="clear" w:color="auto" w:fill="auto"/>
            <w:noWrap/>
            <w:vAlign w:val="center"/>
            <w:hideMark/>
          </w:tcPr>
          <w:p w14:paraId="5B4ED155" w14:textId="54B45074"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hideMark/>
          </w:tcPr>
          <w:p w14:paraId="79C19EB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3F1CCF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E50B92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9DB16E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50B908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7B4BD1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BC64B8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014D75A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13A682D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5F58A41"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7C5CE65"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2A8BD4C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16EB93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FC3AA61"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306BFE57"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3A0924CD"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BD5941C"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B9F9C2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5536AE41"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DC7D9E4"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66FED758"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9982ACD"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2BB21255"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4DFFDB9E" w14:textId="592CE802" w:rsidR="00FF1E41" w:rsidRPr="0030093C" w:rsidRDefault="00FF1E41" w:rsidP="006C0B3D">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18</w:t>
            </w:r>
          </w:p>
        </w:tc>
        <w:tc>
          <w:tcPr>
            <w:tcW w:w="2233" w:type="pct"/>
            <w:tcBorders>
              <w:top w:val="nil"/>
              <w:left w:val="nil"/>
              <w:bottom w:val="single" w:sz="4" w:space="0" w:color="auto"/>
              <w:right w:val="single" w:sz="4" w:space="0" w:color="auto"/>
            </w:tcBorders>
            <w:shd w:val="clear" w:color="auto" w:fill="auto"/>
            <w:noWrap/>
            <w:vAlign w:val="center"/>
          </w:tcPr>
          <w:p w14:paraId="6B990A79" w14:textId="72033262" w:rsidR="00FF1E41" w:rsidRPr="000A7975" w:rsidRDefault="00FF1E41"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Remisión del reporte de seguimiento a los sectores intervinientes</w:t>
            </w:r>
          </w:p>
        </w:tc>
        <w:tc>
          <w:tcPr>
            <w:tcW w:w="490" w:type="pct"/>
            <w:tcBorders>
              <w:top w:val="nil"/>
              <w:left w:val="nil"/>
              <w:bottom w:val="single" w:sz="4" w:space="0" w:color="auto"/>
              <w:right w:val="single" w:sz="4" w:space="0" w:color="auto"/>
            </w:tcBorders>
            <w:shd w:val="clear" w:color="auto" w:fill="auto"/>
            <w:noWrap/>
            <w:vAlign w:val="center"/>
          </w:tcPr>
          <w:p w14:paraId="6933A822" w14:textId="012D67E1" w:rsidR="00FF1E41" w:rsidRPr="000A7975" w:rsidRDefault="00FF1E41"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tcPr>
          <w:p w14:paraId="7DC61B01"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340702D4"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0C045676"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1D759F5F"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446FC352"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0EA50964"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tcPr>
          <w:p w14:paraId="6C660AAE"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tcPr>
          <w:p w14:paraId="21B4AEBF" w14:textId="144F962E" w:rsidR="00FF1E41" w:rsidRPr="000A7975" w:rsidRDefault="00FF1E41"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tcPr>
          <w:p w14:paraId="2BA0A0D7"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4C472E93"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61D28867"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tcPr>
          <w:p w14:paraId="64C7D0CD"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60A22C33"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tcPr>
          <w:p w14:paraId="488697AA"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tcPr>
          <w:p w14:paraId="6E752740"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1F6FC1EE"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1D6F8EB8"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5BC2F8B7"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tcPr>
          <w:p w14:paraId="61CC7672" w14:textId="77777777" w:rsidR="00FF1E41" w:rsidRPr="000A7975" w:rsidRDefault="00FF1E41" w:rsidP="006C0B3D">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tcPr>
          <w:p w14:paraId="7BE8D7D1" w14:textId="348784C9" w:rsidR="00FF1E41" w:rsidRPr="000A7975" w:rsidRDefault="00064C00"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tcPr>
          <w:p w14:paraId="2EAC560D" w14:textId="77777777" w:rsidR="00FF1E41" w:rsidRPr="0030093C" w:rsidRDefault="00FF1E41" w:rsidP="006C0B3D">
            <w:pPr>
              <w:spacing w:after="0" w:line="240" w:lineRule="auto"/>
              <w:jc w:val="center"/>
              <w:rPr>
                <w:rFonts w:ascii="Calibri" w:eastAsia="Times New Roman" w:hAnsi="Calibri" w:cs="Calibri"/>
                <w:color w:val="000000"/>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246E0492" w14:textId="77777777" w:rsidR="00FF1E41" w:rsidRPr="0030093C" w:rsidRDefault="00FF1E41" w:rsidP="006C0B3D">
            <w:pPr>
              <w:spacing w:after="0" w:line="240" w:lineRule="auto"/>
              <w:jc w:val="center"/>
              <w:rPr>
                <w:rFonts w:ascii="Calibri" w:eastAsia="Times New Roman" w:hAnsi="Calibri" w:cs="Calibri"/>
                <w:color w:val="000000"/>
                <w:sz w:val="14"/>
                <w:szCs w:val="14"/>
                <w:lang w:val="es-PE" w:eastAsia="es-PE"/>
              </w:rPr>
            </w:pPr>
          </w:p>
        </w:tc>
      </w:tr>
      <w:tr w:rsidR="00986C93" w:rsidRPr="0030093C" w14:paraId="41F3FCA7"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8E85DA7" w14:textId="0ECE8A4E"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w:t>
            </w:r>
            <w:r w:rsidR="00FF1E41">
              <w:rPr>
                <w:rFonts w:ascii="Calibri" w:eastAsia="Times New Roman" w:hAnsi="Calibri" w:cs="Calibri"/>
                <w:color w:val="000000"/>
                <w:sz w:val="14"/>
                <w:szCs w:val="14"/>
                <w:lang w:val="es-PE" w:eastAsia="es-PE"/>
              </w:rPr>
              <w:t>9</w:t>
            </w:r>
          </w:p>
        </w:tc>
        <w:tc>
          <w:tcPr>
            <w:tcW w:w="2233" w:type="pct"/>
            <w:tcBorders>
              <w:top w:val="nil"/>
              <w:left w:val="nil"/>
              <w:bottom w:val="single" w:sz="4" w:space="0" w:color="auto"/>
              <w:right w:val="single" w:sz="4" w:space="0" w:color="auto"/>
            </w:tcBorders>
            <w:shd w:val="clear" w:color="auto" w:fill="auto"/>
            <w:noWrap/>
            <w:vAlign w:val="center"/>
            <w:hideMark/>
          </w:tcPr>
          <w:p w14:paraId="055DBBDE" w14:textId="77777777" w:rsidR="006C0B3D" w:rsidRPr="000A7975" w:rsidRDefault="006C0B3D" w:rsidP="006C0B3D">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Actualización del Tablero de Desempeño MIMP</w:t>
            </w:r>
          </w:p>
        </w:tc>
        <w:tc>
          <w:tcPr>
            <w:tcW w:w="490" w:type="pct"/>
            <w:tcBorders>
              <w:top w:val="nil"/>
              <w:left w:val="nil"/>
              <w:bottom w:val="single" w:sz="4" w:space="0" w:color="auto"/>
              <w:right w:val="single" w:sz="4" w:space="0" w:color="auto"/>
            </w:tcBorders>
            <w:shd w:val="clear" w:color="auto" w:fill="auto"/>
            <w:noWrap/>
            <w:vAlign w:val="center"/>
            <w:hideMark/>
          </w:tcPr>
          <w:p w14:paraId="77FCF236" w14:textId="79639670" w:rsidR="006C0B3D" w:rsidRPr="000A7975" w:rsidRDefault="00387E24"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3DE4F52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39DDCF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A32DCFA"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C54363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5B0BC3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8305FF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2DE817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0D1979F1"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2567BF8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82AB77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9CD36E2"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10BF5019"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6709A50"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8DCB09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4570C17E"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1BBD0D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D46DE28"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2C58483"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E7989A6"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17A2B35F" w14:textId="77777777" w:rsidR="006C0B3D" w:rsidRPr="000A7975" w:rsidRDefault="006C0B3D" w:rsidP="006C0B3D">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57C805F9"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F99FFB8" w14:textId="77777777" w:rsidR="006C0B3D" w:rsidRPr="0030093C" w:rsidRDefault="006C0B3D" w:rsidP="006C0B3D">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896B080"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bottom"/>
            <w:hideMark/>
          </w:tcPr>
          <w:p w14:paraId="48305F18" w14:textId="77777777" w:rsidR="006C0B3D" w:rsidRPr="0030093C" w:rsidRDefault="006C0B3D" w:rsidP="006C0B3D">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02BD000D" w14:textId="77777777" w:rsidR="006C0B3D" w:rsidRPr="0030093C"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3: Evaluación de implementación</w:t>
            </w:r>
          </w:p>
        </w:tc>
        <w:tc>
          <w:tcPr>
            <w:tcW w:w="490" w:type="pct"/>
            <w:tcBorders>
              <w:top w:val="nil"/>
              <w:left w:val="nil"/>
              <w:bottom w:val="single" w:sz="4" w:space="0" w:color="auto"/>
              <w:right w:val="single" w:sz="4" w:space="0" w:color="auto"/>
            </w:tcBorders>
            <w:shd w:val="clear" w:color="000000" w:fill="000000"/>
            <w:noWrap/>
            <w:vAlign w:val="center"/>
            <w:hideMark/>
          </w:tcPr>
          <w:p w14:paraId="27B7AE8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4CAED5D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6A4EB2C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682D916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372FE1B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42F3771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112C4AA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6B38C35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7BAA657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5303CBD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53AEEA50"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785FF3A6"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1413196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BC3104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4554A85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5BCC14E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3F4B04A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BFEB55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357EA9CF"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57454BAE"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1875381E"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63F68B9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0455547B"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4FE1FB2E"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7FDF2B9" w14:textId="30F2E28F"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20</w:t>
            </w:r>
          </w:p>
        </w:tc>
        <w:tc>
          <w:tcPr>
            <w:tcW w:w="2233" w:type="pct"/>
            <w:tcBorders>
              <w:top w:val="nil"/>
              <w:left w:val="nil"/>
              <w:bottom w:val="single" w:sz="4" w:space="0" w:color="auto"/>
              <w:right w:val="single" w:sz="4" w:space="0" w:color="auto"/>
            </w:tcBorders>
            <w:shd w:val="clear" w:color="auto" w:fill="auto"/>
            <w:noWrap/>
            <w:vAlign w:val="center"/>
            <w:hideMark/>
          </w:tcPr>
          <w:p w14:paraId="54555CFA"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Alineamiento de los servicios con el marco estratégico e institucional de las entidades</w:t>
            </w:r>
          </w:p>
        </w:tc>
        <w:tc>
          <w:tcPr>
            <w:tcW w:w="490" w:type="pct"/>
            <w:tcBorders>
              <w:top w:val="nil"/>
              <w:left w:val="nil"/>
              <w:bottom w:val="single" w:sz="4" w:space="0" w:color="auto"/>
              <w:right w:val="single" w:sz="4" w:space="0" w:color="auto"/>
            </w:tcBorders>
            <w:shd w:val="clear" w:color="auto" w:fill="auto"/>
            <w:noWrap/>
            <w:vAlign w:val="center"/>
            <w:hideMark/>
          </w:tcPr>
          <w:p w14:paraId="69DCBE61" w14:textId="1EF356E6"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DPAM-OGPP*</w:t>
            </w:r>
          </w:p>
        </w:tc>
        <w:tc>
          <w:tcPr>
            <w:tcW w:w="100" w:type="pct"/>
            <w:tcBorders>
              <w:top w:val="nil"/>
              <w:left w:val="nil"/>
              <w:bottom w:val="single" w:sz="4" w:space="0" w:color="auto"/>
              <w:right w:val="single" w:sz="4" w:space="0" w:color="auto"/>
            </w:tcBorders>
            <w:shd w:val="clear" w:color="auto" w:fill="auto"/>
            <w:noWrap/>
            <w:vAlign w:val="center"/>
            <w:hideMark/>
          </w:tcPr>
          <w:p w14:paraId="54808E1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62D7F60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1207279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785AD2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1E50BC5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A55084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4B2C578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7F25A80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2AD2A2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836165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E0500F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610213D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7C0D7D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16" w:type="pct"/>
            <w:tcBorders>
              <w:top w:val="nil"/>
              <w:left w:val="nil"/>
              <w:bottom w:val="single" w:sz="4" w:space="0" w:color="auto"/>
              <w:right w:val="single" w:sz="4" w:space="0" w:color="auto"/>
            </w:tcBorders>
            <w:shd w:val="clear" w:color="auto" w:fill="auto"/>
            <w:noWrap/>
            <w:vAlign w:val="center"/>
            <w:hideMark/>
          </w:tcPr>
          <w:p w14:paraId="2C25CCD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13" w:type="pct"/>
            <w:tcBorders>
              <w:top w:val="nil"/>
              <w:left w:val="nil"/>
              <w:bottom w:val="single" w:sz="4" w:space="0" w:color="auto"/>
              <w:right w:val="single" w:sz="4" w:space="0" w:color="auto"/>
            </w:tcBorders>
            <w:shd w:val="clear" w:color="auto" w:fill="auto"/>
            <w:noWrap/>
            <w:vAlign w:val="center"/>
            <w:hideMark/>
          </w:tcPr>
          <w:p w14:paraId="41303D9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11" w:type="pct"/>
            <w:tcBorders>
              <w:top w:val="nil"/>
              <w:left w:val="nil"/>
              <w:bottom w:val="single" w:sz="4" w:space="0" w:color="auto"/>
              <w:right w:val="single" w:sz="4" w:space="0" w:color="auto"/>
            </w:tcBorders>
            <w:shd w:val="clear" w:color="auto" w:fill="auto"/>
            <w:noWrap/>
            <w:vAlign w:val="center"/>
            <w:hideMark/>
          </w:tcPr>
          <w:p w14:paraId="72B8338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1F9EBD0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7C6ABD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0BBBC32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D39A94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681FA59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11F7BE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094BD889"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2B6DE383" w14:textId="70EA62D6"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21</w:t>
            </w:r>
          </w:p>
        </w:tc>
        <w:tc>
          <w:tcPr>
            <w:tcW w:w="2233" w:type="pct"/>
            <w:tcBorders>
              <w:top w:val="nil"/>
              <w:left w:val="nil"/>
              <w:bottom w:val="single" w:sz="4" w:space="0" w:color="auto"/>
              <w:right w:val="single" w:sz="4" w:space="0" w:color="auto"/>
            </w:tcBorders>
            <w:shd w:val="clear" w:color="auto" w:fill="auto"/>
            <w:noWrap/>
            <w:vAlign w:val="center"/>
            <w:hideMark/>
          </w:tcPr>
          <w:p w14:paraId="31BDDD3A"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Identificación de actividades realizadas para la implementación de servicios</w:t>
            </w:r>
          </w:p>
        </w:tc>
        <w:tc>
          <w:tcPr>
            <w:tcW w:w="490" w:type="pct"/>
            <w:tcBorders>
              <w:top w:val="nil"/>
              <w:left w:val="nil"/>
              <w:bottom w:val="single" w:sz="4" w:space="0" w:color="auto"/>
              <w:right w:val="single" w:sz="4" w:space="0" w:color="auto"/>
            </w:tcBorders>
            <w:shd w:val="clear" w:color="auto" w:fill="auto"/>
            <w:noWrap/>
            <w:vAlign w:val="center"/>
            <w:hideMark/>
          </w:tcPr>
          <w:p w14:paraId="5BDCBC3B" w14:textId="28B30EDD"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DPAM-OGPP*</w:t>
            </w:r>
          </w:p>
        </w:tc>
        <w:tc>
          <w:tcPr>
            <w:tcW w:w="100" w:type="pct"/>
            <w:tcBorders>
              <w:top w:val="nil"/>
              <w:left w:val="nil"/>
              <w:bottom w:val="single" w:sz="4" w:space="0" w:color="auto"/>
              <w:right w:val="single" w:sz="4" w:space="0" w:color="auto"/>
            </w:tcBorders>
            <w:shd w:val="clear" w:color="auto" w:fill="auto"/>
            <w:noWrap/>
            <w:vAlign w:val="center"/>
            <w:hideMark/>
          </w:tcPr>
          <w:p w14:paraId="3E2E0C2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7963E5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9E3671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3F6365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78EA94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6700D93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69902D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570DF9D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E36BF3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552827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963CEC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3500369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43BA66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F6AE1C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226489E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60A368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0D9F4C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5490C1D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506A75B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1F32779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6E22F01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D607A9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1D296F0C"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3DBEC5E7" w14:textId="6ADE923E"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22</w:t>
            </w:r>
          </w:p>
        </w:tc>
        <w:tc>
          <w:tcPr>
            <w:tcW w:w="2233" w:type="pct"/>
            <w:tcBorders>
              <w:top w:val="nil"/>
              <w:left w:val="nil"/>
              <w:bottom w:val="single" w:sz="4" w:space="0" w:color="auto"/>
              <w:right w:val="single" w:sz="4" w:space="0" w:color="auto"/>
            </w:tcBorders>
            <w:shd w:val="clear" w:color="auto" w:fill="auto"/>
            <w:noWrap/>
            <w:vAlign w:val="center"/>
            <w:hideMark/>
          </w:tcPr>
          <w:p w14:paraId="5ABB095B"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Selección de Objetivos Prioritarios y servicios que serán objeto de análisis</w:t>
            </w:r>
          </w:p>
        </w:tc>
        <w:tc>
          <w:tcPr>
            <w:tcW w:w="490" w:type="pct"/>
            <w:tcBorders>
              <w:top w:val="nil"/>
              <w:left w:val="nil"/>
              <w:bottom w:val="single" w:sz="4" w:space="0" w:color="auto"/>
              <w:right w:val="single" w:sz="4" w:space="0" w:color="auto"/>
            </w:tcBorders>
            <w:shd w:val="clear" w:color="auto" w:fill="auto"/>
            <w:noWrap/>
            <w:vAlign w:val="center"/>
            <w:hideMark/>
          </w:tcPr>
          <w:p w14:paraId="5462CB1D" w14:textId="5903FACA"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OMEP-DPAM</w:t>
            </w:r>
          </w:p>
        </w:tc>
        <w:tc>
          <w:tcPr>
            <w:tcW w:w="100" w:type="pct"/>
            <w:tcBorders>
              <w:top w:val="nil"/>
              <w:left w:val="nil"/>
              <w:bottom w:val="single" w:sz="4" w:space="0" w:color="auto"/>
              <w:right w:val="single" w:sz="4" w:space="0" w:color="auto"/>
            </w:tcBorders>
            <w:shd w:val="clear" w:color="auto" w:fill="auto"/>
            <w:noWrap/>
            <w:vAlign w:val="center"/>
            <w:hideMark/>
          </w:tcPr>
          <w:p w14:paraId="6D16F65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4F4790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1D33E0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FFF9FD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CA4846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4E792AB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196824D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4B592F3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3774D07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76DE7E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E675D9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0E7F4D2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4C02B4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B495FF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8F4704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4837DC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37D010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2D9E2DA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284B63E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F433EE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01D1C69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7BB72A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3354EE9F"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5995E0B2" w14:textId="779D40F1"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23</w:t>
            </w:r>
          </w:p>
        </w:tc>
        <w:tc>
          <w:tcPr>
            <w:tcW w:w="2233" w:type="pct"/>
            <w:tcBorders>
              <w:top w:val="nil"/>
              <w:left w:val="nil"/>
              <w:bottom w:val="single" w:sz="4" w:space="0" w:color="auto"/>
              <w:right w:val="single" w:sz="4" w:space="0" w:color="auto"/>
            </w:tcBorders>
            <w:shd w:val="clear" w:color="auto" w:fill="auto"/>
            <w:noWrap/>
            <w:vAlign w:val="center"/>
            <w:hideMark/>
          </w:tcPr>
          <w:p w14:paraId="65D9F57D"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Diseño metodológico e instrumental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75AB9AAB" w14:textId="35BB1DC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53597F4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B752CC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94286A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835C59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1EAC9F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0751D4F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69645E0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nil"/>
              <w:right w:val="nil"/>
            </w:tcBorders>
            <w:shd w:val="clear" w:color="auto" w:fill="auto"/>
            <w:noWrap/>
            <w:vAlign w:val="center"/>
            <w:hideMark/>
          </w:tcPr>
          <w:p w14:paraId="4A77F8E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77947EE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6D5144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77694E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6B39FCA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A9DD9F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04BF05F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2F5386A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3262876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8F1F54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455B83B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62D955B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nil"/>
              <w:right w:val="nil"/>
            </w:tcBorders>
            <w:shd w:val="clear" w:color="auto" w:fill="auto"/>
            <w:noWrap/>
            <w:vAlign w:val="center"/>
            <w:hideMark/>
          </w:tcPr>
          <w:p w14:paraId="46BAB4A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3B0928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7F3140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0E57E56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5C531091" w14:textId="66D15775"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24</w:t>
            </w:r>
          </w:p>
        </w:tc>
        <w:tc>
          <w:tcPr>
            <w:tcW w:w="2233" w:type="pct"/>
            <w:tcBorders>
              <w:top w:val="nil"/>
              <w:left w:val="nil"/>
              <w:bottom w:val="single" w:sz="4" w:space="0" w:color="auto"/>
              <w:right w:val="single" w:sz="4" w:space="0" w:color="auto"/>
            </w:tcBorders>
            <w:shd w:val="clear" w:color="auto" w:fill="auto"/>
            <w:noWrap/>
            <w:vAlign w:val="center"/>
            <w:hideMark/>
          </w:tcPr>
          <w:p w14:paraId="79AF7D76"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Aplicación de instrumentos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5C6D228F" w14:textId="6F2F85D0"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61D3AA2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034859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9F50A3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8964B4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8D1E3F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7225A8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0BF8064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86" w:type="pct"/>
            <w:tcBorders>
              <w:top w:val="single" w:sz="4" w:space="0" w:color="auto"/>
              <w:left w:val="nil"/>
              <w:bottom w:val="single" w:sz="4" w:space="0" w:color="auto"/>
              <w:right w:val="single" w:sz="4" w:space="0" w:color="auto"/>
            </w:tcBorders>
            <w:shd w:val="clear" w:color="auto" w:fill="auto"/>
            <w:noWrap/>
            <w:vAlign w:val="center"/>
            <w:hideMark/>
          </w:tcPr>
          <w:p w14:paraId="4515705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62847DD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FDBB98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B6A555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395A271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29A16F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C70B0E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0A3EF18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2BC45B4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6EF669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93FDC5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31F3D60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single" w:sz="4" w:space="0" w:color="auto"/>
              <w:left w:val="nil"/>
              <w:bottom w:val="single" w:sz="4" w:space="0" w:color="auto"/>
              <w:right w:val="single" w:sz="4" w:space="0" w:color="auto"/>
            </w:tcBorders>
            <w:shd w:val="clear" w:color="auto" w:fill="auto"/>
            <w:noWrap/>
            <w:vAlign w:val="center"/>
            <w:hideMark/>
          </w:tcPr>
          <w:p w14:paraId="7265E89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4A99995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19D65D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5BD18A0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5D07AE01" w14:textId="081511BA"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2233" w:type="pct"/>
            <w:tcBorders>
              <w:top w:val="nil"/>
              <w:left w:val="nil"/>
              <w:bottom w:val="single" w:sz="4" w:space="0" w:color="auto"/>
              <w:right w:val="single" w:sz="4" w:space="0" w:color="auto"/>
            </w:tcBorders>
            <w:shd w:val="clear" w:color="auto" w:fill="auto"/>
            <w:noWrap/>
            <w:vAlign w:val="center"/>
            <w:hideMark/>
          </w:tcPr>
          <w:p w14:paraId="0AAB33B2"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Triangulación de información cuantitativa y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64EAEEDB" w14:textId="54A66114"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23DA346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51A36E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9B8243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851261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C2F4CB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D9E2AA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7D7D27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1DB0F73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2909D63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96C143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2511F3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3D2807C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3BE517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748916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35FF25B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855A1C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82C757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CA3EB3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4784712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EF5D7E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7867D67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29B532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0E8A09AA"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10A93BB6" w14:textId="2B55C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26</w:t>
            </w:r>
          </w:p>
        </w:tc>
        <w:tc>
          <w:tcPr>
            <w:tcW w:w="2233" w:type="pct"/>
            <w:tcBorders>
              <w:top w:val="nil"/>
              <w:left w:val="nil"/>
              <w:bottom w:val="single" w:sz="4" w:space="0" w:color="auto"/>
              <w:right w:val="single" w:sz="4" w:space="0" w:color="auto"/>
            </w:tcBorders>
            <w:shd w:val="clear" w:color="auto" w:fill="auto"/>
            <w:noWrap/>
            <w:vAlign w:val="center"/>
            <w:hideMark/>
          </w:tcPr>
          <w:p w14:paraId="476470AF"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Elaboración de informe de evaluación de implementación.</w:t>
            </w:r>
          </w:p>
        </w:tc>
        <w:tc>
          <w:tcPr>
            <w:tcW w:w="490" w:type="pct"/>
            <w:tcBorders>
              <w:top w:val="nil"/>
              <w:left w:val="nil"/>
              <w:bottom w:val="single" w:sz="4" w:space="0" w:color="auto"/>
              <w:right w:val="single" w:sz="4" w:space="0" w:color="auto"/>
            </w:tcBorders>
            <w:shd w:val="clear" w:color="auto" w:fill="auto"/>
            <w:noWrap/>
            <w:vAlign w:val="center"/>
            <w:hideMark/>
          </w:tcPr>
          <w:p w14:paraId="7343D2EC" w14:textId="7FA698E6"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DPAM-OMEP</w:t>
            </w:r>
          </w:p>
        </w:tc>
        <w:tc>
          <w:tcPr>
            <w:tcW w:w="100" w:type="pct"/>
            <w:tcBorders>
              <w:top w:val="nil"/>
              <w:left w:val="nil"/>
              <w:bottom w:val="single" w:sz="4" w:space="0" w:color="auto"/>
              <w:right w:val="single" w:sz="4" w:space="0" w:color="auto"/>
            </w:tcBorders>
            <w:shd w:val="clear" w:color="auto" w:fill="auto"/>
            <w:noWrap/>
            <w:vAlign w:val="center"/>
            <w:hideMark/>
          </w:tcPr>
          <w:p w14:paraId="0BFF906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653DC8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A40968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ADB0D8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0A21FF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6B174F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0E0011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0C96AA6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B13B2C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0DBDED6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A489CD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5EB5046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1777EC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4048309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2C7D4B4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5DBDB9A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28769B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FEEB67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3D9F2A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B3ED63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04AC1AC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598CEDC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6CE6CE9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60A17E98" w14:textId="14D1F13B"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27</w:t>
            </w:r>
          </w:p>
        </w:tc>
        <w:tc>
          <w:tcPr>
            <w:tcW w:w="2233" w:type="pct"/>
            <w:tcBorders>
              <w:top w:val="nil"/>
              <w:left w:val="nil"/>
              <w:bottom w:val="single" w:sz="4" w:space="0" w:color="auto"/>
              <w:right w:val="single" w:sz="4" w:space="0" w:color="auto"/>
            </w:tcBorders>
            <w:shd w:val="clear" w:color="auto" w:fill="auto"/>
            <w:noWrap/>
            <w:vAlign w:val="center"/>
            <w:hideMark/>
          </w:tcPr>
          <w:p w14:paraId="2E828422" w14:textId="701FF8E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Remisión del informe de evaluación de implementación a CEPLAN y sectores intervinientes</w:t>
            </w:r>
          </w:p>
        </w:tc>
        <w:tc>
          <w:tcPr>
            <w:tcW w:w="490" w:type="pct"/>
            <w:tcBorders>
              <w:top w:val="nil"/>
              <w:left w:val="nil"/>
              <w:bottom w:val="single" w:sz="4" w:space="0" w:color="auto"/>
              <w:right w:val="single" w:sz="4" w:space="0" w:color="auto"/>
            </w:tcBorders>
            <w:shd w:val="clear" w:color="auto" w:fill="auto"/>
            <w:noWrap/>
            <w:vAlign w:val="center"/>
            <w:hideMark/>
          </w:tcPr>
          <w:p w14:paraId="6013C9F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hideMark/>
          </w:tcPr>
          <w:p w14:paraId="7237083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443859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D67E61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5F3C99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48984C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AB8188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3925A3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409B17D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18EF621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3293AA6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5FE2B2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62C983C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7D14D9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39BAEE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692454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477F7A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964931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26CAA6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1DD14C3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164BE7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10EA6F8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0CC4972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r>
      <w:tr w:rsidR="00986C93" w:rsidRPr="0030093C" w14:paraId="61B8B29F"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214A3929" w14:textId="55202578"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r>
              <w:rPr>
                <w:rFonts w:ascii="Calibri" w:eastAsia="Times New Roman" w:hAnsi="Calibri" w:cs="Calibri"/>
                <w:color w:val="000000"/>
                <w:sz w:val="14"/>
                <w:szCs w:val="14"/>
                <w:lang w:val="es-PE" w:eastAsia="es-PE"/>
              </w:rPr>
              <w:t>8</w:t>
            </w:r>
          </w:p>
        </w:tc>
        <w:tc>
          <w:tcPr>
            <w:tcW w:w="2233" w:type="pct"/>
            <w:tcBorders>
              <w:top w:val="nil"/>
              <w:left w:val="nil"/>
              <w:bottom w:val="single" w:sz="4" w:space="0" w:color="auto"/>
              <w:right w:val="single" w:sz="4" w:space="0" w:color="auto"/>
            </w:tcBorders>
            <w:shd w:val="clear" w:color="auto" w:fill="auto"/>
            <w:noWrap/>
            <w:vAlign w:val="center"/>
          </w:tcPr>
          <w:p w14:paraId="377FAE31" w14:textId="04073C8D"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 xml:space="preserve">OGPP a través de informe técnico emite opinión favorable al documento de evaluación </w:t>
            </w:r>
          </w:p>
        </w:tc>
        <w:tc>
          <w:tcPr>
            <w:tcW w:w="490" w:type="pct"/>
            <w:tcBorders>
              <w:top w:val="nil"/>
              <w:left w:val="nil"/>
              <w:bottom w:val="single" w:sz="4" w:space="0" w:color="auto"/>
              <w:right w:val="single" w:sz="4" w:space="0" w:color="auto"/>
            </w:tcBorders>
            <w:shd w:val="clear" w:color="auto" w:fill="auto"/>
            <w:noWrap/>
            <w:vAlign w:val="center"/>
          </w:tcPr>
          <w:p w14:paraId="384A4E8A" w14:textId="120CD4B1"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tcPr>
          <w:p w14:paraId="15B3DB9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2FFB6F4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5BE86DE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7ECC12F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7600CA2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1758F39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tcPr>
          <w:p w14:paraId="4A85E09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tcPr>
          <w:p w14:paraId="0D04E60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tcPr>
          <w:p w14:paraId="0FFA7697" w14:textId="46EF9FA3"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tcPr>
          <w:p w14:paraId="16A4279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3290AB0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tcPr>
          <w:p w14:paraId="72FEAC3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2F22D24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tcPr>
          <w:p w14:paraId="65E94B6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tcPr>
          <w:p w14:paraId="41FE79F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5A99165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3DFB419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6B0F9E2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tcPr>
          <w:p w14:paraId="51336B1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tcPr>
          <w:p w14:paraId="3CA0A6F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6" w:type="pct"/>
            <w:tcBorders>
              <w:top w:val="nil"/>
              <w:left w:val="nil"/>
              <w:bottom w:val="single" w:sz="4" w:space="0" w:color="auto"/>
              <w:right w:val="single" w:sz="4" w:space="0" w:color="auto"/>
            </w:tcBorders>
            <w:shd w:val="clear" w:color="auto" w:fill="auto"/>
            <w:noWrap/>
            <w:vAlign w:val="center"/>
          </w:tcPr>
          <w:p w14:paraId="7A329930" w14:textId="03DFC9FF"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tcPr>
          <w:p w14:paraId="022BB48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r>
      <w:tr w:rsidR="00986C93" w:rsidRPr="0030093C" w14:paraId="20D05F4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6D8FD014" w14:textId="4D4A5FE8"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r>
              <w:rPr>
                <w:rFonts w:ascii="Calibri" w:eastAsia="Times New Roman" w:hAnsi="Calibri" w:cs="Calibri"/>
                <w:color w:val="000000"/>
                <w:sz w:val="14"/>
                <w:szCs w:val="14"/>
                <w:lang w:val="es-PE" w:eastAsia="es-PE"/>
              </w:rPr>
              <w:t>9</w:t>
            </w:r>
          </w:p>
        </w:tc>
        <w:tc>
          <w:tcPr>
            <w:tcW w:w="2233" w:type="pct"/>
            <w:tcBorders>
              <w:top w:val="nil"/>
              <w:left w:val="nil"/>
              <w:bottom w:val="single" w:sz="4" w:space="0" w:color="auto"/>
              <w:right w:val="single" w:sz="4" w:space="0" w:color="auto"/>
            </w:tcBorders>
            <w:shd w:val="clear" w:color="auto" w:fill="auto"/>
            <w:noWrap/>
            <w:vAlign w:val="center"/>
            <w:hideMark/>
          </w:tcPr>
          <w:p w14:paraId="412E7C70"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Elaboración de propuesta de matriz de compromisos de evaluación a entidades intervinientes</w:t>
            </w:r>
          </w:p>
        </w:tc>
        <w:tc>
          <w:tcPr>
            <w:tcW w:w="490" w:type="pct"/>
            <w:tcBorders>
              <w:top w:val="nil"/>
              <w:left w:val="nil"/>
              <w:bottom w:val="single" w:sz="4" w:space="0" w:color="auto"/>
              <w:right w:val="single" w:sz="4" w:space="0" w:color="auto"/>
            </w:tcBorders>
            <w:shd w:val="clear" w:color="auto" w:fill="auto"/>
            <w:noWrap/>
            <w:vAlign w:val="center"/>
            <w:hideMark/>
          </w:tcPr>
          <w:p w14:paraId="2F68A131" w14:textId="4CC769C9"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OMEP-DPAM</w:t>
            </w:r>
          </w:p>
        </w:tc>
        <w:tc>
          <w:tcPr>
            <w:tcW w:w="100" w:type="pct"/>
            <w:tcBorders>
              <w:top w:val="nil"/>
              <w:left w:val="nil"/>
              <w:bottom w:val="single" w:sz="4" w:space="0" w:color="auto"/>
              <w:right w:val="single" w:sz="4" w:space="0" w:color="auto"/>
            </w:tcBorders>
            <w:shd w:val="clear" w:color="auto" w:fill="auto"/>
            <w:noWrap/>
            <w:vAlign w:val="center"/>
            <w:hideMark/>
          </w:tcPr>
          <w:p w14:paraId="5BFC99B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4A29F5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DC7582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38D5C3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11826B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69207C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B42550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2AC5F78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7B55F5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417650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208B578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1CAA4A7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BF757F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AF6D3C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A268D5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5408668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151CD1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A35BDD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1AC12D8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FFBC1D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784871B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E3EF88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r>
      <w:tr w:rsidR="00986C93" w:rsidRPr="0030093C" w14:paraId="6A305952"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74E40EA4" w14:textId="1202AA56"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30</w:t>
            </w:r>
          </w:p>
        </w:tc>
        <w:tc>
          <w:tcPr>
            <w:tcW w:w="2233" w:type="pct"/>
            <w:tcBorders>
              <w:top w:val="nil"/>
              <w:left w:val="nil"/>
              <w:bottom w:val="single" w:sz="4" w:space="0" w:color="auto"/>
              <w:right w:val="single" w:sz="4" w:space="0" w:color="auto"/>
            </w:tcBorders>
            <w:shd w:val="clear" w:color="auto" w:fill="auto"/>
            <w:noWrap/>
            <w:vAlign w:val="center"/>
            <w:hideMark/>
          </w:tcPr>
          <w:p w14:paraId="6C12A056" w14:textId="77777777" w:rsidR="00064C00" w:rsidRPr="0030093C" w:rsidRDefault="00064C00" w:rsidP="00064C00">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Aprobación de la matriz de compromisos de evaluación</w:t>
            </w:r>
          </w:p>
        </w:tc>
        <w:tc>
          <w:tcPr>
            <w:tcW w:w="490" w:type="pct"/>
            <w:tcBorders>
              <w:top w:val="nil"/>
              <w:left w:val="nil"/>
              <w:bottom w:val="single" w:sz="4" w:space="0" w:color="auto"/>
              <w:right w:val="single" w:sz="4" w:space="0" w:color="auto"/>
            </w:tcBorders>
            <w:shd w:val="clear" w:color="auto" w:fill="auto"/>
            <w:noWrap/>
            <w:vAlign w:val="center"/>
            <w:hideMark/>
          </w:tcPr>
          <w:p w14:paraId="219DFFB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ENTIDADES</w:t>
            </w:r>
          </w:p>
        </w:tc>
        <w:tc>
          <w:tcPr>
            <w:tcW w:w="100" w:type="pct"/>
            <w:tcBorders>
              <w:top w:val="nil"/>
              <w:left w:val="nil"/>
              <w:bottom w:val="single" w:sz="4" w:space="0" w:color="auto"/>
              <w:right w:val="single" w:sz="4" w:space="0" w:color="auto"/>
            </w:tcBorders>
            <w:shd w:val="clear" w:color="auto" w:fill="auto"/>
            <w:noWrap/>
            <w:vAlign w:val="center"/>
            <w:hideMark/>
          </w:tcPr>
          <w:p w14:paraId="456744A1"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5C09CB9"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9491C94"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4DA3C8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350A397"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7A0B990"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BFB9DC2"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6EDFEA2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1F26A95F"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93C54D7"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A8F7FD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3E283CBD"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AEEC2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9A5CD82"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48C9E96A"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50C64A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77DDF50"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2ECE3F1"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14F1734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DDF9B99"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660F04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FEEE0BB"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6C776113"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bottom"/>
            <w:hideMark/>
          </w:tcPr>
          <w:p w14:paraId="5BDF9480" w14:textId="77777777" w:rsidR="006C0B3D" w:rsidRPr="0030093C" w:rsidRDefault="006C0B3D" w:rsidP="006C0B3D">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2B50DA0D" w14:textId="77777777" w:rsidR="006C0B3D" w:rsidRPr="0030093C"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4: Evaluación de resultados</w:t>
            </w:r>
          </w:p>
        </w:tc>
        <w:tc>
          <w:tcPr>
            <w:tcW w:w="490" w:type="pct"/>
            <w:tcBorders>
              <w:top w:val="nil"/>
              <w:left w:val="nil"/>
              <w:bottom w:val="single" w:sz="4" w:space="0" w:color="auto"/>
              <w:right w:val="single" w:sz="4" w:space="0" w:color="auto"/>
            </w:tcBorders>
            <w:shd w:val="clear" w:color="000000" w:fill="000000"/>
            <w:noWrap/>
            <w:vAlign w:val="center"/>
            <w:hideMark/>
          </w:tcPr>
          <w:p w14:paraId="57C9FF9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7B5FEA2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29A7866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1ADC1754"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0877B94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40C72E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1CA0B6A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5C8CCB8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2068311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582F0FCC"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207DEEE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1A432668"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1D251B61"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3982989"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6F7E49AE"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5ADD7B0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7DC61EF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49E34D5"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345DA03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06D8AA8A"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41131EF7"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1597B15D"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777C0922" w14:textId="77777777" w:rsidR="006C0B3D" w:rsidRPr="0030093C" w:rsidRDefault="006C0B3D" w:rsidP="006C0B3D">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539A381A"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AD3FC54" w14:textId="0ED9EECF"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1</w:t>
            </w:r>
          </w:p>
        </w:tc>
        <w:tc>
          <w:tcPr>
            <w:tcW w:w="2233" w:type="pct"/>
            <w:tcBorders>
              <w:top w:val="nil"/>
              <w:left w:val="nil"/>
              <w:bottom w:val="single" w:sz="4" w:space="0" w:color="auto"/>
              <w:right w:val="single" w:sz="4" w:space="0" w:color="auto"/>
            </w:tcBorders>
            <w:shd w:val="clear" w:color="auto" w:fill="auto"/>
            <w:noWrap/>
            <w:vAlign w:val="center"/>
            <w:hideMark/>
          </w:tcPr>
          <w:p w14:paraId="7184080A" w14:textId="77777777" w:rsidR="00064C00" w:rsidRPr="0030093C" w:rsidRDefault="00064C00" w:rsidP="00064C00">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Selección de Objetivos Prioritarios y servicios que serán objeto de análisis</w:t>
            </w:r>
          </w:p>
        </w:tc>
        <w:tc>
          <w:tcPr>
            <w:tcW w:w="490" w:type="pct"/>
            <w:tcBorders>
              <w:top w:val="nil"/>
              <w:left w:val="nil"/>
              <w:bottom w:val="single" w:sz="4" w:space="0" w:color="auto"/>
              <w:right w:val="single" w:sz="4" w:space="0" w:color="auto"/>
            </w:tcBorders>
            <w:shd w:val="clear" w:color="auto" w:fill="auto"/>
            <w:noWrap/>
            <w:vAlign w:val="center"/>
            <w:hideMark/>
          </w:tcPr>
          <w:p w14:paraId="71356C8E" w14:textId="31F9D395"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OMEP-DPAM</w:t>
            </w:r>
          </w:p>
        </w:tc>
        <w:tc>
          <w:tcPr>
            <w:tcW w:w="100" w:type="pct"/>
            <w:tcBorders>
              <w:top w:val="nil"/>
              <w:left w:val="nil"/>
              <w:bottom w:val="single" w:sz="4" w:space="0" w:color="auto"/>
              <w:right w:val="single" w:sz="4" w:space="0" w:color="auto"/>
            </w:tcBorders>
            <w:shd w:val="clear" w:color="auto" w:fill="auto"/>
            <w:noWrap/>
            <w:vAlign w:val="center"/>
            <w:hideMark/>
          </w:tcPr>
          <w:p w14:paraId="2992666B"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06FE0D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F10E33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5E9391B"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F4073E9"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6AB86D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0D60ADBE"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50F5F80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7386874"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A0BEA0F"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61EF29A"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7C4DDDC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242015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493A761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2D14A7D"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2237A19"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60FDF01"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59EB25F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2D1C77A2"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82641D7"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2EB8B397"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ECE8390"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0B51F9B2"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5E6722F9" w14:textId="59AB29F4"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2</w:t>
            </w:r>
          </w:p>
        </w:tc>
        <w:tc>
          <w:tcPr>
            <w:tcW w:w="2233" w:type="pct"/>
            <w:tcBorders>
              <w:top w:val="nil"/>
              <w:left w:val="nil"/>
              <w:bottom w:val="single" w:sz="4" w:space="0" w:color="auto"/>
              <w:right w:val="single" w:sz="4" w:space="0" w:color="auto"/>
            </w:tcBorders>
            <w:shd w:val="clear" w:color="auto" w:fill="auto"/>
            <w:noWrap/>
            <w:vAlign w:val="center"/>
            <w:hideMark/>
          </w:tcPr>
          <w:p w14:paraId="35B58904" w14:textId="77777777" w:rsidR="00064C00" w:rsidRPr="0030093C" w:rsidRDefault="00064C00" w:rsidP="00064C00">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Diseño metodológico e instrumental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10564123" w14:textId="459154EB"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580D97A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C7FEDDC"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2D4E4FD"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C61B67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BA1FD7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085E9BF"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C64EF51"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nil"/>
              <w:right w:val="nil"/>
            </w:tcBorders>
            <w:shd w:val="clear" w:color="auto" w:fill="auto"/>
            <w:noWrap/>
            <w:vAlign w:val="center"/>
            <w:hideMark/>
          </w:tcPr>
          <w:p w14:paraId="473DF9B3"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2FA12ADC"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4F603CD"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CFCAD0E"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0487ED4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DA63B38"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D3AB44E"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7023C99B"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27FA4522"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73AECB6"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3A97E745"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0902425"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4C796BA"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7EE3E00"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9CD7D6F"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3C44ED56"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62E4EA7E" w14:textId="16755CAB"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3</w:t>
            </w:r>
          </w:p>
        </w:tc>
        <w:tc>
          <w:tcPr>
            <w:tcW w:w="2233" w:type="pct"/>
            <w:tcBorders>
              <w:top w:val="nil"/>
              <w:left w:val="nil"/>
              <w:bottom w:val="single" w:sz="4" w:space="0" w:color="auto"/>
              <w:right w:val="single" w:sz="4" w:space="0" w:color="auto"/>
            </w:tcBorders>
            <w:shd w:val="clear" w:color="auto" w:fill="auto"/>
            <w:noWrap/>
            <w:vAlign w:val="center"/>
            <w:hideMark/>
          </w:tcPr>
          <w:p w14:paraId="0304D2E5"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Aplicación de instrumentos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6B1B5CFA" w14:textId="65A58DCD"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13CACF1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677A84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77EABF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198013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F7376B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B9D4AB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1C48A71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single" w:sz="4" w:space="0" w:color="auto"/>
              <w:left w:val="nil"/>
              <w:bottom w:val="single" w:sz="4" w:space="0" w:color="auto"/>
              <w:right w:val="single" w:sz="4" w:space="0" w:color="auto"/>
            </w:tcBorders>
            <w:shd w:val="clear" w:color="auto" w:fill="auto"/>
            <w:noWrap/>
            <w:vAlign w:val="center"/>
            <w:hideMark/>
          </w:tcPr>
          <w:p w14:paraId="2A3F48A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8D29E4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30E2C4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1C5ABF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4763B69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7619DB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6ED73C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E7EF5B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7A4C98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7D39F9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7C9E97D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6B33ABC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nil"/>
              <w:right w:val="nil"/>
            </w:tcBorders>
            <w:shd w:val="clear" w:color="auto" w:fill="auto"/>
            <w:noWrap/>
            <w:vAlign w:val="center"/>
            <w:hideMark/>
          </w:tcPr>
          <w:p w14:paraId="3851022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16CD43F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BB4A5AE"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28586EBF"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3B51D003" w14:textId="2F70DC98"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4</w:t>
            </w:r>
          </w:p>
        </w:tc>
        <w:tc>
          <w:tcPr>
            <w:tcW w:w="2233" w:type="pct"/>
            <w:tcBorders>
              <w:top w:val="nil"/>
              <w:left w:val="nil"/>
              <w:bottom w:val="single" w:sz="4" w:space="0" w:color="auto"/>
              <w:right w:val="single" w:sz="4" w:space="0" w:color="auto"/>
            </w:tcBorders>
            <w:shd w:val="clear" w:color="auto" w:fill="auto"/>
            <w:noWrap/>
            <w:vAlign w:val="center"/>
            <w:hideMark/>
          </w:tcPr>
          <w:p w14:paraId="4CA5DFC7"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Triangulación de información cuantitativa y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1286A339" w14:textId="38B34FBD"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OMEP</w:t>
            </w:r>
          </w:p>
        </w:tc>
        <w:tc>
          <w:tcPr>
            <w:tcW w:w="100" w:type="pct"/>
            <w:tcBorders>
              <w:top w:val="nil"/>
              <w:left w:val="nil"/>
              <w:bottom w:val="single" w:sz="4" w:space="0" w:color="auto"/>
              <w:right w:val="single" w:sz="4" w:space="0" w:color="auto"/>
            </w:tcBorders>
            <w:shd w:val="clear" w:color="auto" w:fill="auto"/>
            <w:noWrap/>
            <w:vAlign w:val="center"/>
            <w:hideMark/>
          </w:tcPr>
          <w:p w14:paraId="5230719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78263F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041670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81A33C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041815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C0C6A1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534E824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05E948D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19C58E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60AF52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D6C8AB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3812D11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4EB6EA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17014268"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265D50A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64EC957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330201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484D302F"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543E5CA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00" w:type="pct"/>
            <w:tcBorders>
              <w:top w:val="single" w:sz="4" w:space="0" w:color="auto"/>
              <w:left w:val="nil"/>
              <w:bottom w:val="single" w:sz="4" w:space="0" w:color="auto"/>
              <w:right w:val="single" w:sz="4" w:space="0" w:color="auto"/>
            </w:tcBorders>
            <w:shd w:val="clear" w:color="auto" w:fill="auto"/>
            <w:noWrap/>
            <w:vAlign w:val="center"/>
            <w:hideMark/>
          </w:tcPr>
          <w:p w14:paraId="7774795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4A60955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64DF90D"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98AC366"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639D5526" w14:textId="17CB9035"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35</w:t>
            </w:r>
          </w:p>
        </w:tc>
        <w:tc>
          <w:tcPr>
            <w:tcW w:w="2233" w:type="pct"/>
            <w:tcBorders>
              <w:top w:val="nil"/>
              <w:left w:val="nil"/>
              <w:bottom w:val="single" w:sz="4" w:space="0" w:color="auto"/>
              <w:right w:val="single" w:sz="4" w:space="0" w:color="auto"/>
            </w:tcBorders>
            <w:shd w:val="clear" w:color="auto" w:fill="auto"/>
            <w:noWrap/>
            <w:vAlign w:val="center"/>
            <w:hideMark/>
          </w:tcPr>
          <w:p w14:paraId="25D882C0" w14:textId="7777777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Elaboración de informe de evaluación de resultados.</w:t>
            </w:r>
          </w:p>
        </w:tc>
        <w:tc>
          <w:tcPr>
            <w:tcW w:w="490" w:type="pct"/>
            <w:tcBorders>
              <w:top w:val="nil"/>
              <w:left w:val="nil"/>
              <w:bottom w:val="single" w:sz="4" w:space="0" w:color="auto"/>
              <w:right w:val="single" w:sz="4" w:space="0" w:color="auto"/>
            </w:tcBorders>
            <w:shd w:val="clear" w:color="auto" w:fill="auto"/>
            <w:noWrap/>
            <w:vAlign w:val="center"/>
            <w:hideMark/>
          </w:tcPr>
          <w:p w14:paraId="7E1CC175" w14:textId="03A0161E"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DPAM- OMEP</w:t>
            </w:r>
          </w:p>
        </w:tc>
        <w:tc>
          <w:tcPr>
            <w:tcW w:w="100" w:type="pct"/>
            <w:tcBorders>
              <w:top w:val="nil"/>
              <w:left w:val="nil"/>
              <w:bottom w:val="single" w:sz="4" w:space="0" w:color="auto"/>
              <w:right w:val="single" w:sz="4" w:space="0" w:color="auto"/>
            </w:tcBorders>
            <w:shd w:val="clear" w:color="auto" w:fill="auto"/>
            <w:noWrap/>
            <w:vAlign w:val="center"/>
            <w:hideMark/>
          </w:tcPr>
          <w:p w14:paraId="3036B12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D37AEA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C33924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17ECF2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8DE21E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CC8464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A3C2A2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612A858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37510740"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A8FE41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D2EF969"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4E2318E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37FDF2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4BA1286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0097983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52B8251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D72CCE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82B830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84F47F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 </w:t>
            </w:r>
          </w:p>
        </w:tc>
        <w:tc>
          <w:tcPr>
            <w:tcW w:w="100" w:type="pct"/>
            <w:tcBorders>
              <w:top w:val="single" w:sz="4" w:space="0" w:color="auto"/>
              <w:left w:val="nil"/>
              <w:bottom w:val="single" w:sz="4" w:space="0" w:color="auto"/>
              <w:right w:val="nil"/>
            </w:tcBorders>
            <w:shd w:val="clear" w:color="auto" w:fill="auto"/>
            <w:noWrap/>
            <w:vAlign w:val="center"/>
            <w:hideMark/>
          </w:tcPr>
          <w:p w14:paraId="14898C9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BE2D15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47852289"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CCD4617"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443E18C5" w14:textId="776804B0"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6</w:t>
            </w:r>
          </w:p>
        </w:tc>
        <w:tc>
          <w:tcPr>
            <w:tcW w:w="2233" w:type="pct"/>
            <w:tcBorders>
              <w:top w:val="nil"/>
              <w:left w:val="nil"/>
              <w:bottom w:val="single" w:sz="4" w:space="0" w:color="auto"/>
              <w:right w:val="single" w:sz="4" w:space="0" w:color="auto"/>
            </w:tcBorders>
            <w:shd w:val="clear" w:color="auto" w:fill="auto"/>
            <w:noWrap/>
            <w:vAlign w:val="center"/>
          </w:tcPr>
          <w:p w14:paraId="1D490D84" w14:textId="0E774607" w:rsidR="00064C00" w:rsidRPr="000A7975" w:rsidRDefault="00064C00" w:rsidP="00064C00">
            <w:pPr>
              <w:spacing w:after="0" w:line="240" w:lineRule="auto"/>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 xml:space="preserve">OGPP a través de informe técnico aprueba el documento de evaluación </w:t>
            </w:r>
          </w:p>
        </w:tc>
        <w:tc>
          <w:tcPr>
            <w:tcW w:w="490" w:type="pct"/>
            <w:tcBorders>
              <w:top w:val="nil"/>
              <w:left w:val="nil"/>
              <w:bottom w:val="single" w:sz="4" w:space="0" w:color="auto"/>
              <w:right w:val="single" w:sz="4" w:space="0" w:color="auto"/>
            </w:tcBorders>
            <w:shd w:val="clear" w:color="auto" w:fill="auto"/>
            <w:noWrap/>
            <w:vAlign w:val="center"/>
          </w:tcPr>
          <w:p w14:paraId="16985387" w14:textId="33D4C3D7"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tcPr>
          <w:p w14:paraId="6CC91BF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7A4295DD"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677C35E5"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232C80B6"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7D529CE1"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655970F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00" w:type="pct"/>
            <w:tcBorders>
              <w:top w:val="nil"/>
              <w:left w:val="nil"/>
              <w:bottom w:val="single" w:sz="4" w:space="0" w:color="auto"/>
              <w:right w:val="single" w:sz="4" w:space="0" w:color="auto"/>
            </w:tcBorders>
            <w:shd w:val="clear" w:color="auto" w:fill="auto"/>
            <w:noWrap/>
            <w:vAlign w:val="center"/>
          </w:tcPr>
          <w:p w14:paraId="33500FC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6" w:type="pct"/>
            <w:tcBorders>
              <w:top w:val="nil"/>
              <w:left w:val="nil"/>
              <w:bottom w:val="single" w:sz="4" w:space="0" w:color="auto"/>
              <w:right w:val="single" w:sz="4" w:space="0" w:color="auto"/>
            </w:tcBorders>
            <w:shd w:val="clear" w:color="auto" w:fill="auto"/>
            <w:noWrap/>
            <w:vAlign w:val="center"/>
          </w:tcPr>
          <w:p w14:paraId="217ACAF2"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tcPr>
          <w:p w14:paraId="7EC8647A"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68C38FD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6" w:type="pct"/>
            <w:tcBorders>
              <w:top w:val="nil"/>
              <w:left w:val="nil"/>
              <w:bottom w:val="single" w:sz="4" w:space="0" w:color="auto"/>
              <w:right w:val="single" w:sz="4" w:space="0" w:color="auto"/>
            </w:tcBorders>
            <w:shd w:val="clear" w:color="auto" w:fill="auto"/>
            <w:noWrap/>
            <w:vAlign w:val="center"/>
          </w:tcPr>
          <w:p w14:paraId="3172C85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94" w:type="pct"/>
            <w:tcBorders>
              <w:top w:val="nil"/>
              <w:left w:val="nil"/>
              <w:bottom w:val="single" w:sz="4" w:space="0" w:color="auto"/>
              <w:right w:val="single" w:sz="4" w:space="0" w:color="auto"/>
            </w:tcBorders>
            <w:shd w:val="clear" w:color="auto" w:fill="auto"/>
            <w:noWrap/>
            <w:vAlign w:val="center"/>
          </w:tcPr>
          <w:p w14:paraId="1B7D384E"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2DE5DBB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6" w:type="pct"/>
            <w:tcBorders>
              <w:top w:val="nil"/>
              <w:left w:val="nil"/>
              <w:bottom w:val="single" w:sz="4" w:space="0" w:color="auto"/>
              <w:right w:val="single" w:sz="4" w:space="0" w:color="auto"/>
            </w:tcBorders>
            <w:shd w:val="clear" w:color="auto" w:fill="auto"/>
            <w:noWrap/>
            <w:vAlign w:val="center"/>
          </w:tcPr>
          <w:p w14:paraId="662B7524"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3" w:type="pct"/>
            <w:tcBorders>
              <w:top w:val="nil"/>
              <w:left w:val="nil"/>
              <w:bottom w:val="single" w:sz="4" w:space="0" w:color="auto"/>
              <w:right w:val="single" w:sz="4" w:space="0" w:color="auto"/>
            </w:tcBorders>
            <w:shd w:val="clear" w:color="auto" w:fill="auto"/>
            <w:noWrap/>
            <w:vAlign w:val="center"/>
          </w:tcPr>
          <w:p w14:paraId="2C39C89C"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11" w:type="pct"/>
            <w:tcBorders>
              <w:top w:val="nil"/>
              <w:left w:val="nil"/>
              <w:bottom w:val="single" w:sz="4" w:space="0" w:color="auto"/>
              <w:right w:val="single" w:sz="4" w:space="0" w:color="auto"/>
            </w:tcBorders>
            <w:shd w:val="clear" w:color="auto" w:fill="auto"/>
            <w:noWrap/>
            <w:vAlign w:val="center"/>
          </w:tcPr>
          <w:p w14:paraId="3FD1DD0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89" w:type="pct"/>
            <w:tcBorders>
              <w:top w:val="nil"/>
              <w:left w:val="nil"/>
              <w:bottom w:val="single" w:sz="4" w:space="0" w:color="auto"/>
              <w:right w:val="single" w:sz="4" w:space="0" w:color="auto"/>
            </w:tcBorders>
            <w:shd w:val="clear" w:color="auto" w:fill="auto"/>
            <w:noWrap/>
            <w:vAlign w:val="center"/>
          </w:tcPr>
          <w:p w14:paraId="7119B6B3"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78" w:type="pct"/>
            <w:tcBorders>
              <w:top w:val="nil"/>
              <w:left w:val="nil"/>
              <w:bottom w:val="single" w:sz="4" w:space="0" w:color="auto"/>
              <w:right w:val="single" w:sz="4" w:space="0" w:color="auto"/>
            </w:tcBorders>
            <w:shd w:val="clear" w:color="auto" w:fill="auto"/>
            <w:noWrap/>
            <w:vAlign w:val="center"/>
          </w:tcPr>
          <w:p w14:paraId="0282EAB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3" w:type="pct"/>
            <w:tcBorders>
              <w:top w:val="nil"/>
              <w:left w:val="nil"/>
              <w:bottom w:val="single" w:sz="4" w:space="0" w:color="auto"/>
              <w:right w:val="single" w:sz="4" w:space="0" w:color="auto"/>
            </w:tcBorders>
            <w:shd w:val="clear" w:color="auto" w:fill="auto"/>
            <w:noWrap/>
            <w:vAlign w:val="center"/>
          </w:tcPr>
          <w:p w14:paraId="7373215B"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00" w:type="pct"/>
            <w:tcBorders>
              <w:top w:val="single" w:sz="4" w:space="0" w:color="auto"/>
              <w:left w:val="nil"/>
              <w:bottom w:val="single" w:sz="4" w:space="0" w:color="auto"/>
              <w:right w:val="nil"/>
            </w:tcBorders>
            <w:shd w:val="clear" w:color="auto" w:fill="auto"/>
            <w:noWrap/>
            <w:vAlign w:val="center"/>
          </w:tcPr>
          <w:p w14:paraId="22D386B7" w14:textId="77777777" w:rsidR="00064C00" w:rsidRPr="000A7975" w:rsidRDefault="00064C00" w:rsidP="00064C00">
            <w:pPr>
              <w:spacing w:after="0" w:line="240" w:lineRule="auto"/>
              <w:jc w:val="center"/>
              <w:rPr>
                <w:rFonts w:ascii="Calibri" w:eastAsia="Times New Roman" w:hAnsi="Calibri" w:cs="Calibri"/>
                <w:sz w:val="14"/>
                <w:szCs w:val="14"/>
                <w:lang w:val="es-PE" w:eastAsia="es-PE"/>
              </w:rPr>
            </w:pPr>
          </w:p>
        </w:tc>
        <w:tc>
          <w:tcPr>
            <w:tcW w:w="146" w:type="pct"/>
            <w:tcBorders>
              <w:top w:val="nil"/>
              <w:left w:val="single" w:sz="4" w:space="0" w:color="auto"/>
              <w:bottom w:val="single" w:sz="4" w:space="0" w:color="auto"/>
              <w:right w:val="single" w:sz="4" w:space="0" w:color="auto"/>
            </w:tcBorders>
            <w:shd w:val="clear" w:color="auto" w:fill="auto"/>
            <w:noWrap/>
            <w:vAlign w:val="center"/>
          </w:tcPr>
          <w:p w14:paraId="27E3DF31" w14:textId="716EDC86" w:rsidR="00064C00" w:rsidRPr="000A7975" w:rsidRDefault="00064C00" w:rsidP="00064C00">
            <w:pPr>
              <w:spacing w:after="0" w:line="240" w:lineRule="auto"/>
              <w:jc w:val="center"/>
              <w:rPr>
                <w:rFonts w:ascii="Calibri" w:eastAsia="Times New Roman" w:hAnsi="Calibri" w:cs="Calibri"/>
                <w:sz w:val="14"/>
                <w:szCs w:val="14"/>
                <w:lang w:val="es-PE" w:eastAsia="es-PE"/>
              </w:rPr>
            </w:pPr>
            <w:r w:rsidRPr="000A7975">
              <w:rPr>
                <w:rFonts w:ascii="Calibri" w:eastAsia="Times New Roman" w:hAnsi="Calibri" w:cs="Calibri"/>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tcPr>
          <w:p w14:paraId="6BF623EE" w14:textId="77777777" w:rsidR="00064C00" w:rsidRPr="0030093C" w:rsidRDefault="00064C00" w:rsidP="00064C00">
            <w:pPr>
              <w:spacing w:after="0" w:line="240" w:lineRule="auto"/>
              <w:jc w:val="center"/>
              <w:rPr>
                <w:rFonts w:ascii="Calibri" w:eastAsia="Times New Roman" w:hAnsi="Calibri" w:cs="Calibri"/>
                <w:color w:val="000000"/>
                <w:sz w:val="14"/>
                <w:szCs w:val="14"/>
                <w:lang w:val="es-PE" w:eastAsia="es-PE"/>
              </w:rPr>
            </w:pPr>
          </w:p>
        </w:tc>
      </w:tr>
      <w:tr w:rsidR="00986C93" w:rsidRPr="0030093C" w14:paraId="169D567D"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tcPr>
          <w:p w14:paraId="3B7713E5" w14:textId="657EEE92" w:rsidR="00E12899" w:rsidRPr="0030093C" w:rsidRDefault="00064C00" w:rsidP="00E12899">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37</w:t>
            </w:r>
          </w:p>
        </w:tc>
        <w:tc>
          <w:tcPr>
            <w:tcW w:w="2233" w:type="pct"/>
            <w:tcBorders>
              <w:top w:val="nil"/>
              <w:left w:val="nil"/>
              <w:bottom w:val="single" w:sz="4" w:space="0" w:color="auto"/>
              <w:right w:val="single" w:sz="4" w:space="0" w:color="auto"/>
            </w:tcBorders>
            <w:shd w:val="clear" w:color="auto" w:fill="auto"/>
            <w:noWrap/>
            <w:vAlign w:val="center"/>
            <w:hideMark/>
          </w:tcPr>
          <w:p w14:paraId="62430AFC"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Remisión del informe de evaluación de resultados a CEPLAN y sectores intervinientes</w:t>
            </w:r>
          </w:p>
        </w:tc>
        <w:tc>
          <w:tcPr>
            <w:tcW w:w="490" w:type="pct"/>
            <w:tcBorders>
              <w:top w:val="nil"/>
              <w:left w:val="nil"/>
              <w:bottom w:val="single" w:sz="4" w:space="0" w:color="auto"/>
              <w:right w:val="single" w:sz="4" w:space="0" w:color="auto"/>
            </w:tcBorders>
            <w:shd w:val="clear" w:color="auto" w:fill="auto"/>
            <w:noWrap/>
            <w:vAlign w:val="center"/>
            <w:hideMark/>
          </w:tcPr>
          <w:p w14:paraId="41095AB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hideMark/>
          </w:tcPr>
          <w:p w14:paraId="1EEABB6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E2562B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B482A8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A94F53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F8FBC8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83FA14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1C1B7A7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6535CDE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C28998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C972AB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E4D567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27FAD35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C8BA99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4F5198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79E0776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335188E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9FDE1B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BC8A3C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5B40375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single" w:sz="4" w:space="0" w:color="auto"/>
              <w:left w:val="nil"/>
              <w:bottom w:val="single" w:sz="4" w:space="0" w:color="auto"/>
              <w:right w:val="single" w:sz="4" w:space="0" w:color="auto"/>
            </w:tcBorders>
            <w:shd w:val="clear" w:color="auto" w:fill="auto"/>
            <w:noWrap/>
            <w:vAlign w:val="center"/>
            <w:hideMark/>
          </w:tcPr>
          <w:p w14:paraId="49984FB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7337C98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3E3BC91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2E939391"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bottom"/>
            <w:hideMark/>
          </w:tcPr>
          <w:p w14:paraId="2D0BAD90"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340E30F9"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5: Reporte de cumplimiento</w:t>
            </w:r>
          </w:p>
        </w:tc>
        <w:tc>
          <w:tcPr>
            <w:tcW w:w="490" w:type="pct"/>
            <w:tcBorders>
              <w:top w:val="nil"/>
              <w:left w:val="nil"/>
              <w:bottom w:val="single" w:sz="4" w:space="0" w:color="auto"/>
              <w:right w:val="single" w:sz="4" w:space="0" w:color="auto"/>
            </w:tcBorders>
            <w:shd w:val="clear" w:color="000000" w:fill="000000"/>
            <w:noWrap/>
            <w:vAlign w:val="center"/>
            <w:hideMark/>
          </w:tcPr>
          <w:p w14:paraId="1F799B1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1740C5D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2AF35B58"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5504115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18191BC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164C7D5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0F711B5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0133B7CC"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381ECE0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10D19505"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534E968A"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08F20F0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4937C37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B531F25"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3EDECA0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03F829B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6264D81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51C22A2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20D78DB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086512E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2893FFB1"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50C4EAD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2D72F7A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7AF3B441"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E90E99B" w14:textId="18B8A956"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sidR="00064C00">
              <w:rPr>
                <w:rFonts w:ascii="Calibri" w:eastAsia="Times New Roman" w:hAnsi="Calibri" w:cs="Calibri"/>
                <w:color w:val="000000"/>
                <w:sz w:val="14"/>
                <w:szCs w:val="14"/>
                <w:lang w:val="es-PE" w:eastAsia="es-PE"/>
              </w:rPr>
              <w:t>8</w:t>
            </w:r>
          </w:p>
        </w:tc>
        <w:tc>
          <w:tcPr>
            <w:tcW w:w="2233" w:type="pct"/>
            <w:tcBorders>
              <w:top w:val="nil"/>
              <w:left w:val="nil"/>
              <w:bottom w:val="single" w:sz="4" w:space="0" w:color="auto"/>
              <w:right w:val="single" w:sz="4" w:space="0" w:color="auto"/>
            </w:tcBorders>
            <w:shd w:val="clear" w:color="auto" w:fill="auto"/>
            <w:noWrap/>
            <w:vAlign w:val="center"/>
            <w:hideMark/>
          </w:tcPr>
          <w:p w14:paraId="485EC789"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Análisis e identificación de los aspectos más relevantes de las evaluaciones y reporte de seguimiento</w:t>
            </w:r>
          </w:p>
        </w:tc>
        <w:tc>
          <w:tcPr>
            <w:tcW w:w="490" w:type="pct"/>
            <w:tcBorders>
              <w:top w:val="nil"/>
              <w:left w:val="nil"/>
              <w:bottom w:val="single" w:sz="4" w:space="0" w:color="auto"/>
              <w:right w:val="single" w:sz="4" w:space="0" w:color="auto"/>
            </w:tcBorders>
            <w:shd w:val="clear" w:color="auto" w:fill="auto"/>
            <w:noWrap/>
            <w:vAlign w:val="center"/>
            <w:hideMark/>
          </w:tcPr>
          <w:p w14:paraId="77199FB8" w14:textId="088B28B0"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DPAM- OMEP</w:t>
            </w:r>
          </w:p>
        </w:tc>
        <w:tc>
          <w:tcPr>
            <w:tcW w:w="100" w:type="pct"/>
            <w:tcBorders>
              <w:top w:val="nil"/>
              <w:left w:val="nil"/>
              <w:bottom w:val="single" w:sz="4" w:space="0" w:color="auto"/>
              <w:right w:val="single" w:sz="4" w:space="0" w:color="auto"/>
            </w:tcBorders>
            <w:shd w:val="clear" w:color="auto" w:fill="auto"/>
            <w:noWrap/>
            <w:vAlign w:val="center"/>
            <w:hideMark/>
          </w:tcPr>
          <w:p w14:paraId="2D11449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A811A5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5DB578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AB91E6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ACEFDE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1F037A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793D13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7CCF0D9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E4A4BE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34FA1B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50FC6C9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7EDE6E7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640990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73AAA2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509F995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15CAE81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4367E6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99B997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415B73F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C7C059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6CEE992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875D18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r>
      <w:tr w:rsidR="00986C93" w:rsidRPr="0030093C" w14:paraId="764A1F9D"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25712C1" w14:textId="477E3C91"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r w:rsidR="00064C00">
              <w:rPr>
                <w:rFonts w:ascii="Calibri" w:eastAsia="Times New Roman" w:hAnsi="Calibri" w:cs="Calibri"/>
                <w:color w:val="000000"/>
                <w:sz w:val="14"/>
                <w:szCs w:val="14"/>
                <w:lang w:val="es-PE" w:eastAsia="es-PE"/>
              </w:rPr>
              <w:t>9</w:t>
            </w:r>
          </w:p>
        </w:tc>
        <w:tc>
          <w:tcPr>
            <w:tcW w:w="2233" w:type="pct"/>
            <w:tcBorders>
              <w:top w:val="nil"/>
              <w:left w:val="nil"/>
              <w:bottom w:val="single" w:sz="4" w:space="0" w:color="auto"/>
              <w:right w:val="single" w:sz="4" w:space="0" w:color="auto"/>
            </w:tcBorders>
            <w:shd w:val="clear" w:color="auto" w:fill="auto"/>
            <w:noWrap/>
            <w:vAlign w:val="center"/>
            <w:hideMark/>
          </w:tcPr>
          <w:p w14:paraId="11775ABF"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Elaboración de reporte de cumplimiento</w:t>
            </w:r>
          </w:p>
        </w:tc>
        <w:tc>
          <w:tcPr>
            <w:tcW w:w="490" w:type="pct"/>
            <w:tcBorders>
              <w:top w:val="nil"/>
              <w:left w:val="nil"/>
              <w:bottom w:val="single" w:sz="4" w:space="0" w:color="auto"/>
              <w:right w:val="single" w:sz="4" w:space="0" w:color="auto"/>
            </w:tcBorders>
            <w:shd w:val="clear" w:color="auto" w:fill="auto"/>
            <w:noWrap/>
            <w:vAlign w:val="center"/>
            <w:hideMark/>
          </w:tcPr>
          <w:p w14:paraId="2AE102C4" w14:textId="4F8DEAEC"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DPAM- OMEP</w:t>
            </w:r>
          </w:p>
        </w:tc>
        <w:tc>
          <w:tcPr>
            <w:tcW w:w="100" w:type="pct"/>
            <w:tcBorders>
              <w:top w:val="nil"/>
              <w:left w:val="nil"/>
              <w:bottom w:val="single" w:sz="4" w:space="0" w:color="auto"/>
              <w:right w:val="single" w:sz="4" w:space="0" w:color="auto"/>
            </w:tcBorders>
            <w:shd w:val="clear" w:color="auto" w:fill="auto"/>
            <w:noWrap/>
            <w:vAlign w:val="center"/>
            <w:hideMark/>
          </w:tcPr>
          <w:p w14:paraId="1533E79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347F27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A2D363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386A3C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F46873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FBE85C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B1FD91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7FD9575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FF7D58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1C890A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366288B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7D2304A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377764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9007CF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02C627E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6F4C60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75D7B2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84A164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2D46207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658AB0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42A5388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77673E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r>
      <w:tr w:rsidR="00986C93" w:rsidRPr="0030093C" w14:paraId="3C81B31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4ABC60B" w14:textId="477412CD" w:rsidR="00E12899" w:rsidRPr="0030093C" w:rsidRDefault="00064C00" w:rsidP="00E12899">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40</w:t>
            </w:r>
          </w:p>
        </w:tc>
        <w:tc>
          <w:tcPr>
            <w:tcW w:w="2233" w:type="pct"/>
            <w:tcBorders>
              <w:top w:val="nil"/>
              <w:left w:val="nil"/>
              <w:bottom w:val="single" w:sz="4" w:space="0" w:color="auto"/>
              <w:right w:val="single" w:sz="4" w:space="0" w:color="auto"/>
            </w:tcBorders>
            <w:shd w:val="clear" w:color="auto" w:fill="auto"/>
            <w:noWrap/>
            <w:vAlign w:val="center"/>
            <w:hideMark/>
          </w:tcPr>
          <w:p w14:paraId="1CD95F27"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Remisión del reporte de cumplimiento a CEPLAN</w:t>
            </w:r>
          </w:p>
        </w:tc>
        <w:tc>
          <w:tcPr>
            <w:tcW w:w="490" w:type="pct"/>
            <w:tcBorders>
              <w:top w:val="nil"/>
              <w:left w:val="nil"/>
              <w:bottom w:val="single" w:sz="4" w:space="0" w:color="auto"/>
              <w:right w:val="single" w:sz="4" w:space="0" w:color="auto"/>
            </w:tcBorders>
            <w:shd w:val="clear" w:color="auto" w:fill="auto"/>
            <w:noWrap/>
            <w:vAlign w:val="center"/>
            <w:hideMark/>
          </w:tcPr>
          <w:p w14:paraId="5A2415C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OGPP</w:t>
            </w:r>
          </w:p>
        </w:tc>
        <w:tc>
          <w:tcPr>
            <w:tcW w:w="100" w:type="pct"/>
            <w:tcBorders>
              <w:top w:val="nil"/>
              <w:left w:val="nil"/>
              <w:bottom w:val="single" w:sz="4" w:space="0" w:color="auto"/>
              <w:right w:val="single" w:sz="4" w:space="0" w:color="auto"/>
            </w:tcBorders>
            <w:shd w:val="clear" w:color="auto" w:fill="auto"/>
            <w:noWrap/>
            <w:vAlign w:val="center"/>
            <w:hideMark/>
          </w:tcPr>
          <w:p w14:paraId="3563B55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D30290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BA3301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E78927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29783E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9AAD50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9BB77A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27E98FF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64570C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103EE3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3ED673B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4423300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F6DEA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5DC9740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47520F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6C7D5C5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04C8EE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4134CB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6372308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EBC085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7E993AB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76E460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r>
      <w:tr w:rsidR="00E12899" w:rsidRPr="0030093C" w14:paraId="28429024" w14:textId="77777777" w:rsidTr="00064C00">
        <w:trPr>
          <w:trHeight w:val="288"/>
        </w:trPr>
        <w:tc>
          <w:tcPr>
            <w:tcW w:w="134" w:type="pct"/>
            <w:tcBorders>
              <w:top w:val="nil"/>
              <w:left w:val="nil"/>
              <w:bottom w:val="nil"/>
              <w:right w:val="nil"/>
            </w:tcBorders>
            <w:shd w:val="clear" w:color="000000" w:fill="000000"/>
            <w:noWrap/>
            <w:vAlign w:val="bottom"/>
            <w:hideMark/>
          </w:tcPr>
          <w:p w14:paraId="56C061CE"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single" w:sz="4" w:space="0" w:color="auto"/>
              <w:bottom w:val="single" w:sz="4" w:space="0" w:color="auto"/>
              <w:right w:val="single" w:sz="4" w:space="0" w:color="auto"/>
            </w:tcBorders>
            <w:shd w:val="clear" w:color="000000" w:fill="000000"/>
            <w:noWrap/>
            <w:vAlign w:val="center"/>
            <w:hideMark/>
          </w:tcPr>
          <w:p w14:paraId="2D74FD9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490" w:type="pct"/>
            <w:tcBorders>
              <w:top w:val="nil"/>
              <w:left w:val="nil"/>
              <w:bottom w:val="single" w:sz="4" w:space="0" w:color="auto"/>
              <w:right w:val="single" w:sz="4" w:space="0" w:color="auto"/>
            </w:tcBorders>
            <w:shd w:val="clear" w:color="000000" w:fill="000000"/>
            <w:noWrap/>
            <w:vAlign w:val="center"/>
            <w:hideMark/>
          </w:tcPr>
          <w:p w14:paraId="7C3271C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365" w:type="pct"/>
            <w:gridSpan w:val="4"/>
            <w:tcBorders>
              <w:top w:val="single" w:sz="4" w:space="0" w:color="auto"/>
              <w:left w:val="nil"/>
              <w:bottom w:val="single" w:sz="4" w:space="0" w:color="auto"/>
              <w:right w:val="single" w:sz="4" w:space="0" w:color="auto"/>
            </w:tcBorders>
            <w:shd w:val="clear" w:color="000000" w:fill="000000"/>
            <w:noWrap/>
            <w:vAlign w:val="center"/>
            <w:hideMark/>
          </w:tcPr>
          <w:p w14:paraId="3645031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2021</w:t>
            </w:r>
          </w:p>
        </w:tc>
        <w:tc>
          <w:tcPr>
            <w:tcW w:w="1147" w:type="pct"/>
            <w:gridSpan w:val="12"/>
            <w:tcBorders>
              <w:top w:val="single" w:sz="4" w:space="0" w:color="auto"/>
              <w:left w:val="nil"/>
              <w:bottom w:val="single" w:sz="4" w:space="0" w:color="auto"/>
              <w:right w:val="single" w:sz="4" w:space="0" w:color="auto"/>
            </w:tcBorders>
            <w:shd w:val="clear" w:color="000000" w:fill="000000"/>
            <w:noWrap/>
            <w:vAlign w:val="center"/>
            <w:hideMark/>
          </w:tcPr>
          <w:p w14:paraId="1095658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2022</w:t>
            </w:r>
          </w:p>
        </w:tc>
        <w:tc>
          <w:tcPr>
            <w:tcW w:w="633" w:type="pct"/>
            <w:gridSpan w:val="6"/>
            <w:tcBorders>
              <w:top w:val="single" w:sz="4" w:space="0" w:color="auto"/>
              <w:left w:val="nil"/>
              <w:bottom w:val="single" w:sz="4" w:space="0" w:color="auto"/>
              <w:right w:val="single" w:sz="4" w:space="0" w:color="000000"/>
            </w:tcBorders>
            <w:shd w:val="clear" w:color="000000" w:fill="000000"/>
            <w:noWrap/>
            <w:vAlign w:val="center"/>
            <w:hideMark/>
          </w:tcPr>
          <w:p w14:paraId="4E6588E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2023</w:t>
            </w:r>
          </w:p>
        </w:tc>
      </w:tr>
      <w:tr w:rsidR="00986C93" w:rsidRPr="0030093C" w14:paraId="475EB552" w14:textId="77777777" w:rsidTr="00064C00">
        <w:trPr>
          <w:trHeight w:val="288"/>
        </w:trPr>
        <w:tc>
          <w:tcPr>
            <w:tcW w:w="134" w:type="pct"/>
            <w:tcBorders>
              <w:top w:val="nil"/>
              <w:left w:val="nil"/>
              <w:bottom w:val="nil"/>
              <w:right w:val="nil"/>
            </w:tcBorders>
            <w:shd w:val="clear" w:color="000000" w:fill="000000"/>
            <w:noWrap/>
            <w:vAlign w:val="bottom"/>
            <w:hideMark/>
          </w:tcPr>
          <w:p w14:paraId="1CA076B8"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2233" w:type="pct"/>
            <w:tcBorders>
              <w:top w:val="nil"/>
              <w:left w:val="single" w:sz="4" w:space="0" w:color="auto"/>
              <w:bottom w:val="single" w:sz="4" w:space="0" w:color="auto"/>
              <w:right w:val="single" w:sz="4" w:space="0" w:color="auto"/>
            </w:tcBorders>
            <w:shd w:val="clear" w:color="000000" w:fill="D0CECE"/>
            <w:noWrap/>
            <w:vAlign w:val="center"/>
            <w:hideMark/>
          </w:tcPr>
          <w:p w14:paraId="52F728D0" w14:textId="77777777" w:rsidR="00E12899" w:rsidRPr="0030093C" w:rsidRDefault="00E12899" w:rsidP="00E12899">
            <w:pPr>
              <w:spacing w:after="0" w:line="240" w:lineRule="auto"/>
              <w:jc w:val="center"/>
              <w:rPr>
                <w:rFonts w:ascii="Calibri" w:eastAsia="Times New Roman" w:hAnsi="Calibri" w:cs="Calibri"/>
                <w:b/>
                <w:bCs/>
                <w:i/>
                <w:iCs/>
                <w:color w:val="000000"/>
                <w:sz w:val="14"/>
                <w:szCs w:val="14"/>
                <w:lang w:val="es-PE" w:eastAsia="es-PE"/>
              </w:rPr>
            </w:pPr>
            <w:r w:rsidRPr="0030093C">
              <w:rPr>
                <w:rFonts w:ascii="Calibri" w:eastAsia="Times New Roman" w:hAnsi="Calibri" w:cs="Calibri"/>
                <w:b/>
                <w:bCs/>
                <w:i/>
                <w:iCs/>
                <w:color w:val="000000"/>
                <w:sz w:val="14"/>
                <w:szCs w:val="14"/>
                <w:lang w:val="es-PE" w:eastAsia="es-PE"/>
              </w:rPr>
              <w:t>2. Seguimiento comprensivo</w:t>
            </w:r>
          </w:p>
        </w:tc>
        <w:tc>
          <w:tcPr>
            <w:tcW w:w="490" w:type="pct"/>
            <w:tcBorders>
              <w:top w:val="nil"/>
              <w:left w:val="nil"/>
              <w:bottom w:val="single" w:sz="4" w:space="0" w:color="auto"/>
              <w:right w:val="single" w:sz="4" w:space="0" w:color="auto"/>
            </w:tcBorders>
            <w:shd w:val="clear" w:color="000000" w:fill="000000"/>
            <w:noWrap/>
            <w:vAlign w:val="center"/>
            <w:hideMark/>
          </w:tcPr>
          <w:p w14:paraId="6EE5A7B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C9C9C9"/>
            <w:noWrap/>
            <w:vAlign w:val="center"/>
            <w:hideMark/>
          </w:tcPr>
          <w:p w14:paraId="7B5F6CB1"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S</w:t>
            </w:r>
          </w:p>
        </w:tc>
        <w:tc>
          <w:tcPr>
            <w:tcW w:w="89" w:type="pct"/>
            <w:tcBorders>
              <w:top w:val="nil"/>
              <w:left w:val="nil"/>
              <w:bottom w:val="single" w:sz="4" w:space="0" w:color="auto"/>
              <w:right w:val="single" w:sz="4" w:space="0" w:color="auto"/>
            </w:tcBorders>
            <w:shd w:val="clear" w:color="000000" w:fill="C9C9C9"/>
            <w:noWrap/>
            <w:vAlign w:val="center"/>
            <w:hideMark/>
          </w:tcPr>
          <w:p w14:paraId="16D9CD72"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O</w:t>
            </w:r>
          </w:p>
        </w:tc>
        <w:tc>
          <w:tcPr>
            <w:tcW w:w="89" w:type="pct"/>
            <w:tcBorders>
              <w:top w:val="nil"/>
              <w:left w:val="nil"/>
              <w:bottom w:val="single" w:sz="4" w:space="0" w:color="auto"/>
              <w:right w:val="single" w:sz="4" w:space="0" w:color="auto"/>
            </w:tcBorders>
            <w:shd w:val="clear" w:color="000000" w:fill="C9C9C9"/>
            <w:noWrap/>
            <w:vAlign w:val="center"/>
            <w:hideMark/>
          </w:tcPr>
          <w:p w14:paraId="3CAB4DBB"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N</w:t>
            </w:r>
          </w:p>
        </w:tc>
        <w:tc>
          <w:tcPr>
            <w:tcW w:w="87" w:type="pct"/>
            <w:tcBorders>
              <w:top w:val="nil"/>
              <w:left w:val="nil"/>
              <w:bottom w:val="single" w:sz="4" w:space="0" w:color="auto"/>
              <w:right w:val="single" w:sz="4" w:space="0" w:color="auto"/>
            </w:tcBorders>
            <w:shd w:val="clear" w:color="000000" w:fill="C9C9C9"/>
            <w:noWrap/>
            <w:vAlign w:val="center"/>
            <w:hideMark/>
          </w:tcPr>
          <w:p w14:paraId="12D1C512"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D</w:t>
            </w:r>
          </w:p>
        </w:tc>
        <w:tc>
          <w:tcPr>
            <w:tcW w:w="80" w:type="pct"/>
            <w:tcBorders>
              <w:top w:val="nil"/>
              <w:left w:val="nil"/>
              <w:bottom w:val="single" w:sz="4" w:space="0" w:color="auto"/>
              <w:right w:val="single" w:sz="4" w:space="0" w:color="auto"/>
            </w:tcBorders>
            <w:shd w:val="clear" w:color="000000" w:fill="A5A5A5"/>
            <w:noWrap/>
            <w:vAlign w:val="center"/>
            <w:hideMark/>
          </w:tcPr>
          <w:p w14:paraId="1481F79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E</w:t>
            </w:r>
          </w:p>
        </w:tc>
        <w:tc>
          <w:tcPr>
            <w:tcW w:w="78" w:type="pct"/>
            <w:tcBorders>
              <w:top w:val="nil"/>
              <w:left w:val="nil"/>
              <w:bottom w:val="single" w:sz="4" w:space="0" w:color="auto"/>
              <w:right w:val="single" w:sz="4" w:space="0" w:color="auto"/>
            </w:tcBorders>
            <w:shd w:val="clear" w:color="000000" w:fill="A5A5A5"/>
            <w:noWrap/>
            <w:vAlign w:val="center"/>
            <w:hideMark/>
          </w:tcPr>
          <w:p w14:paraId="5905251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F</w:t>
            </w:r>
          </w:p>
        </w:tc>
        <w:tc>
          <w:tcPr>
            <w:tcW w:w="100" w:type="pct"/>
            <w:tcBorders>
              <w:top w:val="nil"/>
              <w:left w:val="nil"/>
              <w:bottom w:val="single" w:sz="4" w:space="0" w:color="auto"/>
              <w:right w:val="single" w:sz="4" w:space="0" w:color="auto"/>
            </w:tcBorders>
            <w:shd w:val="clear" w:color="000000" w:fill="A5A5A5"/>
            <w:noWrap/>
            <w:vAlign w:val="center"/>
            <w:hideMark/>
          </w:tcPr>
          <w:p w14:paraId="356CC22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M</w:t>
            </w:r>
          </w:p>
        </w:tc>
        <w:tc>
          <w:tcPr>
            <w:tcW w:w="86" w:type="pct"/>
            <w:tcBorders>
              <w:top w:val="nil"/>
              <w:left w:val="nil"/>
              <w:bottom w:val="single" w:sz="4" w:space="0" w:color="auto"/>
              <w:right w:val="single" w:sz="4" w:space="0" w:color="auto"/>
            </w:tcBorders>
            <w:shd w:val="clear" w:color="000000" w:fill="A5A5A5"/>
            <w:noWrap/>
            <w:vAlign w:val="center"/>
            <w:hideMark/>
          </w:tcPr>
          <w:p w14:paraId="2860B04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A</w:t>
            </w:r>
          </w:p>
        </w:tc>
        <w:tc>
          <w:tcPr>
            <w:tcW w:w="136" w:type="pct"/>
            <w:tcBorders>
              <w:top w:val="nil"/>
              <w:left w:val="nil"/>
              <w:bottom w:val="single" w:sz="4" w:space="0" w:color="auto"/>
              <w:right w:val="single" w:sz="4" w:space="0" w:color="auto"/>
            </w:tcBorders>
            <w:shd w:val="clear" w:color="000000" w:fill="A5A5A5"/>
            <w:noWrap/>
            <w:vAlign w:val="center"/>
            <w:hideMark/>
          </w:tcPr>
          <w:p w14:paraId="20584FE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M</w:t>
            </w:r>
          </w:p>
        </w:tc>
        <w:tc>
          <w:tcPr>
            <w:tcW w:w="76" w:type="pct"/>
            <w:tcBorders>
              <w:top w:val="nil"/>
              <w:left w:val="nil"/>
              <w:bottom w:val="single" w:sz="4" w:space="0" w:color="auto"/>
              <w:right w:val="single" w:sz="4" w:space="0" w:color="auto"/>
            </w:tcBorders>
            <w:shd w:val="clear" w:color="000000" w:fill="A5A5A5"/>
            <w:noWrap/>
            <w:vAlign w:val="center"/>
            <w:hideMark/>
          </w:tcPr>
          <w:p w14:paraId="76FEAAF5"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J</w:t>
            </w:r>
          </w:p>
        </w:tc>
        <w:tc>
          <w:tcPr>
            <w:tcW w:w="76" w:type="pct"/>
            <w:tcBorders>
              <w:top w:val="nil"/>
              <w:left w:val="nil"/>
              <w:bottom w:val="single" w:sz="4" w:space="0" w:color="auto"/>
              <w:right w:val="single" w:sz="4" w:space="0" w:color="auto"/>
            </w:tcBorders>
            <w:shd w:val="clear" w:color="000000" w:fill="A5A5A5"/>
            <w:noWrap/>
            <w:vAlign w:val="center"/>
            <w:hideMark/>
          </w:tcPr>
          <w:p w14:paraId="22F168E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J</w:t>
            </w:r>
          </w:p>
        </w:tc>
        <w:tc>
          <w:tcPr>
            <w:tcW w:w="94" w:type="pct"/>
            <w:tcBorders>
              <w:top w:val="nil"/>
              <w:left w:val="nil"/>
              <w:bottom w:val="single" w:sz="4" w:space="0" w:color="auto"/>
              <w:right w:val="single" w:sz="4" w:space="0" w:color="auto"/>
            </w:tcBorders>
            <w:shd w:val="clear" w:color="000000" w:fill="A5A5A5"/>
            <w:noWrap/>
            <w:vAlign w:val="center"/>
            <w:hideMark/>
          </w:tcPr>
          <w:p w14:paraId="2251143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A</w:t>
            </w:r>
          </w:p>
        </w:tc>
        <w:tc>
          <w:tcPr>
            <w:tcW w:w="80" w:type="pct"/>
            <w:tcBorders>
              <w:top w:val="nil"/>
              <w:left w:val="nil"/>
              <w:bottom w:val="single" w:sz="4" w:space="0" w:color="auto"/>
              <w:right w:val="single" w:sz="4" w:space="0" w:color="auto"/>
            </w:tcBorders>
            <w:shd w:val="clear" w:color="000000" w:fill="A5A5A5"/>
            <w:noWrap/>
            <w:vAlign w:val="center"/>
            <w:hideMark/>
          </w:tcPr>
          <w:p w14:paraId="1B808C3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S</w:t>
            </w:r>
          </w:p>
        </w:tc>
        <w:tc>
          <w:tcPr>
            <w:tcW w:w="116" w:type="pct"/>
            <w:tcBorders>
              <w:top w:val="nil"/>
              <w:left w:val="nil"/>
              <w:bottom w:val="single" w:sz="4" w:space="0" w:color="auto"/>
              <w:right w:val="single" w:sz="4" w:space="0" w:color="auto"/>
            </w:tcBorders>
            <w:shd w:val="clear" w:color="000000" w:fill="A5A5A5"/>
            <w:noWrap/>
            <w:vAlign w:val="center"/>
            <w:hideMark/>
          </w:tcPr>
          <w:p w14:paraId="2D8F1F5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O</w:t>
            </w:r>
          </w:p>
        </w:tc>
        <w:tc>
          <w:tcPr>
            <w:tcW w:w="113" w:type="pct"/>
            <w:tcBorders>
              <w:top w:val="nil"/>
              <w:left w:val="nil"/>
              <w:bottom w:val="single" w:sz="4" w:space="0" w:color="auto"/>
              <w:right w:val="single" w:sz="4" w:space="0" w:color="auto"/>
            </w:tcBorders>
            <w:shd w:val="clear" w:color="000000" w:fill="A5A5A5"/>
            <w:noWrap/>
            <w:vAlign w:val="center"/>
            <w:hideMark/>
          </w:tcPr>
          <w:p w14:paraId="66B17FBA"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N</w:t>
            </w:r>
          </w:p>
        </w:tc>
        <w:tc>
          <w:tcPr>
            <w:tcW w:w="111" w:type="pct"/>
            <w:tcBorders>
              <w:top w:val="nil"/>
              <w:left w:val="nil"/>
              <w:bottom w:val="single" w:sz="4" w:space="0" w:color="auto"/>
              <w:right w:val="single" w:sz="4" w:space="0" w:color="auto"/>
            </w:tcBorders>
            <w:shd w:val="clear" w:color="000000" w:fill="A5A5A5"/>
            <w:noWrap/>
            <w:vAlign w:val="center"/>
            <w:hideMark/>
          </w:tcPr>
          <w:p w14:paraId="427DF4D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D</w:t>
            </w:r>
          </w:p>
        </w:tc>
        <w:tc>
          <w:tcPr>
            <w:tcW w:w="89" w:type="pct"/>
            <w:tcBorders>
              <w:top w:val="nil"/>
              <w:left w:val="nil"/>
              <w:bottom w:val="single" w:sz="4" w:space="0" w:color="auto"/>
              <w:right w:val="single" w:sz="4" w:space="0" w:color="auto"/>
            </w:tcBorders>
            <w:shd w:val="clear" w:color="000000" w:fill="C9C9C9"/>
            <w:noWrap/>
            <w:vAlign w:val="center"/>
            <w:hideMark/>
          </w:tcPr>
          <w:p w14:paraId="75268FA7"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E</w:t>
            </w:r>
          </w:p>
        </w:tc>
        <w:tc>
          <w:tcPr>
            <w:tcW w:w="78" w:type="pct"/>
            <w:tcBorders>
              <w:top w:val="nil"/>
              <w:left w:val="nil"/>
              <w:bottom w:val="single" w:sz="4" w:space="0" w:color="auto"/>
              <w:right w:val="single" w:sz="4" w:space="0" w:color="auto"/>
            </w:tcBorders>
            <w:shd w:val="clear" w:color="000000" w:fill="C9C9C9"/>
            <w:noWrap/>
            <w:vAlign w:val="center"/>
            <w:hideMark/>
          </w:tcPr>
          <w:p w14:paraId="6361F8AB"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F</w:t>
            </w:r>
          </w:p>
        </w:tc>
        <w:tc>
          <w:tcPr>
            <w:tcW w:w="143" w:type="pct"/>
            <w:tcBorders>
              <w:top w:val="nil"/>
              <w:left w:val="nil"/>
              <w:bottom w:val="single" w:sz="4" w:space="0" w:color="auto"/>
              <w:right w:val="single" w:sz="4" w:space="0" w:color="auto"/>
            </w:tcBorders>
            <w:shd w:val="clear" w:color="000000" w:fill="C9C9C9"/>
            <w:noWrap/>
            <w:vAlign w:val="center"/>
            <w:hideMark/>
          </w:tcPr>
          <w:p w14:paraId="408DB3D4"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M</w:t>
            </w:r>
          </w:p>
        </w:tc>
        <w:tc>
          <w:tcPr>
            <w:tcW w:w="100" w:type="pct"/>
            <w:tcBorders>
              <w:top w:val="nil"/>
              <w:left w:val="nil"/>
              <w:bottom w:val="single" w:sz="4" w:space="0" w:color="auto"/>
              <w:right w:val="single" w:sz="4" w:space="0" w:color="auto"/>
            </w:tcBorders>
            <w:shd w:val="clear" w:color="000000" w:fill="C9C9C9"/>
            <w:noWrap/>
            <w:vAlign w:val="center"/>
            <w:hideMark/>
          </w:tcPr>
          <w:p w14:paraId="1738A196"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A</w:t>
            </w:r>
          </w:p>
        </w:tc>
        <w:tc>
          <w:tcPr>
            <w:tcW w:w="146" w:type="pct"/>
            <w:tcBorders>
              <w:top w:val="nil"/>
              <w:left w:val="nil"/>
              <w:bottom w:val="single" w:sz="4" w:space="0" w:color="auto"/>
              <w:right w:val="single" w:sz="4" w:space="0" w:color="auto"/>
            </w:tcBorders>
            <w:shd w:val="clear" w:color="000000" w:fill="C9C9C9"/>
            <w:noWrap/>
            <w:vAlign w:val="center"/>
            <w:hideMark/>
          </w:tcPr>
          <w:p w14:paraId="729BBB99"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M</w:t>
            </w:r>
          </w:p>
        </w:tc>
        <w:tc>
          <w:tcPr>
            <w:tcW w:w="76" w:type="pct"/>
            <w:tcBorders>
              <w:top w:val="nil"/>
              <w:left w:val="nil"/>
              <w:bottom w:val="single" w:sz="4" w:space="0" w:color="auto"/>
              <w:right w:val="single" w:sz="4" w:space="0" w:color="auto"/>
            </w:tcBorders>
            <w:shd w:val="clear" w:color="000000" w:fill="C9C9C9"/>
            <w:noWrap/>
            <w:vAlign w:val="center"/>
            <w:hideMark/>
          </w:tcPr>
          <w:p w14:paraId="5B78E10E" w14:textId="77777777" w:rsidR="00E12899" w:rsidRPr="0030093C" w:rsidRDefault="00E12899" w:rsidP="00E12899">
            <w:pPr>
              <w:spacing w:after="0" w:line="240" w:lineRule="auto"/>
              <w:jc w:val="center"/>
              <w:rPr>
                <w:rFonts w:ascii="Calibri" w:eastAsia="Times New Roman" w:hAnsi="Calibri" w:cs="Calibri"/>
                <w:b/>
                <w:bCs/>
                <w:sz w:val="14"/>
                <w:szCs w:val="14"/>
                <w:lang w:val="es-PE" w:eastAsia="es-PE"/>
              </w:rPr>
            </w:pPr>
            <w:r w:rsidRPr="0030093C">
              <w:rPr>
                <w:rFonts w:ascii="Calibri" w:eastAsia="Times New Roman" w:hAnsi="Calibri" w:cs="Calibri"/>
                <w:b/>
                <w:bCs/>
                <w:sz w:val="14"/>
                <w:szCs w:val="14"/>
                <w:lang w:val="es-PE" w:eastAsia="es-PE"/>
              </w:rPr>
              <w:t>J</w:t>
            </w:r>
          </w:p>
        </w:tc>
      </w:tr>
      <w:tr w:rsidR="00986C93" w:rsidRPr="0030093C" w14:paraId="62993419" w14:textId="77777777" w:rsidTr="00064C00">
        <w:trPr>
          <w:trHeight w:val="288"/>
        </w:trPr>
        <w:tc>
          <w:tcPr>
            <w:tcW w:w="134"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75EDF76"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2DAF6F16"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6: Planificación metodológica y recojo de información</w:t>
            </w:r>
          </w:p>
        </w:tc>
        <w:tc>
          <w:tcPr>
            <w:tcW w:w="490" w:type="pct"/>
            <w:tcBorders>
              <w:top w:val="nil"/>
              <w:left w:val="nil"/>
              <w:bottom w:val="single" w:sz="4" w:space="0" w:color="auto"/>
              <w:right w:val="single" w:sz="4" w:space="0" w:color="auto"/>
            </w:tcBorders>
            <w:shd w:val="clear" w:color="000000" w:fill="000000"/>
            <w:noWrap/>
            <w:vAlign w:val="center"/>
            <w:hideMark/>
          </w:tcPr>
          <w:p w14:paraId="3E4561D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Responsables</w:t>
            </w:r>
          </w:p>
        </w:tc>
        <w:tc>
          <w:tcPr>
            <w:tcW w:w="100" w:type="pct"/>
            <w:tcBorders>
              <w:top w:val="nil"/>
              <w:left w:val="nil"/>
              <w:bottom w:val="single" w:sz="4" w:space="0" w:color="auto"/>
              <w:right w:val="single" w:sz="4" w:space="0" w:color="auto"/>
            </w:tcBorders>
            <w:shd w:val="clear" w:color="000000" w:fill="000000"/>
            <w:noWrap/>
            <w:vAlign w:val="center"/>
            <w:hideMark/>
          </w:tcPr>
          <w:p w14:paraId="06C6DCC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160FB0A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72F9D18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74E7614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6B8D01E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1B8F75B5"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69A3526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399E303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04AC50D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61A573E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235B9F0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0CEFFDE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6DEB2E4C"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725C151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51A1FA6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4E0F522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CCF5FC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7A997B2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6D1673A9"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11601B3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2F00304C"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3549930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788B4761"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A709FC4" w14:textId="7D18722B" w:rsidR="00E12899" w:rsidRPr="0030093C" w:rsidRDefault="00064C00" w:rsidP="00E12899">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41</w:t>
            </w:r>
          </w:p>
        </w:tc>
        <w:tc>
          <w:tcPr>
            <w:tcW w:w="2233" w:type="pct"/>
            <w:tcBorders>
              <w:top w:val="nil"/>
              <w:left w:val="nil"/>
              <w:bottom w:val="single" w:sz="4" w:space="0" w:color="auto"/>
              <w:right w:val="single" w:sz="4" w:space="0" w:color="auto"/>
            </w:tcBorders>
            <w:shd w:val="clear" w:color="auto" w:fill="auto"/>
            <w:noWrap/>
            <w:vAlign w:val="center"/>
            <w:hideMark/>
          </w:tcPr>
          <w:p w14:paraId="3DADDF45"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Selección de indicadores que serán objeto de análisis</w:t>
            </w:r>
          </w:p>
        </w:tc>
        <w:tc>
          <w:tcPr>
            <w:tcW w:w="490" w:type="pct"/>
            <w:tcBorders>
              <w:top w:val="nil"/>
              <w:left w:val="nil"/>
              <w:bottom w:val="single" w:sz="4" w:space="0" w:color="auto"/>
              <w:right w:val="single" w:sz="4" w:space="0" w:color="auto"/>
            </w:tcBorders>
            <w:shd w:val="clear" w:color="auto" w:fill="auto"/>
            <w:noWrap/>
            <w:vAlign w:val="center"/>
            <w:hideMark/>
          </w:tcPr>
          <w:p w14:paraId="525B3554" w14:textId="3B457E18"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OMEP-DPAM</w:t>
            </w:r>
          </w:p>
        </w:tc>
        <w:tc>
          <w:tcPr>
            <w:tcW w:w="100" w:type="pct"/>
            <w:tcBorders>
              <w:top w:val="nil"/>
              <w:left w:val="nil"/>
              <w:bottom w:val="single" w:sz="4" w:space="0" w:color="auto"/>
              <w:right w:val="single" w:sz="4" w:space="0" w:color="auto"/>
            </w:tcBorders>
            <w:shd w:val="clear" w:color="auto" w:fill="auto"/>
            <w:vAlign w:val="center"/>
            <w:hideMark/>
          </w:tcPr>
          <w:p w14:paraId="1019BA80"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61471F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96472F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D9C031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5305A0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nil"/>
              <w:right w:val="nil"/>
            </w:tcBorders>
            <w:shd w:val="clear" w:color="auto" w:fill="auto"/>
            <w:noWrap/>
            <w:vAlign w:val="center"/>
            <w:hideMark/>
          </w:tcPr>
          <w:p w14:paraId="4AF9DCD6" w14:textId="4238913E" w:rsidR="00E12899" w:rsidRPr="008403A3" w:rsidRDefault="00986C93" w:rsidP="00E12899">
            <w:pPr>
              <w:spacing w:after="0" w:line="240" w:lineRule="auto"/>
              <w:jc w:val="center"/>
              <w:rPr>
                <w:rFonts w:ascii="Calibri" w:eastAsia="Times New Roman" w:hAnsi="Calibri" w:cs="Calibri"/>
                <w:sz w:val="14"/>
                <w:szCs w:val="14"/>
                <w:lang w:val="es-PE" w:eastAsia="es-PE"/>
              </w:rPr>
            </w:pPr>
            <w:r w:rsidRPr="008403A3">
              <w:rPr>
                <w:rFonts w:ascii="Calibri" w:eastAsia="Times New Roman" w:hAnsi="Calibri" w:cs="Calibri"/>
                <w:sz w:val="14"/>
                <w:szCs w:val="14"/>
                <w:lang w:val="es-PE" w:eastAsia="es-PE"/>
              </w:rPr>
              <w:t>x</w:t>
            </w: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E99DCF9" w14:textId="77777777" w:rsidR="00E12899" w:rsidRPr="008403A3" w:rsidRDefault="00E12899" w:rsidP="00E12899">
            <w:pPr>
              <w:spacing w:after="0" w:line="240" w:lineRule="auto"/>
              <w:jc w:val="center"/>
              <w:rPr>
                <w:rFonts w:ascii="Calibri" w:eastAsia="Times New Roman" w:hAnsi="Calibri" w:cs="Calibri"/>
                <w:sz w:val="14"/>
                <w:szCs w:val="14"/>
                <w:lang w:val="es-PE" w:eastAsia="es-PE"/>
              </w:rPr>
            </w:pPr>
            <w:r w:rsidRPr="008403A3">
              <w:rPr>
                <w:rFonts w:ascii="Calibri" w:eastAsia="Times New Roman" w:hAnsi="Calibri" w:cs="Calibri"/>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1FBF377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5C09A2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8E627D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093A8B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7BBB679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F82DFA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3ACAFFF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8CB12C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419B566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F4E4A30" w14:textId="7AE533A1"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 </w:t>
            </w:r>
          </w:p>
        </w:tc>
        <w:tc>
          <w:tcPr>
            <w:tcW w:w="78" w:type="pct"/>
            <w:tcBorders>
              <w:top w:val="nil"/>
              <w:left w:val="nil"/>
              <w:bottom w:val="single" w:sz="4" w:space="0" w:color="auto"/>
              <w:right w:val="single" w:sz="4" w:space="0" w:color="auto"/>
            </w:tcBorders>
            <w:shd w:val="clear" w:color="auto" w:fill="auto"/>
            <w:noWrap/>
            <w:vAlign w:val="center"/>
            <w:hideMark/>
          </w:tcPr>
          <w:p w14:paraId="79810A0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666B5CE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FD6FA9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3557ED9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9435E7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4B24989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23E39C5" w14:textId="69B2EA40" w:rsidR="00E12899" w:rsidRPr="0030093C" w:rsidRDefault="00064C00" w:rsidP="00E12899">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42</w:t>
            </w:r>
          </w:p>
        </w:tc>
        <w:tc>
          <w:tcPr>
            <w:tcW w:w="2233" w:type="pct"/>
            <w:tcBorders>
              <w:top w:val="nil"/>
              <w:left w:val="nil"/>
              <w:bottom w:val="single" w:sz="4" w:space="0" w:color="auto"/>
              <w:right w:val="single" w:sz="4" w:space="0" w:color="auto"/>
            </w:tcBorders>
            <w:shd w:val="clear" w:color="auto" w:fill="auto"/>
            <w:noWrap/>
            <w:vAlign w:val="center"/>
            <w:hideMark/>
          </w:tcPr>
          <w:p w14:paraId="783AF2D6"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Diseño metodológico e instrumental de recojo de información de campo</w:t>
            </w:r>
          </w:p>
        </w:tc>
        <w:tc>
          <w:tcPr>
            <w:tcW w:w="490" w:type="pct"/>
            <w:tcBorders>
              <w:top w:val="nil"/>
              <w:left w:val="nil"/>
              <w:bottom w:val="single" w:sz="4" w:space="0" w:color="auto"/>
              <w:right w:val="single" w:sz="4" w:space="0" w:color="auto"/>
            </w:tcBorders>
            <w:shd w:val="clear" w:color="auto" w:fill="auto"/>
            <w:noWrap/>
            <w:vAlign w:val="center"/>
            <w:hideMark/>
          </w:tcPr>
          <w:p w14:paraId="0882E565" w14:textId="05A8533D"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20A70BAA"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377468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51D9BE1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95DC39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D25EFF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single" w:sz="4" w:space="0" w:color="auto"/>
              <w:left w:val="nil"/>
              <w:bottom w:val="single" w:sz="4" w:space="0" w:color="auto"/>
              <w:right w:val="single" w:sz="4" w:space="0" w:color="auto"/>
            </w:tcBorders>
            <w:shd w:val="clear" w:color="auto" w:fill="auto"/>
            <w:noWrap/>
            <w:vAlign w:val="center"/>
            <w:hideMark/>
          </w:tcPr>
          <w:p w14:paraId="0372DA3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6829B4B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2306905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DDB6A5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58B493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B83E8D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0E886CA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2BE0A5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F9F1E6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465EC9E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3D74BDC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2A1FFE5" w14:textId="3423F6C1"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w:t>
            </w:r>
          </w:p>
        </w:tc>
        <w:tc>
          <w:tcPr>
            <w:tcW w:w="78" w:type="pct"/>
            <w:tcBorders>
              <w:top w:val="nil"/>
              <w:left w:val="nil"/>
              <w:bottom w:val="single" w:sz="4" w:space="0" w:color="auto"/>
              <w:right w:val="single" w:sz="4" w:space="0" w:color="auto"/>
            </w:tcBorders>
            <w:shd w:val="clear" w:color="auto" w:fill="auto"/>
            <w:noWrap/>
            <w:vAlign w:val="center"/>
            <w:hideMark/>
          </w:tcPr>
          <w:p w14:paraId="5BE2C44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25912B6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4D3A735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668C76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CB65D4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6D2CC15"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5FE12F2" w14:textId="545287EB"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3</w:t>
            </w:r>
          </w:p>
        </w:tc>
        <w:tc>
          <w:tcPr>
            <w:tcW w:w="2233" w:type="pct"/>
            <w:tcBorders>
              <w:top w:val="nil"/>
              <w:left w:val="nil"/>
              <w:bottom w:val="single" w:sz="4" w:space="0" w:color="auto"/>
              <w:right w:val="single" w:sz="4" w:space="0" w:color="auto"/>
            </w:tcBorders>
            <w:shd w:val="clear" w:color="auto" w:fill="auto"/>
            <w:noWrap/>
            <w:vAlign w:val="center"/>
            <w:hideMark/>
          </w:tcPr>
          <w:p w14:paraId="0F29BC10"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Aplicación de instrumentos de recojo de información cualitativa</w:t>
            </w:r>
          </w:p>
        </w:tc>
        <w:tc>
          <w:tcPr>
            <w:tcW w:w="490" w:type="pct"/>
            <w:tcBorders>
              <w:top w:val="nil"/>
              <w:left w:val="nil"/>
              <w:bottom w:val="single" w:sz="4" w:space="0" w:color="auto"/>
              <w:right w:val="single" w:sz="4" w:space="0" w:color="auto"/>
            </w:tcBorders>
            <w:shd w:val="clear" w:color="auto" w:fill="auto"/>
            <w:noWrap/>
            <w:vAlign w:val="center"/>
            <w:hideMark/>
          </w:tcPr>
          <w:p w14:paraId="4F2065BD" w14:textId="0B33F549"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28EBD8C8"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AE8315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38B8E74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88CD27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D7363B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EC4612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1ED1006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5309F97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0B50A7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C5FAA8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7D1E16C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065D5F7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723F32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49331AD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4899B2D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4B6F1BA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083BF7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953FE4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064E0A4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AEC7AF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D3537C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DA9D16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73B8C3C8"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center"/>
            <w:hideMark/>
          </w:tcPr>
          <w:p w14:paraId="6FEC2AE7"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lastRenderedPageBreak/>
              <w:t> </w:t>
            </w:r>
          </w:p>
        </w:tc>
        <w:tc>
          <w:tcPr>
            <w:tcW w:w="2233" w:type="pct"/>
            <w:tcBorders>
              <w:top w:val="nil"/>
              <w:left w:val="nil"/>
              <w:bottom w:val="single" w:sz="4" w:space="0" w:color="auto"/>
              <w:right w:val="single" w:sz="4" w:space="0" w:color="auto"/>
            </w:tcBorders>
            <w:shd w:val="clear" w:color="000000" w:fill="000000"/>
            <w:noWrap/>
            <w:vAlign w:val="center"/>
            <w:hideMark/>
          </w:tcPr>
          <w:p w14:paraId="5236C1A0"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7: Análisis comprensivo</w:t>
            </w:r>
          </w:p>
        </w:tc>
        <w:tc>
          <w:tcPr>
            <w:tcW w:w="490" w:type="pct"/>
            <w:tcBorders>
              <w:top w:val="nil"/>
              <w:left w:val="nil"/>
              <w:bottom w:val="single" w:sz="4" w:space="0" w:color="auto"/>
              <w:right w:val="single" w:sz="4" w:space="0" w:color="auto"/>
            </w:tcBorders>
            <w:shd w:val="clear" w:color="000000" w:fill="000000"/>
            <w:noWrap/>
            <w:vAlign w:val="center"/>
            <w:hideMark/>
          </w:tcPr>
          <w:p w14:paraId="19AEEB9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66900EB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3F9151A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44F759D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603DD6C8"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F659C69"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382E353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5FBD883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051F165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14A8230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11558CB5"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1A03AD3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1A189F9A"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DAF862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11BA4A48"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32C063E7"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19C57428"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4705D0D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4529855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64EC83F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60905BA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1D18C7D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5AB8844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422EE72D"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23BBDE1" w14:textId="7DD95964"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4</w:t>
            </w:r>
          </w:p>
        </w:tc>
        <w:tc>
          <w:tcPr>
            <w:tcW w:w="2233" w:type="pct"/>
            <w:tcBorders>
              <w:top w:val="nil"/>
              <w:left w:val="nil"/>
              <w:bottom w:val="single" w:sz="4" w:space="0" w:color="auto"/>
              <w:right w:val="single" w:sz="4" w:space="0" w:color="auto"/>
            </w:tcBorders>
            <w:shd w:val="clear" w:color="000000" w:fill="FFFFFF"/>
            <w:noWrap/>
            <w:vAlign w:val="center"/>
            <w:hideMark/>
          </w:tcPr>
          <w:p w14:paraId="18F01BB6"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Triangulación de información</w:t>
            </w:r>
          </w:p>
        </w:tc>
        <w:tc>
          <w:tcPr>
            <w:tcW w:w="490" w:type="pct"/>
            <w:tcBorders>
              <w:top w:val="nil"/>
              <w:left w:val="nil"/>
              <w:bottom w:val="single" w:sz="4" w:space="0" w:color="auto"/>
              <w:right w:val="single" w:sz="4" w:space="0" w:color="auto"/>
            </w:tcBorders>
            <w:shd w:val="clear" w:color="auto" w:fill="auto"/>
            <w:noWrap/>
            <w:vAlign w:val="center"/>
            <w:hideMark/>
          </w:tcPr>
          <w:p w14:paraId="4E63C6B8" w14:textId="53665F9F"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64CB641F"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9CCECF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5AB117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ECB329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5FC13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8841AF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3F0B7A9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366A5B7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9443DC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3A01ADD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6D76E8B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05C9DB7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BF5462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B917C3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7583F3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2F7D57E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6A2F51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64A2477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409C18F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3F767DD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3FC59CB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B19A72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18747ED8"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C6778ED" w14:textId="629CB85F"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5</w:t>
            </w:r>
          </w:p>
        </w:tc>
        <w:tc>
          <w:tcPr>
            <w:tcW w:w="2233" w:type="pct"/>
            <w:tcBorders>
              <w:top w:val="nil"/>
              <w:left w:val="nil"/>
              <w:bottom w:val="single" w:sz="4" w:space="0" w:color="auto"/>
              <w:right w:val="single" w:sz="4" w:space="0" w:color="auto"/>
            </w:tcBorders>
            <w:shd w:val="clear" w:color="auto" w:fill="auto"/>
            <w:noWrap/>
            <w:vAlign w:val="center"/>
            <w:hideMark/>
          </w:tcPr>
          <w:p w14:paraId="4896CBD4"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Análisis y elaboración de informe de Seguimiento Comprensivo</w:t>
            </w:r>
          </w:p>
        </w:tc>
        <w:tc>
          <w:tcPr>
            <w:tcW w:w="490" w:type="pct"/>
            <w:tcBorders>
              <w:top w:val="nil"/>
              <w:left w:val="nil"/>
              <w:bottom w:val="single" w:sz="4" w:space="0" w:color="auto"/>
              <w:right w:val="single" w:sz="4" w:space="0" w:color="auto"/>
            </w:tcBorders>
            <w:shd w:val="clear" w:color="auto" w:fill="auto"/>
            <w:noWrap/>
            <w:vAlign w:val="center"/>
            <w:hideMark/>
          </w:tcPr>
          <w:p w14:paraId="5C16528A" w14:textId="2A4C892C"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5F695FC2"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88B775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96DDA4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65B02C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C8635E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03CDCB5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08FD75F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6" w:type="pct"/>
            <w:tcBorders>
              <w:top w:val="nil"/>
              <w:left w:val="nil"/>
              <w:bottom w:val="single" w:sz="4" w:space="0" w:color="auto"/>
              <w:right w:val="single" w:sz="4" w:space="0" w:color="auto"/>
            </w:tcBorders>
            <w:shd w:val="clear" w:color="auto" w:fill="auto"/>
            <w:noWrap/>
            <w:vAlign w:val="center"/>
            <w:hideMark/>
          </w:tcPr>
          <w:p w14:paraId="7EA407A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5C794D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4A52AD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F681E0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6855537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C70541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C5728A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66C0A71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07D76F1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6ECD3BE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52805E3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21AA641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0CE2AC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204C1A7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2A1137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5DAEC435"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832EA4D" w14:textId="3CEEC51B"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6</w:t>
            </w:r>
          </w:p>
        </w:tc>
        <w:tc>
          <w:tcPr>
            <w:tcW w:w="2233" w:type="pct"/>
            <w:tcBorders>
              <w:top w:val="nil"/>
              <w:left w:val="nil"/>
              <w:bottom w:val="single" w:sz="4" w:space="0" w:color="auto"/>
              <w:right w:val="single" w:sz="4" w:space="0" w:color="auto"/>
            </w:tcBorders>
            <w:shd w:val="clear" w:color="auto" w:fill="auto"/>
            <w:noWrap/>
            <w:vAlign w:val="center"/>
            <w:hideMark/>
          </w:tcPr>
          <w:p w14:paraId="645370E6"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Elaboración de Reporte de seguimiento comprensivo</w:t>
            </w:r>
          </w:p>
        </w:tc>
        <w:tc>
          <w:tcPr>
            <w:tcW w:w="490" w:type="pct"/>
            <w:tcBorders>
              <w:top w:val="nil"/>
              <w:left w:val="nil"/>
              <w:bottom w:val="single" w:sz="4" w:space="0" w:color="auto"/>
              <w:right w:val="single" w:sz="4" w:space="0" w:color="auto"/>
            </w:tcBorders>
            <w:shd w:val="clear" w:color="auto" w:fill="auto"/>
            <w:noWrap/>
            <w:vAlign w:val="center"/>
            <w:hideMark/>
          </w:tcPr>
          <w:p w14:paraId="701F1B17" w14:textId="20142CF8"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745F4500"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5E716C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0D60801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A1DEE7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952CA8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82FD7A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5E7140B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39CD847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1C6012C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CBD9A6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0D89AF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10BE994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7B0B099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717ADDA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1196F79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67A40E5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BC67D2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8BB92A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3EF558C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655B6A6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7F0F219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28905C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415F56" w14:paraId="3F2C175C" w14:textId="77777777" w:rsidTr="00064C00">
        <w:trPr>
          <w:trHeight w:val="288"/>
        </w:trPr>
        <w:tc>
          <w:tcPr>
            <w:tcW w:w="134" w:type="pct"/>
            <w:tcBorders>
              <w:top w:val="nil"/>
              <w:left w:val="single" w:sz="4" w:space="0" w:color="auto"/>
              <w:bottom w:val="single" w:sz="4" w:space="0" w:color="auto"/>
              <w:right w:val="single" w:sz="4" w:space="0" w:color="auto"/>
            </w:tcBorders>
            <w:shd w:val="clear" w:color="000000" w:fill="000000"/>
            <w:noWrap/>
            <w:vAlign w:val="center"/>
            <w:hideMark/>
          </w:tcPr>
          <w:p w14:paraId="14AA1234"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 </w:t>
            </w:r>
          </w:p>
        </w:tc>
        <w:tc>
          <w:tcPr>
            <w:tcW w:w="2233" w:type="pct"/>
            <w:tcBorders>
              <w:top w:val="nil"/>
              <w:left w:val="nil"/>
              <w:bottom w:val="single" w:sz="4" w:space="0" w:color="auto"/>
              <w:right w:val="single" w:sz="4" w:space="0" w:color="auto"/>
            </w:tcBorders>
            <w:shd w:val="clear" w:color="000000" w:fill="000000"/>
            <w:noWrap/>
            <w:vAlign w:val="center"/>
            <w:hideMark/>
          </w:tcPr>
          <w:p w14:paraId="5B89236A" w14:textId="77777777" w:rsidR="00E12899" w:rsidRPr="0030093C" w:rsidRDefault="00E12899" w:rsidP="00E12899">
            <w:pPr>
              <w:spacing w:after="0" w:line="240" w:lineRule="auto"/>
              <w:jc w:val="center"/>
              <w:rPr>
                <w:rFonts w:ascii="Calibri" w:eastAsia="Times New Roman" w:hAnsi="Calibri" w:cs="Calibri"/>
                <w:b/>
                <w:bCs/>
                <w:i/>
                <w:iCs/>
                <w:color w:val="FFFFFF"/>
                <w:sz w:val="14"/>
                <w:szCs w:val="14"/>
                <w:lang w:val="es-PE" w:eastAsia="es-PE"/>
              </w:rPr>
            </w:pPr>
            <w:r w:rsidRPr="0030093C">
              <w:rPr>
                <w:rFonts w:ascii="Calibri" w:eastAsia="Times New Roman" w:hAnsi="Calibri" w:cs="Calibri"/>
                <w:b/>
                <w:bCs/>
                <w:i/>
                <w:iCs/>
                <w:color w:val="FFFFFF"/>
                <w:sz w:val="14"/>
                <w:szCs w:val="14"/>
                <w:lang w:val="es-PE" w:eastAsia="es-PE"/>
              </w:rPr>
              <w:t>Hito 8: Implementación de compromisos de mejora</w:t>
            </w:r>
          </w:p>
        </w:tc>
        <w:tc>
          <w:tcPr>
            <w:tcW w:w="490" w:type="pct"/>
            <w:tcBorders>
              <w:top w:val="nil"/>
              <w:left w:val="nil"/>
              <w:bottom w:val="single" w:sz="4" w:space="0" w:color="auto"/>
              <w:right w:val="single" w:sz="4" w:space="0" w:color="auto"/>
            </w:tcBorders>
            <w:shd w:val="clear" w:color="000000" w:fill="000000"/>
            <w:noWrap/>
            <w:vAlign w:val="center"/>
            <w:hideMark/>
          </w:tcPr>
          <w:p w14:paraId="3720812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7506D73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227AEEA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6121A9B8"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6378F51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2609B1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3F2A088F"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4A973BE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6" w:type="pct"/>
            <w:tcBorders>
              <w:top w:val="nil"/>
              <w:left w:val="nil"/>
              <w:bottom w:val="single" w:sz="4" w:space="0" w:color="auto"/>
              <w:right w:val="single" w:sz="4" w:space="0" w:color="auto"/>
            </w:tcBorders>
            <w:shd w:val="clear" w:color="000000" w:fill="000000"/>
            <w:noWrap/>
            <w:vAlign w:val="center"/>
            <w:hideMark/>
          </w:tcPr>
          <w:p w14:paraId="26E2D51B"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671636C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5A3FBB6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5A04E263"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94" w:type="pct"/>
            <w:tcBorders>
              <w:top w:val="nil"/>
              <w:left w:val="nil"/>
              <w:bottom w:val="single" w:sz="4" w:space="0" w:color="auto"/>
              <w:right w:val="single" w:sz="4" w:space="0" w:color="auto"/>
            </w:tcBorders>
            <w:shd w:val="clear" w:color="000000" w:fill="000000"/>
            <w:noWrap/>
            <w:vAlign w:val="center"/>
            <w:hideMark/>
          </w:tcPr>
          <w:p w14:paraId="086DE1DC"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A7E6BFE"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6" w:type="pct"/>
            <w:tcBorders>
              <w:top w:val="nil"/>
              <w:left w:val="nil"/>
              <w:bottom w:val="single" w:sz="4" w:space="0" w:color="auto"/>
              <w:right w:val="single" w:sz="4" w:space="0" w:color="auto"/>
            </w:tcBorders>
            <w:shd w:val="clear" w:color="000000" w:fill="000000"/>
            <w:noWrap/>
            <w:vAlign w:val="center"/>
            <w:hideMark/>
          </w:tcPr>
          <w:p w14:paraId="5F01DC8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3" w:type="pct"/>
            <w:tcBorders>
              <w:top w:val="nil"/>
              <w:left w:val="nil"/>
              <w:bottom w:val="single" w:sz="4" w:space="0" w:color="auto"/>
              <w:right w:val="single" w:sz="4" w:space="0" w:color="auto"/>
            </w:tcBorders>
            <w:shd w:val="clear" w:color="000000" w:fill="000000"/>
            <w:noWrap/>
            <w:vAlign w:val="center"/>
            <w:hideMark/>
          </w:tcPr>
          <w:p w14:paraId="6575ADDC"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11" w:type="pct"/>
            <w:tcBorders>
              <w:top w:val="nil"/>
              <w:left w:val="nil"/>
              <w:bottom w:val="single" w:sz="4" w:space="0" w:color="auto"/>
              <w:right w:val="single" w:sz="4" w:space="0" w:color="auto"/>
            </w:tcBorders>
            <w:shd w:val="clear" w:color="000000" w:fill="000000"/>
            <w:noWrap/>
            <w:vAlign w:val="center"/>
            <w:hideMark/>
          </w:tcPr>
          <w:p w14:paraId="6E9BBF10"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89" w:type="pct"/>
            <w:tcBorders>
              <w:top w:val="nil"/>
              <w:left w:val="nil"/>
              <w:bottom w:val="single" w:sz="4" w:space="0" w:color="auto"/>
              <w:right w:val="single" w:sz="4" w:space="0" w:color="auto"/>
            </w:tcBorders>
            <w:shd w:val="clear" w:color="000000" w:fill="000000"/>
            <w:noWrap/>
            <w:vAlign w:val="center"/>
            <w:hideMark/>
          </w:tcPr>
          <w:p w14:paraId="67FDC976"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8" w:type="pct"/>
            <w:tcBorders>
              <w:top w:val="nil"/>
              <w:left w:val="nil"/>
              <w:bottom w:val="single" w:sz="4" w:space="0" w:color="auto"/>
              <w:right w:val="single" w:sz="4" w:space="0" w:color="auto"/>
            </w:tcBorders>
            <w:shd w:val="clear" w:color="000000" w:fill="000000"/>
            <w:noWrap/>
            <w:vAlign w:val="center"/>
            <w:hideMark/>
          </w:tcPr>
          <w:p w14:paraId="0E26AF6D"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3" w:type="pct"/>
            <w:tcBorders>
              <w:top w:val="nil"/>
              <w:left w:val="nil"/>
              <w:bottom w:val="single" w:sz="4" w:space="0" w:color="auto"/>
              <w:right w:val="single" w:sz="4" w:space="0" w:color="auto"/>
            </w:tcBorders>
            <w:shd w:val="clear" w:color="000000" w:fill="000000"/>
            <w:noWrap/>
            <w:vAlign w:val="center"/>
            <w:hideMark/>
          </w:tcPr>
          <w:p w14:paraId="7D24B03A"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00" w:type="pct"/>
            <w:tcBorders>
              <w:top w:val="nil"/>
              <w:left w:val="nil"/>
              <w:bottom w:val="single" w:sz="4" w:space="0" w:color="auto"/>
              <w:right w:val="single" w:sz="4" w:space="0" w:color="auto"/>
            </w:tcBorders>
            <w:shd w:val="clear" w:color="000000" w:fill="000000"/>
            <w:noWrap/>
            <w:vAlign w:val="center"/>
            <w:hideMark/>
          </w:tcPr>
          <w:p w14:paraId="038993CA"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146" w:type="pct"/>
            <w:tcBorders>
              <w:top w:val="nil"/>
              <w:left w:val="nil"/>
              <w:bottom w:val="single" w:sz="4" w:space="0" w:color="auto"/>
              <w:right w:val="single" w:sz="4" w:space="0" w:color="auto"/>
            </w:tcBorders>
            <w:shd w:val="clear" w:color="000000" w:fill="000000"/>
            <w:noWrap/>
            <w:vAlign w:val="center"/>
            <w:hideMark/>
          </w:tcPr>
          <w:p w14:paraId="4FF76374"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c>
          <w:tcPr>
            <w:tcW w:w="76" w:type="pct"/>
            <w:tcBorders>
              <w:top w:val="nil"/>
              <w:left w:val="nil"/>
              <w:bottom w:val="single" w:sz="4" w:space="0" w:color="auto"/>
              <w:right w:val="single" w:sz="4" w:space="0" w:color="auto"/>
            </w:tcBorders>
            <w:shd w:val="clear" w:color="000000" w:fill="000000"/>
            <w:noWrap/>
            <w:vAlign w:val="center"/>
            <w:hideMark/>
          </w:tcPr>
          <w:p w14:paraId="60AF4662" w14:textId="77777777" w:rsidR="00E12899" w:rsidRPr="0030093C" w:rsidRDefault="00E12899" w:rsidP="00E12899">
            <w:pPr>
              <w:spacing w:after="0" w:line="240" w:lineRule="auto"/>
              <w:jc w:val="center"/>
              <w:rPr>
                <w:rFonts w:ascii="Calibri" w:eastAsia="Times New Roman" w:hAnsi="Calibri" w:cs="Calibri"/>
                <w:b/>
                <w:bCs/>
                <w:color w:val="FFFFFF"/>
                <w:sz w:val="14"/>
                <w:szCs w:val="14"/>
                <w:lang w:val="es-PE" w:eastAsia="es-PE"/>
              </w:rPr>
            </w:pPr>
            <w:r w:rsidRPr="0030093C">
              <w:rPr>
                <w:rFonts w:ascii="Calibri" w:eastAsia="Times New Roman" w:hAnsi="Calibri" w:cs="Calibri"/>
                <w:b/>
                <w:bCs/>
                <w:color w:val="FFFFFF"/>
                <w:sz w:val="14"/>
                <w:szCs w:val="14"/>
                <w:lang w:val="es-PE" w:eastAsia="es-PE"/>
              </w:rPr>
              <w:t> </w:t>
            </w:r>
          </w:p>
        </w:tc>
      </w:tr>
      <w:tr w:rsidR="00986C93" w:rsidRPr="0030093C" w14:paraId="2CAF3943"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98904A2" w14:textId="53A8CA9C"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7</w:t>
            </w:r>
          </w:p>
        </w:tc>
        <w:tc>
          <w:tcPr>
            <w:tcW w:w="2233" w:type="pct"/>
            <w:tcBorders>
              <w:top w:val="nil"/>
              <w:left w:val="nil"/>
              <w:bottom w:val="single" w:sz="4" w:space="0" w:color="auto"/>
              <w:right w:val="single" w:sz="4" w:space="0" w:color="auto"/>
            </w:tcBorders>
            <w:shd w:val="clear" w:color="auto" w:fill="auto"/>
            <w:noWrap/>
            <w:vAlign w:val="center"/>
            <w:hideMark/>
          </w:tcPr>
          <w:p w14:paraId="38837705"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Análisis de viabilidad de implementación de recomendaciones</w:t>
            </w:r>
          </w:p>
        </w:tc>
        <w:tc>
          <w:tcPr>
            <w:tcW w:w="490" w:type="pct"/>
            <w:tcBorders>
              <w:top w:val="nil"/>
              <w:left w:val="nil"/>
              <w:bottom w:val="single" w:sz="4" w:space="0" w:color="auto"/>
              <w:right w:val="single" w:sz="4" w:space="0" w:color="auto"/>
            </w:tcBorders>
            <w:shd w:val="clear" w:color="auto" w:fill="auto"/>
            <w:noWrap/>
            <w:vAlign w:val="center"/>
            <w:hideMark/>
          </w:tcPr>
          <w:p w14:paraId="2679CF30" w14:textId="6FC6E4EB"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DPAM</w:t>
            </w:r>
          </w:p>
        </w:tc>
        <w:tc>
          <w:tcPr>
            <w:tcW w:w="100" w:type="pct"/>
            <w:tcBorders>
              <w:top w:val="nil"/>
              <w:left w:val="nil"/>
              <w:bottom w:val="single" w:sz="4" w:space="0" w:color="auto"/>
              <w:right w:val="single" w:sz="4" w:space="0" w:color="auto"/>
            </w:tcBorders>
            <w:shd w:val="clear" w:color="auto" w:fill="auto"/>
            <w:vAlign w:val="center"/>
            <w:hideMark/>
          </w:tcPr>
          <w:p w14:paraId="2A0E2C25"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CC05AC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A66C41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37D19F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15B005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1B27CB2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60A8E1E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49EEEDE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E29F26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A44ABA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177966C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2769B77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1DB026C6"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09CC4BE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7D88ABD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7F34550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5AEE12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1009FD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40019D1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18F3E04F"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5EF0FA9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5DCA15B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62888EC6"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93492E2" w14:textId="0A369D6B"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8</w:t>
            </w:r>
          </w:p>
        </w:tc>
        <w:tc>
          <w:tcPr>
            <w:tcW w:w="2233" w:type="pct"/>
            <w:tcBorders>
              <w:top w:val="nil"/>
              <w:left w:val="nil"/>
              <w:bottom w:val="single" w:sz="4" w:space="0" w:color="auto"/>
              <w:right w:val="single" w:sz="4" w:space="0" w:color="auto"/>
            </w:tcBorders>
            <w:shd w:val="clear" w:color="auto" w:fill="auto"/>
            <w:noWrap/>
            <w:vAlign w:val="center"/>
            <w:hideMark/>
          </w:tcPr>
          <w:p w14:paraId="50F3D63F"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Planificación de actividades (compromisos) de mejora</w:t>
            </w:r>
          </w:p>
        </w:tc>
        <w:tc>
          <w:tcPr>
            <w:tcW w:w="490" w:type="pct"/>
            <w:tcBorders>
              <w:top w:val="nil"/>
              <w:left w:val="nil"/>
              <w:bottom w:val="single" w:sz="4" w:space="0" w:color="auto"/>
              <w:right w:val="single" w:sz="4" w:space="0" w:color="auto"/>
            </w:tcBorders>
            <w:shd w:val="clear" w:color="auto" w:fill="auto"/>
            <w:noWrap/>
            <w:vAlign w:val="center"/>
            <w:hideMark/>
          </w:tcPr>
          <w:p w14:paraId="356F092D"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Entidades</w:t>
            </w:r>
          </w:p>
        </w:tc>
        <w:tc>
          <w:tcPr>
            <w:tcW w:w="100" w:type="pct"/>
            <w:tcBorders>
              <w:top w:val="nil"/>
              <w:left w:val="nil"/>
              <w:bottom w:val="single" w:sz="4" w:space="0" w:color="auto"/>
              <w:right w:val="single" w:sz="4" w:space="0" w:color="auto"/>
            </w:tcBorders>
            <w:shd w:val="clear" w:color="auto" w:fill="auto"/>
            <w:vAlign w:val="center"/>
            <w:hideMark/>
          </w:tcPr>
          <w:p w14:paraId="7FBFD876"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7DE0344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D41988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88530B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AA7C6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2F733D9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730E3F8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04A7824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93C75E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0F837ED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42A62E9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94" w:type="pct"/>
            <w:tcBorders>
              <w:top w:val="nil"/>
              <w:left w:val="nil"/>
              <w:bottom w:val="single" w:sz="4" w:space="0" w:color="auto"/>
              <w:right w:val="single" w:sz="4" w:space="0" w:color="auto"/>
            </w:tcBorders>
            <w:shd w:val="clear" w:color="auto" w:fill="auto"/>
            <w:noWrap/>
            <w:vAlign w:val="center"/>
            <w:hideMark/>
          </w:tcPr>
          <w:p w14:paraId="7C551B15"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67FCED7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6" w:type="pct"/>
            <w:tcBorders>
              <w:top w:val="nil"/>
              <w:left w:val="nil"/>
              <w:bottom w:val="single" w:sz="4" w:space="0" w:color="auto"/>
              <w:right w:val="single" w:sz="4" w:space="0" w:color="auto"/>
            </w:tcBorders>
            <w:shd w:val="clear" w:color="auto" w:fill="auto"/>
            <w:noWrap/>
            <w:vAlign w:val="center"/>
            <w:hideMark/>
          </w:tcPr>
          <w:p w14:paraId="6D2FADCC"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3" w:type="pct"/>
            <w:tcBorders>
              <w:top w:val="nil"/>
              <w:left w:val="nil"/>
              <w:bottom w:val="single" w:sz="4" w:space="0" w:color="auto"/>
              <w:right w:val="single" w:sz="4" w:space="0" w:color="auto"/>
            </w:tcBorders>
            <w:shd w:val="clear" w:color="auto" w:fill="auto"/>
            <w:noWrap/>
            <w:vAlign w:val="center"/>
            <w:hideMark/>
          </w:tcPr>
          <w:p w14:paraId="592B5FB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11" w:type="pct"/>
            <w:tcBorders>
              <w:top w:val="nil"/>
              <w:left w:val="nil"/>
              <w:bottom w:val="single" w:sz="4" w:space="0" w:color="auto"/>
              <w:right w:val="single" w:sz="4" w:space="0" w:color="auto"/>
            </w:tcBorders>
            <w:shd w:val="clear" w:color="auto" w:fill="auto"/>
            <w:noWrap/>
            <w:vAlign w:val="center"/>
            <w:hideMark/>
          </w:tcPr>
          <w:p w14:paraId="700321C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4333C1A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339844E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7397748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145F5F5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46" w:type="pct"/>
            <w:tcBorders>
              <w:top w:val="nil"/>
              <w:left w:val="nil"/>
              <w:bottom w:val="single" w:sz="4" w:space="0" w:color="auto"/>
              <w:right w:val="single" w:sz="4" w:space="0" w:color="auto"/>
            </w:tcBorders>
            <w:shd w:val="clear" w:color="auto" w:fill="auto"/>
            <w:noWrap/>
            <w:vAlign w:val="center"/>
            <w:hideMark/>
          </w:tcPr>
          <w:p w14:paraId="29D9CB9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6" w:type="pct"/>
            <w:tcBorders>
              <w:top w:val="nil"/>
              <w:left w:val="nil"/>
              <w:bottom w:val="single" w:sz="4" w:space="0" w:color="auto"/>
              <w:right w:val="single" w:sz="4" w:space="0" w:color="auto"/>
            </w:tcBorders>
            <w:shd w:val="clear" w:color="auto" w:fill="auto"/>
            <w:noWrap/>
            <w:vAlign w:val="center"/>
            <w:hideMark/>
          </w:tcPr>
          <w:p w14:paraId="23648680"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r>
      <w:tr w:rsidR="00986C93" w:rsidRPr="0030093C" w14:paraId="047D0A69" w14:textId="77777777" w:rsidTr="00064C00">
        <w:trPr>
          <w:trHeight w:val="288"/>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BDA3D90" w14:textId="053794A4"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r w:rsidR="00064C00">
              <w:rPr>
                <w:rFonts w:ascii="Calibri" w:eastAsia="Times New Roman" w:hAnsi="Calibri" w:cs="Calibri"/>
                <w:color w:val="000000"/>
                <w:sz w:val="14"/>
                <w:szCs w:val="14"/>
                <w:lang w:val="es-PE" w:eastAsia="es-PE"/>
              </w:rPr>
              <w:t>9</w:t>
            </w:r>
          </w:p>
        </w:tc>
        <w:tc>
          <w:tcPr>
            <w:tcW w:w="2233" w:type="pct"/>
            <w:tcBorders>
              <w:top w:val="nil"/>
              <w:left w:val="nil"/>
              <w:bottom w:val="single" w:sz="4" w:space="0" w:color="auto"/>
              <w:right w:val="single" w:sz="4" w:space="0" w:color="auto"/>
            </w:tcBorders>
            <w:shd w:val="clear" w:color="auto" w:fill="auto"/>
            <w:noWrap/>
            <w:vAlign w:val="center"/>
            <w:hideMark/>
          </w:tcPr>
          <w:p w14:paraId="6E788BE9" w14:textId="77777777" w:rsidR="00E12899" w:rsidRPr="0030093C" w:rsidRDefault="00E12899" w:rsidP="00E12899">
            <w:pPr>
              <w:spacing w:after="0" w:line="240" w:lineRule="auto"/>
              <w:rPr>
                <w:rFonts w:ascii="Calibri" w:eastAsia="Times New Roman" w:hAnsi="Calibri" w:cs="Calibri"/>
                <w:i/>
                <w:iCs/>
                <w:color w:val="000000"/>
                <w:sz w:val="14"/>
                <w:szCs w:val="14"/>
                <w:lang w:val="es-PE" w:eastAsia="es-PE"/>
              </w:rPr>
            </w:pPr>
            <w:r w:rsidRPr="0030093C">
              <w:rPr>
                <w:rFonts w:ascii="Calibri" w:eastAsia="Times New Roman" w:hAnsi="Calibri" w:cs="Calibri"/>
                <w:i/>
                <w:iCs/>
                <w:color w:val="000000"/>
                <w:sz w:val="14"/>
                <w:szCs w:val="14"/>
                <w:lang w:val="es-PE" w:eastAsia="es-PE"/>
              </w:rPr>
              <w:t>Seguimiento a la implementación de compromisos</w:t>
            </w:r>
          </w:p>
        </w:tc>
        <w:tc>
          <w:tcPr>
            <w:tcW w:w="490" w:type="pct"/>
            <w:tcBorders>
              <w:top w:val="nil"/>
              <w:left w:val="nil"/>
              <w:bottom w:val="single" w:sz="4" w:space="0" w:color="auto"/>
              <w:right w:val="single" w:sz="4" w:space="0" w:color="auto"/>
            </w:tcBorders>
            <w:shd w:val="clear" w:color="auto" w:fill="auto"/>
            <w:noWrap/>
            <w:vAlign w:val="center"/>
            <w:hideMark/>
          </w:tcPr>
          <w:p w14:paraId="219C583E" w14:textId="29E05460"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OMEP</w:t>
            </w:r>
          </w:p>
        </w:tc>
        <w:tc>
          <w:tcPr>
            <w:tcW w:w="100" w:type="pct"/>
            <w:tcBorders>
              <w:top w:val="nil"/>
              <w:left w:val="nil"/>
              <w:bottom w:val="single" w:sz="4" w:space="0" w:color="auto"/>
              <w:right w:val="single" w:sz="4" w:space="0" w:color="auto"/>
            </w:tcBorders>
            <w:shd w:val="clear" w:color="auto" w:fill="auto"/>
            <w:vAlign w:val="center"/>
            <w:hideMark/>
          </w:tcPr>
          <w:p w14:paraId="05F1F9E6" w14:textId="77777777" w:rsidR="00E12899" w:rsidRPr="0030093C" w:rsidRDefault="00E12899" w:rsidP="00E12899">
            <w:pPr>
              <w:spacing w:after="0" w:line="240" w:lineRule="auto"/>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2F0CA8F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9" w:type="pct"/>
            <w:tcBorders>
              <w:top w:val="nil"/>
              <w:left w:val="nil"/>
              <w:bottom w:val="single" w:sz="4" w:space="0" w:color="auto"/>
              <w:right w:val="single" w:sz="4" w:space="0" w:color="auto"/>
            </w:tcBorders>
            <w:shd w:val="clear" w:color="auto" w:fill="auto"/>
            <w:noWrap/>
            <w:vAlign w:val="center"/>
            <w:hideMark/>
          </w:tcPr>
          <w:p w14:paraId="13BA353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997542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D83E3E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78" w:type="pct"/>
            <w:tcBorders>
              <w:top w:val="nil"/>
              <w:left w:val="nil"/>
              <w:bottom w:val="single" w:sz="4" w:space="0" w:color="auto"/>
              <w:right w:val="single" w:sz="4" w:space="0" w:color="auto"/>
            </w:tcBorders>
            <w:shd w:val="clear" w:color="auto" w:fill="auto"/>
            <w:noWrap/>
            <w:vAlign w:val="center"/>
            <w:hideMark/>
          </w:tcPr>
          <w:p w14:paraId="77CA4A23"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w:t>
            </w:r>
          </w:p>
        </w:tc>
        <w:tc>
          <w:tcPr>
            <w:tcW w:w="100" w:type="pct"/>
            <w:tcBorders>
              <w:top w:val="nil"/>
              <w:left w:val="nil"/>
              <w:bottom w:val="single" w:sz="4" w:space="0" w:color="auto"/>
              <w:right w:val="single" w:sz="4" w:space="0" w:color="auto"/>
            </w:tcBorders>
            <w:shd w:val="clear" w:color="auto" w:fill="auto"/>
            <w:noWrap/>
            <w:vAlign w:val="center"/>
            <w:hideMark/>
          </w:tcPr>
          <w:p w14:paraId="268B166E"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6" w:type="pct"/>
            <w:tcBorders>
              <w:top w:val="nil"/>
              <w:left w:val="nil"/>
              <w:bottom w:val="single" w:sz="4" w:space="0" w:color="auto"/>
              <w:right w:val="single" w:sz="4" w:space="0" w:color="auto"/>
            </w:tcBorders>
            <w:shd w:val="clear" w:color="auto" w:fill="auto"/>
            <w:noWrap/>
            <w:vAlign w:val="center"/>
            <w:hideMark/>
          </w:tcPr>
          <w:p w14:paraId="40E83B3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2834DB9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0ED805B2"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105F441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94" w:type="pct"/>
            <w:tcBorders>
              <w:top w:val="nil"/>
              <w:left w:val="nil"/>
              <w:bottom w:val="single" w:sz="4" w:space="0" w:color="auto"/>
              <w:right w:val="single" w:sz="4" w:space="0" w:color="auto"/>
            </w:tcBorders>
            <w:shd w:val="clear" w:color="auto" w:fill="auto"/>
            <w:noWrap/>
            <w:vAlign w:val="center"/>
            <w:hideMark/>
          </w:tcPr>
          <w:p w14:paraId="31C44308"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14C5C7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6" w:type="pct"/>
            <w:tcBorders>
              <w:top w:val="nil"/>
              <w:left w:val="nil"/>
              <w:bottom w:val="single" w:sz="4" w:space="0" w:color="auto"/>
              <w:right w:val="single" w:sz="4" w:space="0" w:color="auto"/>
            </w:tcBorders>
            <w:shd w:val="clear" w:color="auto" w:fill="auto"/>
            <w:noWrap/>
            <w:vAlign w:val="center"/>
            <w:hideMark/>
          </w:tcPr>
          <w:p w14:paraId="7984949A"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3" w:type="pct"/>
            <w:tcBorders>
              <w:top w:val="nil"/>
              <w:left w:val="nil"/>
              <w:bottom w:val="single" w:sz="4" w:space="0" w:color="auto"/>
              <w:right w:val="single" w:sz="4" w:space="0" w:color="auto"/>
            </w:tcBorders>
            <w:shd w:val="clear" w:color="auto" w:fill="auto"/>
            <w:noWrap/>
            <w:vAlign w:val="center"/>
            <w:hideMark/>
          </w:tcPr>
          <w:p w14:paraId="6E45C17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11" w:type="pct"/>
            <w:tcBorders>
              <w:top w:val="nil"/>
              <w:left w:val="nil"/>
              <w:bottom w:val="single" w:sz="4" w:space="0" w:color="auto"/>
              <w:right w:val="single" w:sz="4" w:space="0" w:color="auto"/>
            </w:tcBorders>
            <w:shd w:val="clear" w:color="auto" w:fill="auto"/>
            <w:noWrap/>
            <w:vAlign w:val="center"/>
            <w:hideMark/>
          </w:tcPr>
          <w:p w14:paraId="051B02A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89" w:type="pct"/>
            <w:tcBorders>
              <w:top w:val="nil"/>
              <w:left w:val="nil"/>
              <w:bottom w:val="single" w:sz="4" w:space="0" w:color="auto"/>
              <w:right w:val="single" w:sz="4" w:space="0" w:color="auto"/>
            </w:tcBorders>
            <w:shd w:val="clear" w:color="auto" w:fill="auto"/>
            <w:noWrap/>
            <w:vAlign w:val="center"/>
            <w:hideMark/>
          </w:tcPr>
          <w:p w14:paraId="7841FBE9"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8" w:type="pct"/>
            <w:tcBorders>
              <w:top w:val="nil"/>
              <w:left w:val="nil"/>
              <w:bottom w:val="single" w:sz="4" w:space="0" w:color="auto"/>
              <w:right w:val="single" w:sz="4" w:space="0" w:color="auto"/>
            </w:tcBorders>
            <w:shd w:val="clear" w:color="auto" w:fill="auto"/>
            <w:noWrap/>
            <w:vAlign w:val="center"/>
            <w:hideMark/>
          </w:tcPr>
          <w:p w14:paraId="166A16C7"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7EF890F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00" w:type="pct"/>
            <w:tcBorders>
              <w:top w:val="nil"/>
              <w:left w:val="nil"/>
              <w:bottom w:val="single" w:sz="4" w:space="0" w:color="auto"/>
              <w:right w:val="single" w:sz="4" w:space="0" w:color="auto"/>
            </w:tcBorders>
            <w:shd w:val="clear" w:color="auto" w:fill="auto"/>
            <w:noWrap/>
            <w:vAlign w:val="center"/>
            <w:hideMark/>
          </w:tcPr>
          <w:p w14:paraId="20DDD77B"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146" w:type="pct"/>
            <w:tcBorders>
              <w:top w:val="nil"/>
              <w:left w:val="nil"/>
              <w:bottom w:val="single" w:sz="4" w:space="0" w:color="auto"/>
              <w:right w:val="single" w:sz="4" w:space="0" w:color="auto"/>
            </w:tcBorders>
            <w:shd w:val="clear" w:color="auto" w:fill="auto"/>
            <w:noWrap/>
            <w:vAlign w:val="center"/>
            <w:hideMark/>
          </w:tcPr>
          <w:p w14:paraId="79A04074"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c>
          <w:tcPr>
            <w:tcW w:w="76" w:type="pct"/>
            <w:tcBorders>
              <w:top w:val="nil"/>
              <w:left w:val="nil"/>
              <w:bottom w:val="single" w:sz="4" w:space="0" w:color="auto"/>
              <w:right w:val="single" w:sz="4" w:space="0" w:color="auto"/>
            </w:tcBorders>
            <w:shd w:val="clear" w:color="auto" w:fill="auto"/>
            <w:noWrap/>
            <w:vAlign w:val="center"/>
            <w:hideMark/>
          </w:tcPr>
          <w:p w14:paraId="13D599E1" w14:textId="77777777" w:rsidR="00E12899" w:rsidRPr="0030093C" w:rsidRDefault="00E12899" w:rsidP="00E12899">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x</w:t>
            </w:r>
          </w:p>
        </w:tc>
      </w:tr>
    </w:tbl>
    <w:p w14:paraId="546086FA" w14:textId="04806854" w:rsidR="00744291" w:rsidRPr="000A7975" w:rsidRDefault="00AA41A8" w:rsidP="00AA41A8">
      <w:pPr>
        <w:rPr>
          <w:rFonts w:ascii="Calibri" w:eastAsia="Times New Roman" w:hAnsi="Calibri" w:cs="Calibri"/>
          <w:i/>
          <w:iCs/>
          <w:sz w:val="14"/>
          <w:szCs w:val="14"/>
          <w:lang w:val="es-PE" w:eastAsia="es-PE"/>
        </w:rPr>
      </w:pPr>
      <w:r w:rsidRPr="000A7975">
        <w:rPr>
          <w:rFonts w:ascii="Calibri" w:eastAsia="Times New Roman" w:hAnsi="Calibri" w:cs="Calibri"/>
          <w:i/>
          <w:iCs/>
          <w:sz w:val="14"/>
          <w:szCs w:val="14"/>
          <w:lang w:val="es-PE" w:eastAsia="es-PE"/>
        </w:rPr>
        <w:t xml:space="preserve">* </w:t>
      </w:r>
      <w:r w:rsidR="005755A4" w:rsidRPr="000A7975">
        <w:rPr>
          <w:rFonts w:ascii="Calibri" w:eastAsia="Times New Roman" w:hAnsi="Calibri" w:cs="Calibri"/>
          <w:i/>
          <w:iCs/>
          <w:sz w:val="14"/>
          <w:szCs w:val="14"/>
          <w:lang w:val="es-PE" w:eastAsia="es-PE"/>
        </w:rPr>
        <w:t xml:space="preserve">OGPP brindará la asistencia </w:t>
      </w:r>
      <w:r w:rsidR="00085F03" w:rsidRPr="000A7975">
        <w:rPr>
          <w:rFonts w:ascii="Calibri" w:eastAsia="Times New Roman" w:hAnsi="Calibri" w:cs="Calibri"/>
          <w:i/>
          <w:iCs/>
          <w:sz w:val="14"/>
          <w:szCs w:val="14"/>
          <w:lang w:val="es-PE" w:eastAsia="es-PE"/>
        </w:rPr>
        <w:t xml:space="preserve">metodológica </w:t>
      </w:r>
      <w:r w:rsidR="00744291" w:rsidRPr="000A7975">
        <w:rPr>
          <w:rFonts w:ascii="Calibri" w:eastAsia="Times New Roman" w:hAnsi="Calibri" w:cs="Calibri"/>
          <w:i/>
          <w:iCs/>
          <w:sz w:val="14"/>
          <w:szCs w:val="14"/>
          <w:lang w:val="es-PE" w:eastAsia="es-PE"/>
        </w:rPr>
        <w:t xml:space="preserve">y acompañamiento </w:t>
      </w:r>
      <w:r w:rsidR="00085F03" w:rsidRPr="000A7975">
        <w:rPr>
          <w:rFonts w:ascii="Calibri" w:eastAsia="Times New Roman" w:hAnsi="Calibri" w:cs="Calibri"/>
          <w:i/>
          <w:iCs/>
          <w:sz w:val="14"/>
          <w:szCs w:val="14"/>
          <w:lang w:val="es-PE" w:eastAsia="es-PE"/>
        </w:rPr>
        <w:t>en el alineamiento de la PNMPAM con el SIN</w:t>
      </w:r>
      <w:r w:rsidR="00457E3D" w:rsidRPr="000A7975">
        <w:rPr>
          <w:rFonts w:ascii="Calibri" w:eastAsia="Times New Roman" w:hAnsi="Calibri" w:cs="Calibri"/>
          <w:i/>
          <w:iCs/>
          <w:sz w:val="14"/>
          <w:szCs w:val="14"/>
          <w:lang w:val="es-PE" w:eastAsia="es-PE"/>
        </w:rPr>
        <w:t>A</w:t>
      </w:r>
      <w:r w:rsidR="00085F03" w:rsidRPr="000A7975">
        <w:rPr>
          <w:rFonts w:ascii="Calibri" w:eastAsia="Times New Roman" w:hAnsi="Calibri" w:cs="Calibri"/>
          <w:i/>
          <w:iCs/>
          <w:sz w:val="14"/>
          <w:szCs w:val="14"/>
          <w:lang w:val="es-PE" w:eastAsia="es-PE"/>
        </w:rPr>
        <w:t>PLAN</w:t>
      </w:r>
      <w:r w:rsidR="00457E3D" w:rsidRPr="000A7975">
        <w:rPr>
          <w:rFonts w:ascii="Calibri" w:eastAsia="Times New Roman" w:hAnsi="Calibri" w:cs="Calibri"/>
          <w:i/>
          <w:iCs/>
          <w:sz w:val="14"/>
          <w:szCs w:val="14"/>
          <w:lang w:val="es-PE" w:eastAsia="es-PE"/>
        </w:rPr>
        <w:t>, a través de la DPAM</w:t>
      </w:r>
      <w:r w:rsidR="005755A4" w:rsidRPr="000A7975">
        <w:rPr>
          <w:rFonts w:ascii="Calibri" w:eastAsia="Times New Roman" w:hAnsi="Calibri" w:cs="Calibri"/>
          <w:i/>
          <w:iCs/>
          <w:sz w:val="14"/>
          <w:szCs w:val="14"/>
          <w:lang w:val="es-PE" w:eastAsia="es-PE"/>
        </w:rPr>
        <w:t>. Asimismo,</w:t>
      </w:r>
      <w:r w:rsidR="00744291" w:rsidRPr="000A7975">
        <w:rPr>
          <w:rFonts w:ascii="Calibri" w:eastAsia="Times New Roman" w:hAnsi="Calibri" w:cs="Calibri"/>
          <w:i/>
          <w:iCs/>
          <w:sz w:val="14"/>
          <w:szCs w:val="14"/>
          <w:lang w:val="es-PE" w:eastAsia="es-PE"/>
        </w:rPr>
        <w:t xml:space="preserve"> la DPAM realizará las coordinaciones con los sectores y les brindará la asistencia técnica para la implementación de los servicios en la temática de personas adultas mayores.</w:t>
      </w:r>
    </w:p>
    <w:p w14:paraId="2F71807C" w14:textId="77777777" w:rsidR="00E42E1C" w:rsidRPr="000A7975" w:rsidRDefault="00E42E1C" w:rsidP="00E42E1C">
      <w:pPr>
        <w:rPr>
          <w:rFonts w:asciiTheme="majorHAnsi" w:eastAsiaTheme="majorEastAsia" w:hAnsiTheme="majorHAnsi" w:cstheme="majorBidi"/>
          <w:b/>
          <w:bCs/>
          <w:color w:val="4F81BD" w:themeColor="accent1"/>
          <w:sz w:val="26"/>
          <w:szCs w:val="26"/>
          <w:lang w:val="es-PE"/>
        </w:rPr>
      </w:pPr>
      <w:r w:rsidRPr="000A7975">
        <w:rPr>
          <w:rFonts w:asciiTheme="majorHAnsi" w:eastAsiaTheme="majorEastAsia" w:hAnsiTheme="majorHAnsi" w:cstheme="majorBidi"/>
          <w:b/>
          <w:bCs/>
          <w:color w:val="4F81BD" w:themeColor="accent1"/>
          <w:sz w:val="26"/>
          <w:szCs w:val="26"/>
          <w:lang w:val="es-PE"/>
        </w:rPr>
        <w:t>Sobre los</w:t>
      </w:r>
      <w:r w:rsidR="00E12899" w:rsidRPr="000A7975">
        <w:rPr>
          <w:rFonts w:asciiTheme="majorHAnsi" w:eastAsiaTheme="majorEastAsia" w:hAnsiTheme="majorHAnsi" w:cstheme="majorBidi"/>
          <w:b/>
          <w:bCs/>
          <w:color w:val="4F81BD" w:themeColor="accent1"/>
          <w:sz w:val="26"/>
          <w:szCs w:val="26"/>
          <w:lang w:val="es-PE"/>
        </w:rPr>
        <w:t xml:space="preserve"> reportes CEPLAN y seguimiento comprensivo</w:t>
      </w:r>
    </w:p>
    <w:p w14:paraId="7AB60AB8" w14:textId="1E9CB380" w:rsidR="00E12899" w:rsidRPr="00E42E1C" w:rsidRDefault="00E42E1C" w:rsidP="00E42E1C">
      <w:pPr>
        <w:rPr>
          <w:rFonts w:ascii="Calibri" w:hAnsi="Calibri" w:cs="Calibri"/>
          <w:color w:val="000000"/>
          <w:lang w:val="es-PE"/>
        </w:rPr>
      </w:pPr>
      <w:r w:rsidRPr="000A7975">
        <w:rPr>
          <w:rFonts w:ascii="Calibri" w:hAnsi="Calibri" w:cs="Calibri"/>
          <w:color w:val="000000"/>
          <w:lang w:val="es-PE"/>
        </w:rPr>
        <w:t>Con el objetivo de garantizar la transparencia y rendición de cuentas a la ciudadanía, se publicarán todos los reportes CEPLAN y el seguimiento comprensivo</w:t>
      </w:r>
      <w:r w:rsidR="00E12899" w:rsidRPr="000A7975">
        <w:rPr>
          <w:rFonts w:ascii="Calibri" w:hAnsi="Calibri" w:cs="Calibri"/>
          <w:color w:val="000000"/>
          <w:lang w:val="es-PE"/>
        </w:rPr>
        <w:t xml:space="preserve"> en el portal institucional</w:t>
      </w:r>
      <w:r w:rsidR="0023201A" w:rsidRPr="000A7975">
        <w:rPr>
          <w:rFonts w:ascii="Calibri" w:hAnsi="Calibri" w:cs="Calibri"/>
          <w:color w:val="000000"/>
          <w:lang w:val="es-PE"/>
        </w:rPr>
        <w:t>, en un plazo no mayor a cinco (5) días calendario de aprobarse.</w:t>
      </w:r>
    </w:p>
    <w:p w14:paraId="0C4C1121" w14:textId="77777777" w:rsidR="00822D1F" w:rsidRPr="0030093C" w:rsidRDefault="00822D1F">
      <w:pPr>
        <w:rPr>
          <w:rFonts w:ascii="Tw Cen MT" w:hAnsi="Tw Cen MT" w:cs="Calibri"/>
          <w:b/>
          <w:bCs/>
          <w:noProof/>
          <w:sz w:val="32"/>
          <w:szCs w:val="32"/>
          <w:lang w:val="es-PE"/>
        </w:rPr>
      </w:pPr>
    </w:p>
    <w:p w14:paraId="5BED1E94" w14:textId="77777777" w:rsidR="00822D1F" w:rsidRPr="0030093C" w:rsidRDefault="00822D1F">
      <w:pPr>
        <w:rPr>
          <w:rFonts w:ascii="Tw Cen MT" w:hAnsi="Tw Cen MT" w:cs="Calibri"/>
          <w:b/>
          <w:bCs/>
          <w:noProof/>
          <w:sz w:val="32"/>
          <w:szCs w:val="32"/>
          <w:lang w:val="es-PE"/>
        </w:rPr>
      </w:pPr>
    </w:p>
    <w:p w14:paraId="3C0CE368" w14:textId="77777777" w:rsidR="00822D1F" w:rsidRPr="0030093C" w:rsidRDefault="00822D1F">
      <w:pPr>
        <w:rPr>
          <w:rFonts w:ascii="Tw Cen MT" w:hAnsi="Tw Cen MT" w:cs="Calibri"/>
          <w:b/>
          <w:bCs/>
          <w:noProof/>
          <w:sz w:val="32"/>
          <w:szCs w:val="32"/>
          <w:lang w:val="es-PE"/>
        </w:rPr>
      </w:pPr>
    </w:p>
    <w:p w14:paraId="01C85ACB" w14:textId="77777777" w:rsidR="00822D1F" w:rsidRPr="0030093C" w:rsidRDefault="00822D1F">
      <w:pPr>
        <w:rPr>
          <w:rFonts w:ascii="Tw Cen MT" w:hAnsi="Tw Cen MT" w:cs="Calibri"/>
          <w:b/>
          <w:bCs/>
          <w:noProof/>
          <w:sz w:val="32"/>
          <w:szCs w:val="32"/>
          <w:lang w:val="es-PE"/>
        </w:rPr>
      </w:pPr>
    </w:p>
    <w:p w14:paraId="7E25C54E" w14:textId="77777777" w:rsidR="00822D1F" w:rsidRPr="0030093C" w:rsidRDefault="00822D1F">
      <w:pPr>
        <w:rPr>
          <w:rFonts w:ascii="Tw Cen MT" w:hAnsi="Tw Cen MT" w:cs="Calibri"/>
          <w:b/>
          <w:bCs/>
          <w:noProof/>
          <w:sz w:val="32"/>
          <w:szCs w:val="32"/>
          <w:lang w:val="es-PE"/>
        </w:rPr>
      </w:pPr>
    </w:p>
    <w:p w14:paraId="3ECE8465" w14:textId="06EDCDCF" w:rsidR="00822D1F" w:rsidRDefault="00822D1F">
      <w:pPr>
        <w:rPr>
          <w:rFonts w:ascii="Tw Cen MT" w:hAnsi="Tw Cen MT" w:cs="Calibri"/>
          <w:b/>
          <w:bCs/>
          <w:noProof/>
          <w:sz w:val="32"/>
          <w:szCs w:val="32"/>
          <w:lang w:val="es-PE"/>
        </w:rPr>
      </w:pPr>
    </w:p>
    <w:p w14:paraId="6BFD23A9" w14:textId="15CFC069" w:rsidR="00E42E1C" w:rsidRDefault="00E42E1C">
      <w:pPr>
        <w:rPr>
          <w:rFonts w:ascii="Tw Cen MT" w:hAnsi="Tw Cen MT" w:cs="Calibri"/>
          <w:b/>
          <w:bCs/>
          <w:noProof/>
          <w:sz w:val="32"/>
          <w:szCs w:val="32"/>
          <w:lang w:val="es-PE"/>
        </w:rPr>
      </w:pPr>
    </w:p>
    <w:p w14:paraId="7400C7F4" w14:textId="77777777" w:rsidR="009D4A55" w:rsidRDefault="009D4A55" w:rsidP="00822D1F">
      <w:pPr>
        <w:jc w:val="center"/>
        <w:rPr>
          <w:rFonts w:ascii="Calibri" w:hAnsi="Calibri" w:cs="Calibri"/>
          <w:b/>
          <w:lang w:val="es-PE"/>
        </w:rPr>
      </w:pPr>
    </w:p>
    <w:p w14:paraId="3669DA80" w14:textId="764C9BC5" w:rsidR="00101888" w:rsidRPr="0030093C" w:rsidRDefault="00822D1F" w:rsidP="00822D1F">
      <w:pPr>
        <w:jc w:val="center"/>
        <w:rPr>
          <w:rFonts w:ascii="Tw Cen MT" w:hAnsi="Tw Cen MT" w:cs="Calibri"/>
          <w:b/>
          <w:bCs/>
          <w:noProof/>
          <w:sz w:val="32"/>
          <w:szCs w:val="32"/>
          <w:lang w:val="es-PE"/>
        </w:rPr>
      </w:pPr>
      <w:r w:rsidRPr="0030093C">
        <w:rPr>
          <w:noProof/>
          <w:lang w:val="es-PE" w:eastAsia="es-PE"/>
        </w:rPr>
        <w:lastRenderedPageBreak/>
        <w:drawing>
          <wp:anchor distT="0" distB="0" distL="114300" distR="114300" simplePos="0" relativeHeight="251700224" behindDoc="1" locked="0" layoutInCell="1" allowOverlap="1" wp14:anchorId="5751797F" wp14:editId="1C77C04B">
            <wp:simplePos x="0" y="0"/>
            <wp:positionH relativeFrom="margin">
              <wp:posOffset>-363220</wp:posOffset>
            </wp:positionH>
            <wp:positionV relativeFrom="paragraph">
              <wp:posOffset>184785</wp:posOffset>
            </wp:positionV>
            <wp:extent cx="8862060" cy="5060021"/>
            <wp:effectExtent l="0" t="0" r="0" b="7620"/>
            <wp:wrapNone/>
            <wp:docPr id="6" name="Imagen 6" descr="C:\Users\jfernandez\Documents\Nueva carpeta\Diseños_PASE_PAM\Diagrama-Gantt-PASE-(202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ernandez\Documents\Nueva carpeta\Diseños_PASE_PAM\Diagrama-Gantt-PASE-(2021-202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1651" r="12963"/>
                    <a:stretch/>
                  </pic:blipFill>
                  <pic:spPr bwMode="auto">
                    <a:xfrm>
                      <a:off x="0" y="0"/>
                      <a:ext cx="8862060" cy="5060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93C">
        <w:rPr>
          <w:rFonts w:ascii="Calibri" w:hAnsi="Calibri" w:cs="Calibri"/>
          <w:b/>
          <w:lang w:val="es-PE"/>
        </w:rPr>
        <w:t>Gráfico N° 03: Diagrama de Gantt del cronograma de actividades del PASE 2021-2023 de la PNMPAM</w:t>
      </w:r>
    </w:p>
    <w:p w14:paraId="273B9C80" w14:textId="77777777" w:rsidR="00F550C9" w:rsidRPr="0030093C" w:rsidRDefault="00F550C9">
      <w:pPr>
        <w:rPr>
          <w:rFonts w:ascii="Calibri" w:hAnsi="Calibri" w:cs="Calibri"/>
          <w:b/>
          <w:lang w:val="es-PE"/>
        </w:rPr>
        <w:sectPr w:rsidR="00F550C9" w:rsidRPr="0030093C" w:rsidSect="00505324">
          <w:footerReference w:type="default" r:id="rId17"/>
          <w:pgSz w:w="15840" w:h="12240" w:orient="landscape"/>
          <w:pgMar w:top="1701" w:right="1418" w:bottom="1701" w:left="1418" w:header="720" w:footer="720" w:gutter="0"/>
          <w:cols w:space="720"/>
          <w:docGrid w:linePitch="299"/>
        </w:sectPr>
      </w:pPr>
    </w:p>
    <w:p w14:paraId="13A1A9B3" w14:textId="384F91DC" w:rsidR="00F550C9" w:rsidRPr="0030093C" w:rsidRDefault="00F550C9" w:rsidP="00F550C9">
      <w:pPr>
        <w:spacing w:line="240" w:lineRule="auto"/>
        <w:jc w:val="center"/>
        <w:rPr>
          <w:rFonts w:ascii="Calibri" w:hAnsi="Calibri" w:cs="Calibri"/>
          <w:b/>
          <w:lang w:val="es-PE"/>
        </w:rPr>
      </w:pPr>
      <w:r w:rsidRPr="0030093C">
        <w:rPr>
          <w:noProof/>
          <w:lang w:val="es-PE" w:eastAsia="es-PE"/>
        </w:rPr>
        <w:lastRenderedPageBreak/>
        <w:drawing>
          <wp:anchor distT="0" distB="0" distL="114300" distR="114300" simplePos="0" relativeHeight="251702272" behindDoc="1" locked="0" layoutInCell="1" allowOverlap="1" wp14:anchorId="38DEE5B1" wp14:editId="2F1F448E">
            <wp:simplePos x="0" y="0"/>
            <wp:positionH relativeFrom="margin">
              <wp:posOffset>375285</wp:posOffset>
            </wp:positionH>
            <wp:positionV relativeFrom="paragraph">
              <wp:posOffset>227330</wp:posOffset>
            </wp:positionV>
            <wp:extent cx="4700418" cy="8662670"/>
            <wp:effectExtent l="0" t="0" r="5080" b="5080"/>
            <wp:wrapNone/>
            <wp:docPr id="5" name="Imagen 5" descr="C:\Users\jfernandez\Documents\Nueva carpeta\Diseños_PASE_PAM\Lnea-de-tiempo-PASE_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ernandez\Documents\Nueva carpeta\Diseños_PASE_PAM\Lnea-de-tiempo-PASE_D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9230"/>
                    <a:stretch/>
                  </pic:blipFill>
                  <pic:spPr bwMode="auto">
                    <a:xfrm>
                      <a:off x="0" y="0"/>
                      <a:ext cx="4700418" cy="866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93C">
        <w:rPr>
          <w:rFonts w:ascii="Calibri" w:hAnsi="Calibri" w:cs="Calibri"/>
          <w:b/>
          <w:lang w:val="es-PE"/>
        </w:rPr>
        <w:t>Gráfico N° 04: Cronograma de hitos 2021-2023</w:t>
      </w:r>
    </w:p>
    <w:p w14:paraId="1BB61DD6" w14:textId="2904542C" w:rsidR="005964C6" w:rsidRPr="0030093C" w:rsidRDefault="00F550C9" w:rsidP="00F550C9">
      <w:pPr>
        <w:tabs>
          <w:tab w:val="center" w:pos="4419"/>
        </w:tabs>
        <w:spacing w:line="240" w:lineRule="auto"/>
        <w:rPr>
          <w:rFonts w:ascii="Calibri" w:hAnsi="Calibri" w:cs="Calibri"/>
          <w:b/>
          <w:lang w:val="es-PE"/>
        </w:rPr>
      </w:pPr>
      <w:r w:rsidRPr="0030093C">
        <w:rPr>
          <w:rFonts w:ascii="Calibri" w:hAnsi="Calibri" w:cs="Calibri"/>
          <w:b/>
          <w:lang w:val="es-PE"/>
        </w:rPr>
        <w:tab/>
      </w:r>
    </w:p>
    <w:p w14:paraId="77D44DD3" w14:textId="01ABD679" w:rsidR="005964C6" w:rsidRPr="0030093C" w:rsidRDefault="005964C6" w:rsidP="001836AC">
      <w:pPr>
        <w:spacing w:line="240" w:lineRule="auto"/>
        <w:rPr>
          <w:rFonts w:ascii="Tw Cen MT" w:hAnsi="Tw Cen MT" w:cs="Calibri"/>
          <w:b/>
          <w:bCs/>
          <w:noProof/>
          <w:sz w:val="32"/>
          <w:szCs w:val="32"/>
          <w:lang w:val="es-PE"/>
        </w:rPr>
      </w:pPr>
    </w:p>
    <w:p w14:paraId="5BC45784" w14:textId="01B7C8F6" w:rsidR="005964C6" w:rsidRPr="0030093C" w:rsidRDefault="005964C6" w:rsidP="001836AC">
      <w:pPr>
        <w:spacing w:line="240" w:lineRule="auto"/>
        <w:rPr>
          <w:rFonts w:ascii="Tw Cen MT" w:hAnsi="Tw Cen MT" w:cs="Calibri"/>
          <w:b/>
          <w:bCs/>
          <w:noProof/>
          <w:sz w:val="32"/>
          <w:szCs w:val="32"/>
          <w:lang w:val="es-PE"/>
        </w:rPr>
      </w:pPr>
    </w:p>
    <w:p w14:paraId="2651CC54" w14:textId="3F87E761" w:rsidR="005964C6" w:rsidRPr="0030093C" w:rsidRDefault="005964C6" w:rsidP="001836AC">
      <w:pPr>
        <w:spacing w:line="240" w:lineRule="auto"/>
        <w:rPr>
          <w:rFonts w:ascii="Tw Cen MT" w:hAnsi="Tw Cen MT" w:cs="Calibri"/>
          <w:b/>
          <w:bCs/>
          <w:noProof/>
          <w:sz w:val="32"/>
          <w:szCs w:val="32"/>
          <w:lang w:val="es-PE"/>
        </w:rPr>
        <w:sectPr w:rsidR="005964C6" w:rsidRPr="0030093C" w:rsidSect="00F550C9">
          <w:pgSz w:w="12240" w:h="15840"/>
          <w:pgMar w:top="1418" w:right="1701" w:bottom="1418" w:left="1701" w:header="720" w:footer="720" w:gutter="0"/>
          <w:cols w:space="720"/>
          <w:docGrid w:linePitch="299"/>
        </w:sectPr>
      </w:pPr>
    </w:p>
    <w:p w14:paraId="1E74EAAF" w14:textId="255E6C95" w:rsidR="00073A93" w:rsidRPr="0030093C" w:rsidRDefault="00073A93" w:rsidP="004800EF">
      <w:pPr>
        <w:pStyle w:val="Ttulo1"/>
        <w:numPr>
          <w:ilvl w:val="0"/>
          <w:numId w:val="40"/>
        </w:numPr>
        <w:ind w:left="993" w:hanging="633"/>
        <w:rPr>
          <w:color w:val="4F81BD" w:themeColor="accent1"/>
          <w:lang w:val="es-PE"/>
        </w:rPr>
      </w:pPr>
      <w:bookmarkStart w:id="32" w:name="_Toc88725419"/>
      <w:r w:rsidRPr="0030093C">
        <w:rPr>
          <w:color w:val="4F81BD" w:themeColor="accent1"/>
          <w:lang w:val="es-PE"/>
        </w:rPr>
        <w:lastRenderedPageBreak/>
        <w:t>Responsabilidad</w:t>
      </w:r>
      <w:bookmarkEnd w:id="32"/>
    </w:p>
    <w:p w14:paraId="065C1052" w14:textId="77777777" w:rsidR="00C039D4" w:rsidRPr="0030093C" w:rsidRDefault="00C039D4" w:rsidP="00124ACC">
      <w:pPr>
        <w:spacing w:line="240" w:lineRule="auto"/>
        <w:rPr>
          <w:rFonts w:ascii="Calibri" w:hAnsi="Calibri" w:cs="Calibri"/>
          <w:sz w:val="4"/>
          <w:szCs w:val="4"/>
          <w:lang w:val="es-PE"/>
        </w:rPr>
      </w:pPr>
    </w:p>
    <w:p w14:paraId="0F271208" w14:textId="26207782" w:rsidR="00251D19" w:rsidRPr="0030093C" w:rsidRDefault="00251D19" w:rsidP="00251D19">
      <w:pPr>
        <w:spacing w:line="240" w:lineRule="auto"/>
        <w:ind w:left="360"/>
        <w:jc w:val="both"/>
        <w:rPr>
          <w:rFonts w:ascii="Calibri" w:hAnsi="Calibri" w:cs="Calibri"/>
          <w:lang w:val="es-PE"/>
        </w:rPr>
      </w:pPr>
      <w:r w:rsidRPr="0030093C">
        <w:rPr>
          <w:rFonts w:ascii="Calibri" w:hAnsi="Calibri" w:cs="Calibri"/>
          <w:lang w:val="es-PE"/>
        </w:rPr>
        <w:t>La implementación del PASE 2021-202</w:t>
      </w:r>
      <w:r w:rsidR="002213B1" w:rsidRPr="0030093C">
        <w:rPr>
          <w:rFonts w:ascii="Calibri" w:hAnsi="Calibri" w:cs="Calibri"/>
          <w:lang w:val="es-PE"/>
        </w:rPr>
        <w:t>3</w:t>
      </w:r>
      <w:r w:rsidRPr="0030093C">
        <w:rPr>
          <w:rFonts w:ascii="Calibri" w:hAnsi="Calibri" w:cs="Calibri"/>
          <w:lang w:val="es-PE"/>
        </w:rPr>
        <w:t xml:space="preserve"> se encuentra a cargo de las instancias adscritas, unidades orgánicas o unidades funcionales u otras que tienen a su cargo la implementación de los 27 servicios de la PNMPAM. Asimismo, su conducción se encuentra a cargo de la Oficina General de Monitoreo, Evaluación de Políticas y Gestión Descentralizada (OGMEPGD) en coordinación con la Dirección de Personas Adultas Mayores (</w:t>
      </w:r>
      <w:r w:rsidR="00BB209B" w:rsidRPr="0030093C">
        <w:rPr>
          <w:rFonts w:ascii="Calibri" w:hAnsi="Calibri" w:cs="Calibri"/>
          <w:lang w:val="es-PE"/>
        </w:rPr>
        <w:t>DPAM</w:t>
      </w:r>
      <w:r w:rsidRPr="0030093C">
        <w:rPr>
          <w:rFonts w:ascii="Calibri" w:hAnsi="Calibri" w:cs="Calibri"/>
          <w:lang w:val="es-PE"/>
        </w:rPr>
        <w:t>) y la Oficina General de Planeamiento y Presupuesto (OGPP) del Ministerio de la Mujer y Poblaciones Vulnerables (MIMP).</w:t>
      </w:r>
    </w:p>
    <w:p w14:paraId="3DC5BC3B" w14:textId="47648386" w:rsidR="006C294D" w:rsidRPr="0030093C" w:rsidRDefault="006C294D" w:rsidP="004800EF">
      <w:pPr>
        <w:pStyle w:val="Ttulo1"/>
        <w:numPr>
          <w:ilvl w:val="0"/>
          <w:numId w:val="40"/>
        </w:numPr>
        <w:ind w:left="993" w:hanging="633"/>
        <w:rPr>
          <w:rFonts w:ascii="Tw Cen MT" w:hAnsi="Tw Cen MT" w:cs="Calibri"/>
          <w:color w:val="4F81BD" w:themeColor="accent1"/>
          <w:szCs w:val="32"/>
          <w:lang w:val="es-PE"/>
        </w:rPr>
      </w:pPr>
      <w:bookmarkStart w:id="33" w:name="_Toc88725420"/>
      <w:r w:rsidRPr="0030093C">
        <w:rPr>
          <w:color w:val="4F81BD" w:themeColor="accent1"/>
          <w:lang w:val="es-PE"/>
        </w:rPr>
        <w:t>Evaluación de</w:t>
      </w:r>
      <w:r w:rsidR="00591EE7" w:rsidRPr="0030093C">
        <w:rPr>
          <w:color w:val="4F81BD" w:themeColor="accent1"/>
          <w:lang w:val="es-PE"/>
        </w:rPr>
        <w:t xml:space="preserve"> cumplimiento </w:t>
      </w:r>
      <w:r w:rsidRPr="0030093C">
        <w:rPr>
          <w:color w:val="4F81BD" w:themeColor="accent1"/>
          <w:lang w:val="es-PE"/>
        </w:rPr>
        <w:t xml:space="preserve">del </w:t>
      </w:r>
      <w:r w:rsidR="004B49F2" w:rsidRPr="0030093C">
        <w:rPr>
          <w:color w:val="4F81BD" w:themeColor="accent1"/>
          <w:lang w:val="es-PE"/>
        </w:rPr>
        <w:t>PASE</w:t>
      </w:r>
      <w:bookmarkEnd w:id="33"/>
    </w:p>
    <w:p w14:paraId="477449B9" w14:textId="77777777" w:rsidR="00431728" w:rsidRPr="0030093C" w:rsidRDefault="00431728" w:rsidP="00C42344">
      <w:pPr>
        <w:ind w:left="360"/>
        <w:jc w:val="both"/>
        <w:rPr>
          <w:rFonts w:ascii="Calibri" w:hAnsi="Calibri" w:cs="Calibri"/>
          <w:lang w:val="es-PE"/>
        </w:rPr>
      </w:pPr>
    </w:p>
    <w:p w14:paraId="65D2EE96" w14:textId="2861B548" w:rsidR="00923871" w:rsidRPr="0030093C" w:rsidRDefault="00591EE7" w:rsidP="00C42344">
      <w:pPr>
        <w:ind w:left="360"/>
        <w:jc w:val="both"/>
        <w:rPr>
          <w:rFonts w:ascii="Calibri" w:hAnsi="Calibri" w:cs="Calibri"/>
          <w:sz w:val="4"/>
          <w:szCs w:val="4"/>
          <w:lang w:val="es-PE"/>
        </w:rPr>
      </w:pPr>
      <w:r w:rsidRPr="0030093C">
        <w:rPr>
          <w:rFonts w:ascii="Calibri" w:hAnsi="Calibri" w:cs="Calibri"/>
          <w:lang w:val="es-PE"/>
        </w:rPr>
        <w:t>Se plante</w:t>
      </w:r>
      <w:r w:rsidR="00C42344" w:rsidRPr="0030093C">
        <w:rPr>
          <w:rFonts w:ascii="Calibri" w:hAnsi="Calibri" w:cs="Calibri"/>
          <w:lang w:val="es-PE"/>
        </w:rPr>
        <w:t>a</w:t>
      </w:r>
      <w:r w:rsidRPr="0030093C">
        <w:rPr>
          <w:rFonts w:ascii="Calibri" w:hAnsi="Calibri" w:cs="Calibri"/>
          <w:lang w:val="es-PE"/>
        </w:rPr>
        <w:t xml:space="preserve"> que al finalizar </w:t>
      </w:r>
      <w:r w:rsidR="006A178C" w:rsidRPr="0030093C">
        <w:rPr>
          <w:rFonts w:ascii="Calibri" w:hAnsi="Calibri" w:cs="Calibri"/>
          <w:lang w:val="es-PE"/>
        </w:rPr>
        <w:t xml:space="preserve">cada semestre la OMEP realice una evaluación del cumplimiento de los hitos en función al cronograma de actividades a fin de mejorar el proceso de implementación o advertir mejoras </w:t>
      </w:r>
      <w:r w:rsidR="00C42344" w:rsidRPr="0030093C">
        <w:rPr>
          <w:rFonts w:ascii="Calibri" w:hAnsi="Calibri" w:cs="Calibri"/>
          <w:lang w:val="es-PE"/>
        </w:rPr>
        <w:t>en la planificación. Para ello se podrá utilizar la matriz de cumplimiento de la Tabla N° 5, la que deberá informarse a la OGMEPGD al finalizar cada semestre.</w:t>
      </w:r>
      <w:r w:rsidR="006A178C" w:rsidRPr="0030093C">
        <w:rPr>
          <w:rFonts w:ascii="Calibri" w:hAnsi="Calibri" w:cs="Calibri"/>
          <w:lang w:val="es-PE"/>
        </w:rPr>
        <w:t xml:space="preserve"> </w:t>
      </w:r>
    </w:p>
    <w:p w14:paraId="74CB0443" w14:textId="77777777" w:rsidR="00E07071" w:rsidRPr="0030093C" w:rsidRDefault="00E73A98" w:rsidP="00174930">
      <w:pPr>
        <w:spacing w:after="0" w:line="240" w:lineRule="auto"/>
        <w:jc w:val="center"/>
        <w:rPr>
          <w:rFonts w:ascii="Calibri" w:hAnsi="Calibri" w:cs="Calibri"/>
          <w:b/>
          <w:noProof/>
          <w:szCs w:val="18"/>
          <w:lang w:val="es-PE"/>
        </w:rPr>
      </w:pPr>
      <w:r w:rsidRPr="0030093C">
        <w:rPr>
          <w:rFonts w:ascii="Calibri" w:hAnsi="Calibri" w:cs="Calibri"/>
          <w:b/>
          <w:noProof/>
          <w:szCs w:val="18"/>
          <w:lang w:val="es-PE"/>
        </w:rPr>
        <w:t>Tabla</w:t>
      </w:r>
      <w:r w:rsidR="00E07071" w:rsidRPr="0030093C">
        <w:rPr>
          <w:rFonts w:ascii="Calibri" w:hAnsi="Calibri" w:cs="Calibri"/>
          <w:b/>
          <w:noProof/>
          <w:szCs w:val="18"/>
          <w:lang w:val="es-PE"/>
        </w:rPr>
        <w:t xml:space="preserve"> N° </w:t>
      </w:r>
      <w:r w:rsidRPr="0030093C">
        <w:rPr>
          <w:rFonts w:ascii="Calibri" w:hAnsi="Calibri" w:cs="Calibri"/>
          <w:b/>
          <w:noProof/>
          <w:szCs w:val="18"/>
          <w:lang w:val="es-PE"/>
        </w:rPr>
        <w:t>0</w:t>
      </w:r>
      <w:r w:rsidR="00032AC6" w:rsidRPr="0030093C">
        <w:rPr>
          <w:rFonts w:ascii="Calibri" w:hAnsi="Calibri" w:cs="Calibri"/>
          <w:b/>
          <w:noProof/>
          <w:szCs w:val="18"/>
          <w:lang w:val="es-PE"/>
        </w:rPr>
        <w:t>5</w:t>
      </w:r>
      <w:r w:rsidR="000F5A76" w:rsidRPr="0030093C">
        <w:rPr>
          <w:rFonts w:ascii="Calibri" w:hAnsi="Calibri" w:cs="Calibri"/>
          <w:b/>
          <w:noProof/>
          <w:szCs w:val="18"/>
          <w:lang w:val="es-PE"/>
        </w:rPr>
        <w:t>:</w:t>
      </w:r>
      <w:r w:rsidR="00E07071" w:rsidRPr="0030093C">
        <w:rPr>
          <w:rFonts w:ascii="Calibri" w:hAnsi="Calibri" w:cs="Calibri"/>
          <w:b/>
          <w:noProof/>
          <w:szCs w:val="18"/>
          <w:lang w:val="es-PE"/>
        </w:rPr>
        <w:t xml:space="preserve"> Medios de verificación del cumplimiento del </w:t>
      </w:r>
      <w:r w:rsidR="004B49F2" w:rsidRPr="0030093C">
        <w:rPr>
          <w:rFonts w:ascii="Calibri" w:hAnsi="Calibri" w:cs="Calibri"/>
          <w:b/>
          <w:noProof/>
          <w:szCs w:val="18"/>
          <w:lang w:val="es-PE"/>
        </w:rPr>
        <w:t>PASE</w:t>
      </w:r>
      <w:r w:rsidR="006744A5" w:rsidRPr="0030093C">
        <w:rPr>
          <w:rFonts w:ascii="Calibri" w:hAnsi="Calibri" w:cs="Calibri"/>
          <w:b/>
          <w:noProof/>
          <w:szCs w:val="18"/>
          <w:lang w:val="es-PE"/>
        </w:rPr>
        <w:t xml:space="preserve"> 2020</w:t>
      </w:r>
      <w:r w:rsidR="00347197" w:rsidRPr="0030093C">
        <w:rPr>
          <w:rFonts w:ascii="Calibri" w:hAnsi="Calibri" w:cs="Calibri"/>
          <w:b/>
          <w:noProof/>
          <w:szCs w:val="18"/>
          <w:lang w:val="es-PE"/>
        </w:rPr>
        <w:t>-2021</w:t>
      </w:r>
    </w:p>
    <w:tbl>
      <w:tblPr>
        <w:tblStyle w:val="Tablaconcuadrcula"/>
        <w:tblW w:w="7442" w:type="dxa"/>
        <w:jc w:val="center"/>
        <w:tblLook w:val="04A0" w:firstRow="1" w:lastRow="0" w:firstColumn="1" w:lastColumn="0" w:noHBand="0" w:noVBand="1"/>
      </w:tblPr>
      <w:tblGrid>
        <w:gridCol w:w="357"/>
        <w:gridCol w:w="2521"/>
        <w:gridCol w:w="2552"/>
        <w:gridCol w:w="672"/>
        <w:gridCol w:w="565"/>
        <w:gridCol w:w="775"/>
      </w:tblGrid>
      <w:tr w:rsidR="00573A0B" w:rsidRPr="0030093C" w14:paraId="78C09973" w14:textId="77777777" w:rsidTr="00573A0B">
        <w:trPr>
          <w:jc w:val="center"/>
        </w:trPr>
        <w:tc>
          <w:tcPr>
            <w:tcW w:w="357" w:type="dxa"/>
            <w:shd w:val="clear" w:color="auto" w:fill="000000" w:themeFill="text1"/>
            <w:vAlign w:val="center"/>
          </w:tcPr>
          <w:p w14:paraId="78FFAE4F" w14:textId="08D4901A"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N°</w:t>
            </w:r>
          </w:p>
        </w:tc>
        <w:tc>
          <w:tcPr>
            <w:tcW w:w="2521" w:type="dxa"/>
            <w:shd w:val="clear" w:color="auto" w:fill="000000" w:themeFill="text1"/>
            <w:vAlign w:val="center"/>
          </w:tcPr>
          <w:p w14:paraId="03CF1107" w14:textId="7BCC274E"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Hitos</w:t>
            </w:r>
          </w:p>
        </w:tc>
        <w:tc>
          <w:tcPr>
            <w:tcW w:w="2552" w:type="dxa"/>
            <w:shd w:val="clear" w:color="auto" w:fill="000000" w:themeFill="text1"/>
            <w:vAlign w:val="center"/>
          </w:tcPr>
          <w:p w14:paraId="39CCE4A1" w14:textId="1BC66FFE"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Medio de verificación</w:t>
            </w:r>
          </w:p>
        </w:tc>
        <w:tc>
          <w:tcPr>
            <w:tcW w:w="2012" w:type="dxa"/>
            <w:gridSpan w:val="3"/>
            <w:shd w:val="clear" w:color="auto" w:fill="000000" w:themeFill="text1"/>
            <w:vAlign w:val="center"/>
          </w:tcPr>
          <w:p w14:paraId="3615ADFD" w14:textId="5A32F9C0"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 xml:space="preserve">Cumplimiento  </w:t>
            </w:r>
            <w:r w:rsidRPr="0030093C">
              <w:rPr>
                <w:rFonts w:ascii="Segoe UI Symbol" w:hAnsi="Segoe UI Symbol" w:cs="Segoe UI Symbol"/>
                <w:b/>
                <w:bCs/>
                <w:noProof/>
                <w:color w:val="FFFFFF" w:themeColor="background1"/>
                <w:sz w:val="14"/>
                <w:szCs w:val="14"/>
                <w:lang w:val="es-PE"/>
              </w:rPr>
              <w:t>✓</w:t>
            </w:r>
            <w:r w:rsidRPr="0030093C">
              <w:rPr>
                <w:rFonts w:cs="Calibri"/>
                <w:b/>
                <w:bCs/>
                <w:noProof/>
                <w:color w:val="FFFFFF" w:themeColor="background1"/>
                <w:sz w:val="14"/>
                <w:szCs w:val="14"/>
                <w:lang w:val="es-PE"/>
              </w:rPr>
              <w:t xml:space="preserve"> ó </w:t>
            </w:r>
            <w:r w:rsidRPr="0030093C">
              <w:rPr>
                <w:rFonts w:ascii="Segoe UI Symbol" w:hAnsi="Segoe UI Symbol" w:cs="Segoe UI Symbol"/>
                <w:b/>
                <w:bCs/>
                <w:noProof/>
                <w:color w:val="FFFFFF" w:themeColor="background1"/>
                <w:sz w:val="14"/>
                <w:szCs w:val="14"/>
                <w:lang w:val="es-PE"/>
              </w:rPr>
              <w:t>✕</w:t>
            </w:r>
          </w:p>
        </w:tc>
      </w:tr>
      <w:tr w:rsidR="00573A0B" w:rsidRPr="0030093C" w14:paraId="7C37166C" w14:textId="77777777" w:rsidTr="00573A0B">
        <w:trPr>
          <w:jc w:val="center"/>
        </w:trPr>
        <w:tc>
          <w:tcPr>
            <w:tcW w:w="357" w:type="dxa"/>
            <w:shd w:val="clear" w:color="auto" w:fill="000000" w:themeFill="text1"/>
            <w:vAlign w:val="center"/>
          </w:tcPr>
          <w:p w14:paraId="0FCBC91E" w14:textId="77777777" w:rsidR="00573A0B" w:rsidRPr="0030093C" w:rsidRDefault="00573A0B" w:rsidP="00573A0B">
            <w:pPr>
              <w:jc w:val="center"/>
              <w:rPr>
                <w:rFonts w:cs="Calibri"/>
                <w:b/>
                <w:bCs/>
                <w:noProof/>
                <w:color w:val="FFFFFF" w:themeColor="background1"/>
                <w:sz w:val="14"/>
                <w:szCs w:val="14"/>
                <w:lang w:val="es-PE"/>
              </w:rPr>
            </w:pPr>
          </w:p>
        </w:tc>
        <w:tc>
          <w:tcPr>
            <w:tcW w:w="2521" w:type="dxa"/>
            <w:shd w:val="clear" w:color="auto" w:fill="000000" w:themeFill="text1"/>
            <w:vAlign w:val="center"/>
          </w:tcPr>
          <w:p w14:paraId="17EF2C96" w14:textId="77777777" w:rsidR="00573A0B" w:rsidRPr="0030093C" w:rsidRDefault="00573A0B" w:rsidP="00573A0B">
            <w:pPr>
              <w:jc w:val="center"/>
              <w:rPr>
                <w:rFonts w:cs="Calibri"/>
                <w:b/>
                <w:bCs/>
                <w:noProof/>
                <w:color w:val="FFFFFF" w:themeColor="background1"/>
                <w:sz w:val="14"/>
                <w:szCs w:val="14"/>
                <w:lang w:val="es-PE"/>
              </w:rPr>
            </w:pPr>
          </w:p>
        </w:tc>
        <w:tc>
          <w:tcPr>
            <w:tcW w:w="2552" w:type="dxa"/>
            <w:shd w:val="clear" w:color="auto" w:fill="000000" w:themeFill="text1"/>
            <w:vAlign w:val="center"/>
          </w:tcPr>
          <w:p w14:paraId="4D8E422B" w14:textId="77777777" w:rsidR="00573A0B" w:rsidRPr="0030093C" w:rsidRDefault="00573A0B" w:rsidP="00573A0B">
            <w:pPr>
              <w:jc w:val="center"/>
              <w:rPr>
                <w:rFonts w:cs="Calibri"/>
                <w:b/>
                <w:bCs/>
                <w:noProof/>
                <w:color w:val="FFFFFF" w:themeColor="background1"/>
                <w:sz w:val="14"/>
                <w:szCs w:val="14"/>
                <w:lang w:val="es-PE"/>
              </w:rPr>
            </w:pPr>
          </w:p>
        </w:tc>
        <w:tc>
          <w:tcPr>
            <w:tcW w:w="672" w:type="dxa"/>
            <w:shd w:val="clear" w:color="auto" w:fill="000000" w:themeFill="text1"/>
            <w:vAlign w:val="center"/>
          </w:tcPr>
          <w:p w14:paraId="658D56FE" w14:textId="1419F95E"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2021</w:t>
            </w:r>
          </w:p>
        </w:tc>
        <w:tc>
          <w:tcPr>
            <w:tcW w:w="565" w:type="dxa"/>
            <w:shd w:val="clear" w:color="auto" w:fill="000000" w:themeFill="text1"/>
            <w:vAlign w:val="center"/>
          </w:tcPr>
          <w:p w14:paraId="7A4F3346" w14:textId="0C9AFCEA"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2022</w:t>
            </w:r>
          </w:p>
        </w:tc>
        <w:tc>
          <w:tcPr>
            <w:tcW w:w="775" w:type="dxa"/>
            <w:shd w:val="clear" w:color="auto" w:fill="000000" w:themeFill="text1"/>
            <w:vAlign w:val="center"/>
          </w:tcPr>
          <w:p w14:paraId="4B6EFEF0" w14:textId="48952928" w:rsidR="00573A0B" w:rsidRPr="0030093C" w:rsidRDefault="00573A0B" w:rsidP="00573A0B">
            <w:pPr>
              <w:jc w:val="center"/>
              <w:rPr>
                <w:rFonts w:cs="Calibri"/>
                <w:b/>
                <w:bCs/>
                <w:noProof/>
                <w:color w:val="FFFFFF" w:themeColor="background1"/>
                <w:sz w:val="14"/>
                <w:szCs w:val="14"/>
                <w:lang w:val="es-PE"/>
              </w:rPr>
            </w:pPr>
            <w:r w:rsidRPr="0030093C">
              <w:rPr>
                <w:rFonts w:cs="Calibri"/>
                <w:b/>
                <w:bCs/>
                <w:noProof/>
                <w:color w:val="FFFFFF" w:themeColor="background1"/>
                <w:sz w:val="14"/>
                <w:szCs w:val="14"/>
                <w:lang w:val="es-PE"/>
              </w:rPr>
              <w:t>2023</w:t>
            </w:r>
          </w:p>
        </w:tc>
      </w:tr>
      <w:tr w:rsidR="00573A0B" w:rsidRPr="00415F56" w14:paraId="6717249F" w14:textId="77777777" w:rsidTr="00573A0B">
        <w:trPr>
          <w:jc w:val="center"/>
        </w:trPr>
        <w:tc>
          <w:tcPr>
            <w:tcW w:w="357" w:type="dxa"/>
          </w:tcPr>
          <w:p w14:paraId="68643A3F" w14:textId="2B307960" w:rsidR="00573A0B" w:rsidRPr="0030093C" w:rsidRDefault="00573A0B" w:rsidP="00573A0B">
            <w:pPr>
              <w:rPr>
                <w:rFonts w:cs="Calibri"/>
                <w:noProof/>
                <w:sz w:val="14"/>
                <w:szCs w:val="14"/>
                <w:lang w:val="es-PE"/>
              </w:rPr>
            </w:pPr>
            <w:r w:rsidRPr="0030093C">
              <w:rPr>
                <w:rFonts w:cs="Calibri"/>
                <w:noProof/>
                <w:sz w:val="14"/>
                <w:szCs w:val="14"/>
                <w:lang w:val="es-PE"/>
              </w:rPr>
              <w:t>1</w:t>
            </w:r>
          </w:p>
        </w:tc>
        <w:tc>
          <w:tcPr>
            <w:tcW w:w="2521" w:type="dxa"/>
          </w:tcPr>
          <w:p w14:paraId="681B7D64" w14:textId="0F5C72C2" w:rsidR="00573A0B" w:rsidRPr="0030093C" w:rsidRDefault="00573A0B" w:rsidP="00573A0B">
            <w:pPr>
              <w:rPr>
                <w:rFonts w:cs="Calibri"/>
                <w:noProof/>
                <w:sz w:val="14"/>
                <w:szCs w:val="14"/>
                <w:lang w:val="es-PE"/>
              </w:rPr>
            </w:pPr>
            <w:r w:rsidRPr="0030093C">
              <w:rPr>
                <w:rFonts w:cs="Calibri"/>
                <w:noProof/>
                <w:sz w:val="14"/>
                <w:szCs w:val="14"/>
                <w:lang w:val="es-PE"/>
              </w:rPr>
              <w:t>Gestión de información</w:t>
            </w:r>
          </w:p>
        </w:tc>
        <w:tc>
          <w:tcPr>
            <w:tcW w:w="2552" w:type="dxa"/>
          </w:tcPr>
          <w:p w14:paraId="01A664DC" w14:textId="5F8CABEF"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tcPr>
          <w:p w14:paraId="6778053D" w14:textId="77777777" w:rsidR="00573A0B" w:rsidRPr="0030093C" w:rsidRDefault="00573A0B" w:rsidP="00573A0B">
            <w:pPr>
              <w:rPr>
                <w:rFonts w:cs="Calibri"/>
                <w:noProof/>
                <w:sz w:val="14"/>
                <w:szCs w:val="14"/>
                <w:lang w:val="es-PE"/>
              </w:rPr>
            </w:pPr>
          </w:p>
        </w:tc>
        <w:tc>
          <w:tcPr>
            <w:tcW w:w="565" w:type="dxa"/>
          </w:tcPr>
          <w:p w14:paraId="026DF3A5" w14:textId="77777777" w:rsidR="00573A0B" w:rsidRPr="0030093C" w:rsidRDefault="00573A0B" w:rsidP="00573A0B">
            <w:pPr>
              <w:rPr>
                <w:rFonts w:cs="Calibri"/>
                <w:noProof/>
                <w:sz w:val="14"/>
                <w:szCs w:val="14"/>
                <w:lang w:val="es-PE"/>
              </w:rPr>
            </w:pPr>
          </w:p>
        </w:tc>
        <w:tc>
          <w:tcPr>
            <w:tcW w:w="775" w:type="dxa"/>
          </w:tcPr>
          <w:p w14:paraId="4F28B0E5" w14:textId="77777777" w:rsidR="00573A0B" w:rsidRPr="0030093C" w:rsidRDefault="00573A0B" w:rsidP="00573A0B">
            <w:pPr>
              <w:rPr>
                <w:rFonts w:cs="Calibri"/>
                <w:noProof/>
                <w:sz w:val="14"/>
                <w:szCs w:val="14"/>
                <w:lang w:val="es-PE"/>
              </w:rPr>
            </w:pPr>
          </w:p>
        </w:tc>
      </w:tr>
      <w:tr w:rsidR="00573A0B" w:rsidRPr="00415F56" w14:paraId="3A72A448" w14:textId="77777777" w:rsidTr="00573A0B">
        <w:trPr>
          <w:jc w:val="center"/>
        </w:trPr>
        <w:tc>
          <w:tcPr>
            <w:tcW w:w="357" w:type="dxa"/>
          </w:tcPr>
          <w:p w14:paraId="7DE4DA06" w14:textId="7DAD2041" w:rsidR="00573A0B" w:rsidRPr="0030093C" w:rsidRDefault="00573A0B" w:rsidP="00573A0B">
            <w:pPr>
              <w:rPr>
                <w:rFonts w:cs="Calibri"/>
                <w:noProof/>
                <w:sz w:val="14"/>
                <w:szCs w:val="14"/>
                <w:lang w:val="es-PE"/>
              </w:rPr>
            </w:pPr>
            <w:r w:rsidRPr="0030093C">
              <w:rPr>
                <w:rFonts w:cs="Calibri"/>
                <w:noProof/>
                <w:sz w:val="14"/>
                <w:szCs w:val="14"/>
                <w:lang w:val="es-PE"/>
              </w:rPr>
              <w:t>2</w:t>
            </w:r>
          </w:p>
        </w:tc>
        <w:tc>
          <w:tcPr>
            <w:tcW w:w="2521" w:type="dxa"/>
          </w:tcPr>
          <w:p w14:paraId="4F8D1875" w14:textId="29706A64" w:rsidR="00573A0B" w:rsidRPr="0030093C" w:rsidRDefault="00573A0B" w:rsidP="00573A0B">
            <w:pPr>
              <w:rPr>
                <w:rFonts w:cs="Calibri"/>
                <w:noProof/>
                <w:sz w:val="14"/>
                <w:szCs w:val="14"/>
                <w:lang w:val="es-PE"/>
              </w:rPr>
            </w:pPr>
            <w:r w:rsidRPr="0030093C">
              <w:rPr>
                <w:rFonts w:cs="Calibri"/>
                <w:noProof/>
                <w:sz w:val="14"/>
                <w:szCs w:val="14"/>
                <w:lang w:val="es-PE"/>
              </w:rPr>
              <w:t>Reporte de seguimiento</w:t>
            </w:r>
          </w:p>
        </w:tc>
        <w:tc>
          <w:tcPr>
            <w:tcW w:w="2552" w:type="dxa"/>
          </w:tcPr>
          <w:p w14:paraId="72F01924" w14:textId="6D8268D1"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000175B7" w14:textId="77777777" w:rsidR="00573A0B" w:rsidRPr="0030093C" w:rsidRDefault="00573A0B" w:rsidP="00573A0B">
            <w:pPr>
              <w:rPr>
                <w:rFonts w:cs="Calibri"/>
                <w:noProof/>
                <w:sz w:val="14"/>
                <w:szCs w:val="14"/>
                <w:lang w:val="es-PE"/>
              </w:rPr>
            </w:pPr>
          </w:p>
        </w:tc>
        <w:tc>
          <w:tcPr>
            <w:tcW w:w="565" w:type="dxa"/>
          </w:tcPr>
          <w:p w14:paraId="530D95DE" w14:textId="77777777" w:rsidR="00573A0B" w:rsidRPr="0030093C" w:rsidRDefault="00573A0B" w:rsidP="00573A0B">
            <w:pPr>
              <w:rPr>
                <w:rFonts w:cs="Calibri"/>
                <w:noProof/>
                <w:sz w:val="14"/>
                <w:szCs w:val="14"/>
                <w:lang w:val="es-PE"/>
              </w:rPr>
            </w:pPr>
          </w:p>
        </w:tc>
        <w:tc>
          <w:tcPr>
            <w:tcW w:w="775" w:type="dxa"/>
          </w:tcPr>
          <w:p w14:paraId="4B3B3BD1" w14:textId="77777777" w:rsidR="00573A0B" w:rsidRPr="0030093C" w:rsidRDefault="00573A0B" w:rsidP="00573A0B">
            <w:pPr>
              <w:rPr>
                <w:rFonts w:cs="Calibri"/>
                <w:noProof/>
                <w:sz w:val="14"/>
                <w:szCs w:val="14"/>
                <w:lang w:val="es-PE"/>
              </w:rPr>
            </w:pPr>
          </w:p>
        </w:tc>
      </w:tr>
      <w:tr w:rsidR="00573A0B" w:rsidRPr="00415F56" w14:paraId="05E024B9" w14:textId="77777777" w:rsidTr="00573A0B">
        <w:trPr>
          <w:jc w:val="center"/>
        </w:trPr>
        <w:tc>
          <w:tcPr>
            <w:tcW w:w="357" w:type="dxa"/>
          </w:tcPr>
          <w:p w14:paraId="5B153273" w14:textId="75BB4948" w:rsidR="00573A0B" w:rsidRPr="0030093C" w:rsidRDefault="00573A0B" w:rsidP="00573A0B">
            <w:pPr>
              <w:rPr>
                <w:rFonts w:cs="Calibri"/>
                <w:noProof/>
                <w:sz w:val="14"/>
                <w:szCs w:val="14"/>
                <w:lang w:val="es-PE"/>
              </w:rPr>
            </w:pPr>
            <w:r w:rsidRPr="0030093C">
              <w:rPr>
                <w:rFonts w:cs="Calibri"/>
                <w:noProof/>
                <w:sz w:val="14"/>
                <w:szCs w:val="14"/>
                <w:lang w:val="es-PE"/>
              </w:rPr>
              <w:t>3</w:t>
            </w:r>
          </w:p>
        </w:tc>
        <w:tc>
          <w:tcPr>
            <w:tcW w:w="2521" w:type="dxa"/>
          </w:tcPr>
          <w:p w14:paraId="573D4CE1" w14:textId="5BC749E2" w:rsidR="00573A0B" w:rsidRPr="0030093C" w:rsidRDefault="00573A0B" w:rsidP="00573A0B">
            <w:pPr>
              <w:rPr>
                <w:rFonts w:cs="Calibri"/>
                <w:noProof/>
                <w:sz w:val="14"/>
                <w:szCs w:val="14"/>
                <w:lang w:val="es-PE"/>
              </w:rPr>
            </w:pPr>
            <w:r w:rsidRPr="0030093C">
              <w:rPr>
                <w:rFonts w:cs="Calibri"/>
                <w:noProof/>
                <w:sz w:val="14"/>
                <w:szCs w:val="14"/>
                <w:lang w:val="es-PE"/>
              </w:rPr>
              <w:t>Evaluación de implementación</w:t>
            </w:r>
          </w:p>
        </w:tc>
        <w:tc>
          <w:tcPr>
            <w:tcW w:w="2552" w:type="dxa"/>
          </w:tcPr>
          <w:p w14:paraId="65BB2B2D" w14:textId="3EFC06DF"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58745C93" w14:textId="77777777" w:rsidR="00573A0B" w:rsidRPr="0030093C" w:rsidRDefault="00573A0B" w:rsidP="00573A0B">
            <w:pPr>
              <w:rPr>
                <w:rFonts w:cs="Calibri"/>
                <w:noProof/>
                <w:sz w:val="14"/>
                <w:szCs w:val="14"/>
                <w:lang w:val="es-PE"/>
              </w:rPr>
            </w:pPr>
          </w:p>
        </w:tc>
        <w:tc>
          <w:tcPr>
            <w:tcW w:w="565" w:type="dxa"/>
          </w:tcPr>
          <w:p w14:paraId="03105D94" w14:textId="77777777" w:rsidR="00573A0B" w:rsidRPr="0030093C" w:rsidRDefault="00573A0B" w:rsidP="00573A0B">
            <w:pPr>
              <w:rPr>
                <w:rFonts w:cs="Calibri"/>
                <w:noProof/>
                <w:sz w:val="14"/>
                <w:szCs w:val="14"/>
                <w:lang w:val="es-PE"/>
              </w:rPr>
            </w:pPr>
          </w:p>
        </w:tc>
        <w:tc>
          <w:tcPr>
            <w:tcW w:w="775" w:type="dxa"/>
          </w:tcPr>
          <w:p w14:paraId="25E2B901" w14:textId="77777777" w:rsidR="00573A0B" w:rsidRPr="0030093C" w:rsidRDefault="00573A0B" w:rsidP="00573A0B">
            <w:pPr>
              <w:rPr>
                <w:rFonts w:cs="Calibri"/>
                <w:noProof/>
                <w:sz w:val="14"/>
                <w:szCs w:val="14"/>
                <w:lang w:val="es-PE"/>
              </w:rPr>
            </w:pPr>
          </w:p>
        </w:tc>
      </w:tr>
      <w:tr w:rsidR="00573A0B" w:rsidRPr="00415F56" w14:paraId="00AD9943" w14:textId="77777777" w:rsidTr="00573A0B">
        <w:trPr>
          <w:jc w:val="center"/>
        </w:trPr>
        <w:tc>
          <w:tcPr>
            <w:tcW w:w="357" w:type="dxa"/>
          </w:tcPr>
          <w:p w14:paraId="02ED9105" w14:textId="2CF7501C" w:rsidR="00573A0B" w:rsidRPr="0030093C" w:rsidRDefault="00573A0B" w:rsidP="00573A0B">
            <w:pPr>
              <w:rPr>
                <w:rFonts w:cs="Calibri"/>
                <w:noProof/>
                <w:sz w:val="14"/>
                <w:szCs w:val="14"/>
                <w:lang w:val="es-PE"/>
              </w:rPr>
            </w:pPr>
            <w:r w:rsidRPr="0030093C">
              <w:rPr>
                <w:rFonts w:cs="Calibri"/>
                <w:noProof/>
                <w:sz w:val="14"/>
                <w:szCs w:val="14"/>
                <w:lang w:val="es-PE"/>
              </w:rPr>
              <w:t>4</w:t>
            </w:r>
          </w:p>
        </w:tc>
        <w:tc>
          <w:tcPr>
            <w:tcW w:w="2521" w:type="dxa"/>
          </w:tcPr>
          <w:p w14:paraId="6EE12F0D" w14:textId="29D5B9B8" w:rsidR="00573A0B" w:rsidRPr="0030093C" w:rsidRDefault="00573A0B" w:rsidP="00573A0B">
            <w:pPr>
              <w:rPr>
                <w:rFonts w:cs="Calibri"/>
                <w:noProof/>
                <w:sz w:val="14"/>
                <w:szCs w:val="14"/>
                <w:lang w:val="es-PE"/>
              </w:rPr>
            </w:pPr>
            <w:r w:rsidRPr="0030093C">
              <w:rPr>
                <w:rFonts w:cs="Calibri"/>
                <w:noProof/>
                <w:sz w:val="14"/>
                <w:szCs w:val="14"/>
                <w:lang w:val="es-PE"/>
              </w:rPr>
              <w:t>Evaluación de resultados</w:t>
            </w:r>
          </w:p>
        </w:tc>
        <w:tc>
          <w:tcPr>
            <w:tcW w:w="2552" w:type="dxa"/>
          </w:tcPr>
          <w:p w14:paraId="4FD6F571" w14:textId="65A0770B"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0492DA3A" w14:textId="77777777" w:rsidR="00573A0B" w:rsidRPr="0030093C" w:rsidRDefault="00573A0B" w:rsidP="00573A0B">
            <w:pPr>
              <w:rPr>
                <w:rFonts w:cs="Calibri"/>
                <w:noProof/>
                <w:sz w:val="14"/>
                <w:szCs w:val="14"/>
                <w:lang w:val="es-PE"/>
              </w:rPr>
            </w:pPr>
          </w:p>
        </w:tc>
        <w:tc>
          <w:tcPr>
            <w:tcW w:w="565" w:type="dxa"/>
            <w:shd w:val="clear" w:color="auto" w:fill="000000" w:themeFill="text1"/>
          </w:tcPr>
          <w:p w14:paraId="10CAA54F" w14:textId="77777777" w:rsidR="00573A0B" w:rsidRPr="0030093C" w:rsidRDefault="00573A0B" w:rsidP="00573A0B">
            <w:pPr>
              <w:rPr>
                <w:rFonts w:cs="Calibri"/>
                <w:noProof/>
                <w:sz w:val="14"/>
                <w:szCs w:val="14"/>
                <w:lang w:val="es-PE"/>
              </w:rPr>
            </w:pPr>
          </w:p>
        </w:tc>
        <w:tc>
          <w:tcPr>
            <w:tcW w:w="775" w:type="dxa"/>
          </w:tcPr>
          <w:p w14:paraId="4934910E" w14:textId="77777777" w:rsidR="00573A0B" w:rsidRPr="0030093C" w:rsidRDefault="00573A0B" w:rsidP="00573A0B">
            <w:pPr>
              <w:rPr>
                <w:rFonts w:cs="Calibri"/>
                <w:noProof/>
                <w:sz w:val="14"/>
                <w:szCs w:val="14"/>
                <w:lang w:val="es-PE"/>
              </w:rPr>
            </w:pPr>
          </w:p>
        </w:tc>
      </w:tr>
      <w:tr w:rsidR="00573A0B" w:rsidRPr="00415F56" w14:paraId="11E33EE4" w14:textId="77777777" w:rsidTr="00573A0B">
        <w:trPr>
          <w:jc w:val="center"/>
        </w:trPr>
        <w:tc>
          <w:tcPr>
            <w:tcW w:w="357" w:type="dxa"/>
          </w:tcPr>
          <w:p w14:paraId="1EDD4448" w14:textId="26C90CE1" w:rsidR="00573A0B" w:rsidRPr="0030093C" w:rsidRDefault="00573A0B" w:rsidP="00573A0B">
            <w:pPr>
              <w:rPr>
                <w:rFonts w:cs="Calibri"/>
                <w:noProof/>
                <w:sz w:val="14"/>
                <w:szCs w:val="14"/>
                <w:lang w:val="es-PE"/>
              </w:rPr>
            </w:pPr>
            <w:r w:rsidRPr="0030093C">
              <w:rPr>
                <w:rFonts w:cs="Calibri"/>
                <w:noProof/>
                <w:sz w:val="14"/>
                <w:szCs w:val="14"/>
                <w:lang w:val="es-PE"/>
              </w:rPr>
              <w:t>5</w:t>
            </w:r>
          </w:p>
        </w:tc>
        <w:tc>
          <w:tcPr>
            <w:tcW w:w="2521" w:type="dxa"/>
          </w:tcPr>
          <w:p w14:paraId="299146B1" w14:textId="7621D800" w:rsidR="00573A0B" w:rsidRPr="0030093C" w:rsidRDefault="00573A0B" w:rsidP="00573A0B">
            <w:pPr>
              <w:rPr>
                <w:rFonts w:cs="Calibri"/>
                <w:noProof/>
                <w:sz w:val="14"/>
                <w:szCs w:val="14"/>
                <w:lang w:val="es-PE"/>
              </w:rPr>
            </w:pPr>
            <w:r w:rsidRPr="0030093C">
              <w:rPr>
                <w:rFonts w:cs="Calibri"/>
                <w:noProof/>
                <w:sz w:val="14"/>
                <w:szCs w:val="14"/>
                <w:lang w:val="es-PE"/>
              </w:rPr>
              <w:t>Reporte de cumplimiento</w:t>
            </w:r>
          </w:p>
        </w:tc>
        <w:tc>
          <w:tcPr>
            <w:tcW w:w="2552" w:type="dxa"/>
          </w:tcPr>
          <w:p w14:paraId="4551ACAF" w14:textId="5803DFA0"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695A967E" w14:textId="77777777" w:rsidR="00573A0B" w:rsidRPr="0030093C" w:rsidRDefault="00573A0B" w:rsidP="00573A0B">
            <w:pPr>
              <w:rPr>
                <w:rFonts w:cs="Calibri"/>
                <w:noProof/>
                <w:sz w:val="14"/>
                <w:szCs w:val="14"/>
                <w:lang w:val="es-PE"/>
              </w:rPr>
            </w:pPr>
          </w:p>
        </w:tc>
        <w:tc>
          <w:tcPr>
            <w:tcW w:w="565" w:type="dxa"/>
          </w:tcPr>
          <w:p w14:paraId="534C4AEC" w14:textId="77777777" w:rsidR="00573A0B" w:rsidRPr="0030093C" w:rsidRDefault="00573A0B" w:rsidP="00573A0B">
            <w:pPr>
              <w:rPr>
                <w:rFonts w:cs="Calibri"/>
                <w:noProof/>
                <w:sz w:val="14"/>
                <w:szCs w:val="14"/>
                <w:lang w:val="es-PE"/>
              </w:rPr>
            </w:pPr>
          </w:p>
        </w:tc>
        <w:tc>
          <w:tcPr>
            <w:tcW w:w="775" w:type="dxa"/>
          </w:tcPr>
          <w:p w14:paraId="30E30FD5" w14:textId="77777777" w:rsidR="00573A0B" w:rsidRPr="0030093C" w:rsidRDefault="00573A0B" w:rsidP="00573A0B">
            <w:pPr>
              <w:rPr>
                <w:rFonts w:cs="Calibri"/>
                <w:noProof/>
                <w:sz w:val="14"/>
                <w:szCs w:val="14"/>
                <w:lang w:val="es-PE"/>
              </w:rPr>
            </w:pPr>
          </w:p>
        </w:tc>
      </w:tr>
      <w:tr w:rsidR="00573A0B" w:rsidRPr="00415F56" w14:paraId="5AD12C97" w14:textId="77777777" w:rsidTr="00573A0B">
        <w:trPr>
          <w:jc w:val="center"/>
        </w:trPr>
        <w:tc>
          <w:tcPr>
            <w:tcW w:w="357" w:type="dxa"/>
          </w:tcPr>
          <w:p w14:paraId="55F06281" w14:textId="09FFCAE4" w:rsidR="00573A0B" w:rsidRPr="0030093C" w:rsidRDefault="00573A0B" w:rsidP="00573A0B">
            <w:pPr>
              <w:rPr>
                <w:rFonts w:cs="Calibri"/>
                <w:noProof/>
                <w:sz w:val="14"/>
                <w:szCs w:val="14"/>
                <w:lang w:val="es-PE"/>
              </w:rPr>
            </w:pPr>
            <w:r w:rsidRPr="0030093C">
              <w:rPr>
                <w:rFonts w:cs="Calibri"/>
                <w:noProof/>
                <w:sz w:val="14"/>
                <w:szCs w:val="14"/>
                <w:lang w:val="es-PE"/>
              </w:rPr>
              <w:t>6</w:t>
            </w:r>
          </w:p>
        </w:tc>
        <w:tc>
          <w:tcPr>
            <w:tcW w:w="2521" w:type="dxa"/>
          </w:tcPr>
          <w:p w14:paraId="01FFD91E" w14:textId="24BBE23F" w:rsidR="00573A0B" w:rsidRPr="0030093C" w:rsidRDefault="00573A0B" w:rsidP="00573A0B">
            <w:pPr>
              <w:rPr>
                <w:rFonts w:cs="Calibri"/>
                <w:noProof/>
                <w:sz w:val="14"/>
                <w:szCs w:val="14"/>
                <w:lang w:val="es-PE"/>
              </w:rPr>
            </w:pPr>
            <w:r w:rsidRPr="0030093C">
              <w:rPr>
                <w:rFonts w:cs="Calibri"/>
                <w:noProof/>
                <w:sz w:val="14"/>
                <w:szCs w:val="14"/>
                <w:lang w:val="es-PE"/>
              </w:rPr>
              <w:t>Planificación metodológica y recojo de información</w:t>
            </w:r>
          </w:p>
        </w:tc>
        <w:tc>
          <w:tcPr>
            <w:tcW w:w="2552" w:type="dxa"/>
          </w:tcPr>
          <w:p w14:paraId="4F38F6BD" w14:textId="27A6D5EB"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575E9C42" w14:textId="77777777" w:rsidR="00573A0B" w:rsidRPr="0030093C" w:rsidRDefault="00573A0B" w:rsidP="00573A0B">
            <w:pPr>
              <w:rPr>
                <w:rFonts w:cs="Calibri"/>
                <w:noProof/>
                <w:sz w:val="14"/>
                <w:szCs w:val="14"/>
                <w:lang w:val="es-PE"/>
              </w:rPr>
            </w:pPr>
          </w:p>
        </w:tc>
        <w:tc>
          <w:tcPr>
            <w:tcW w:w="565" w:type="dxa"/>
          </w:tcPr>
          <w:p w14:paraId="639D7A86" w14:textId="77777777" w:rsidR="00573A0B" w:rsidRPr="0030093C" w:rsidRDefault="00573A0B" w:rsidP="00573A0B">
            <w:pPr>
              <w:rPr>
                <w:rFonts w:cs="Calibri"/>
                <w:noProof/>
                <w:sz w:val="14"/>
                <w:szCs w:val="14"/>
                <w:lang w:val="es-PE"/>
              </w:rPr>
            </w:pPr>
          </w:p>
        </w:tc>
        <w:tc>
          <w:tcPr>
            <w:tcW w:w="775" w:type="dxa"/>
          </w:tcPr>
          <w:p w14:paraId="2B724BC2" w14:textId="77777777" w:rsidR="00573A0B" w:rsidRPr="0030093C" w:rsidRDefault="00573A0B" w:rsidP="00573A0B">
            <w:pPr>
              <w:rPr>
                <w:rFonts w:cs="Calibri"/>
                <w:noProof/>
                <w:sz w:val="14"/>
                <w:szCs w:val="14"/>
                <w:lang w:val="es-PE"/>
              </w:rPr>
            </w:pPr>
          </w:p>
        </w:tc>
      </w:tr>
      <w:tr w:rsidR="00573A0B" w:rsidRPr="00415F56" w14:paraId="49E69CBE" w14:textId="77777777" w:rsidTr="00573A0B">
        <w:trPr>
          <w:jc w:val="center"/>
        </w:trPr>
        <w:tc>
          <w:tcPr>
            <w:tcW w:w="357" w:type="dxa"/>
          </w:tcPr>
          <w:p w14:paraId="62E59726" w14:textId="2F17F26D" w:rsidR="00573A0B" w:rsidRPr="0030093C" w:rsidRDefault="00573A0B" w:rsidP="00573A0B">
            <w:pPr>
              <w:rPr>
                <w:rFonts w:cs="Calibri"/>
                <w:noProof/>
                <w:sz w:val="14"/>
                <w:szCs w:val="14"/>
                <w:lang w:val="es-PE"/>
              </w:rPr>
            </w:pPr>
            <w:r w:rsidRPr="0030093C">
              <w:rPr>
                <w:rFonts w:cs="Calibri"/>
                <w:noProof/>
                <w:sz w:val="14"/>
                <w:szCs w:val="14"/>
                <w:lang w:val="es-PE"/>
              </w:rPr>
              <w:t>7</w:t>
            </w:r>
          </w:p>
        </w:tc>
        <w:tc>
          <w:tcPr>
            <w:tcW w:w="2521" w:type="dxa"/>
          </w:tcPr>
          <w:p w14:paraId="1CE4721C" w14:textId="6D96C9FC" w:rsidR="00573A0B" w:rsidRPr="0030093C" w:rsidRDefault="00573A0B" w:rsidP="00573A0B">
            <w:pPr>
              <w:rPr>
                <w:rFonts w:cs="Calibri"/>
                <w:noProof/>
                <w:sz w:val="14"/>
                <w:szCs w:val="14"/>
                <w:lang w:val="es-PE"/>
              </w:rPr>
            </w:pPr>
            <w:r w:rsidRPr="0030093C">
              <w:rPr>
                <w:rFonts w:cs="Calibri"/>
                <w:noProof/>
                <w:sz w:val="14"/>
                <w:szCs w:val="14"/>
                <w:lang w:val="es-PE"/>
              </w:rPr>
              <w:t>Análisis comprensivo</w:t>
            </w:r>
          </w:p>
        </w:tc>
        <w:tc>
          <w:tcPr>
            <w:tcW w:w="2552" w:type="dxa"/>
          </w:tcPr>
          <w:p w14:paraId="02FA65D5" w14:textId="46695536"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5B213EB2" w14:textId="77777777" w:rsidR="00573A0B" w:rsidRPr="0030093C" w:rsidRDefault="00573A0B" w:rsidP="00573A0B">
            <w:pPr>
              <w:rPr>
                <w:rFonts w:cs="Calibri"/>
                <w:noProof/>
                <w:sz w:val="14"/>
                <w:szCs w:val="14"/>
                <w:lang w:val="es-PE"/>
              </w:rPr>
            </w:pPr>
          </w:p>
        </w:tc>
        <w:tc>
          <w:tcPr>
            <w:tcW w:w="565" w:type="dxa"/>
          </w:tcPr>
          <w:p w14:paraId="256F13DA" w14:textId="77777777" w:rsidR="00573A0B" w:rsidRPr="0030093C" w:rsidRDefault="00573A0B" w:rsidP="00573A0B">
            <w:pPr>
              <w:rPr>
                <w:rFonts w:cs="Calibri"/>
                <w:noProof/>
                <w:sz w:val="14"/>
                <w:szCs w:val="14"/>
                <w:lang w:val="es-PE"/>
              </w:rPr>
            </w:pPr>
          </w:p>
        </w:tc>
        <w:tc>
          <w:tcPr>
            <w:tcW w:w="775" w:type="dxa"/>
          </w:tcPr>
          <w:p w14:paraId="31594CDE" w14:textId="77777777" w:rsidR="00573A0B" w:rsidRPr="0030093C" w:rsidRDefault="00573A0B" w:rsidP="00573A0B">
            <w:pPr>
              <w:rPr>
                <w:rFonts w:cs="Calibri"/>
                <w:noProof/>
                <w:sz w:val="14"/>
                <w:szCs w:val="14"/>
                <w:lang w:val="es-PE"/>
              </w:rPr>
            </w:pPr>
          </w:p>
        </w:tc>
      </w:tr>
      <w:tr w:rsidR="00573A0B" w:rsidRPr="00415F56" w14:paraId="2363534E" w14:textId="77777777" w:rsidTr="00573A0B">
        <w:trPr>
          <w:jc w:val="center"/>
        </w:trPr>
        <w:tc>
          <w:tcPr>
            <w:tcW w:w="357" w:type="dxa"/>
          </w:tcPr>
          <w:p w14:paraId="4C828785" w14:textId="347F8CB0" w:rsidR="00573A0B" w:rsidRPr="0030093C" w:rsidRDefault="00573A0B" w:rsidP="00573A0B">
            <w:pPr>
              <w:rPr>
                <w:rFonts w:cs="Calibri"/>
                <w:noProof/>
                <w:sz w:val="14"/>
                <w:szCs w:val="14"/>
                <w:lang w:val="es-PE"/>
              </w:rPr>
            </w:pPr>
            <w:r w:rsidRPr="0030093C">
              <w:rPr>
                <w:rFonts w:cs="Calibri"/>
                <w:noProof/>
                <w:sz w:val="14"/>
                <w:szCs w:val="14"/>
                <w:lang w:val="es-PE"/>
              </w:rPr>
              <w:t>8</w:t>
            </w:r>
          </w:p>
        </w:tc>
        <w:tc>
          <w:tcPr>
            <w:tcW w:w="2521" w:type="dxa"/>
          </w:tcPr>
          <w:p w14:paraId="4695E55D" w14:textId="1A40971F" w:rsidR="00573A0B" w:rsidRPr="0030093C" w:rsidRDefault="00573A0B" w:rsidP="00573A0B">
            <w:pPr>
              <w:rPr>
                <w:rFonts w:cs="Calibri"/>
                <w:noProof/>
                <w:sz w:val="14"/>
                <w:szCs w:val="14"/>
                <w:lang w:val="es-PE"/>
              </w:rPr>
            </w:pPr>
            <w:r w:rsidRPr="0030093C">
              <w:rPr>
                <w:rFonts w:cs="Calibri"/>
                <w:noProof/>
                <w:sz w:val="14"/>
                <w:szCs w:val="14"/>
                <w:lang w:val="es-PE"/>
              </w:rPr>
              <w:t>Implementación de compromisos de mejora</w:t>
            </w:r>
          </w:p>
        </w:tc>
        <w:tc>
          <w:tcPr>
            <w:tcW w:w="2552" w:type="dxa"/>
          </w:tcPr>
          <w:p w14:paraId="7F8CF7C6" w14:textId="51F6E556" w:rsidR="00573A0B" w:rsidRPr="0030093C" w:rsidRDefault="00573A0B" w:rsidP="00573A0B">
            <w:pPr>
              <w:rPr>
                <w:rFonts w:cs="Calibri"/>
                <w:noProof/>
                <w:sz w:val="14"/>
                <w:szCs w:val="14"/>
                <w:lang w:val="es-PE"/>
              </w:rPr>
            </w:pPr>
            <w:r w:rsidRPr="0030093C">
              <w:rPr>
                <w:rFonts w:cs="Calibri"/>
                <w:noProof/>
                <w:sz w:val="14"/>
                <w:szCs w:val="14"/>
                <w:lang w:val="es-PE"/>
              </w:rPr>
              <w:t>Actividades que comprenden el hito</w:t>
            </w:r>
          </w:p>
        </w:tc>
        <w:tc>
          <w:tcPr>
            <w:tcW w:w="672" w:type="dxa"/>
            <w:shd w:val="clear" w:color="auto" w:fill="000000" w:themeFill="text1"/>
          </w:tcPr>
          <w:p w14:paraId="5E0A62B6" w14:textId="77777777" w:rsidR="00573A0B" w:rsidRPr="0030093C" w:rsidRDefault="00573A0B" w:rsidP="00573A0B">
            <w:pPr>
              <w:rPr>
                <w:rFonts w:cs="Calibri"/>
                <w:noProof/>
                <w:sz w:val="14"/>
                <w:szCs w:val="14"/>
                <w:lang w:val="es-PE"/>
              </w:rPr>
            </w:pPr>
          </w:p>
        </w:tc>
        <w:tc>
          <w:tcPr>
            <w:tcW w:w="565" w:type="dxa"/>
          </w:tcPr>
          <w:p w14:paraId="4F79BCA7" w14:textId="77777777" w:rsidR="00573A0B" w:rsidRPr="0030093C" w:rsidRDefault="00573A0B" w:rsidP="00573A0B">
            <w:pPr>
              <w:rPr>
                <w:rFonts w:cs="Calibri"/>
                <w:noProof/>
                <w:sz w:val="14"/>
                <w:szCs w:val="14"/>
                <w:lang w:val="es-PE"/>
              </w:rPr>
            </w:pPr>
          </w:p>
        </w:tc>
        <w:tc>
          <w:tcPr>
            <w:tcW w:w="775" w:type="dxa"/>
          </w:tcPr>
          <w:p w14:paraId="0C473906" w14:textId="77777777" w:rsidR="00573A0B" w:rsidRPr="0030093C" w:rsidRDefault="00573A0B" w:rsidP="00573A0B">
            <w:pPr>
              <w:rPr>
                <w:rFonts w:cs="Calibri"/>
                <w:noProof/>
                <w:sz w:val="14"/>
                <w:szCs w:val="14"/>
                <w:lang w:val="es-PE"/>
              </w:rPr>
            </w:pPr>
          </w:p>
        </w:tc>
      </w:tr>
    </w:tbl>
    <w:p w14:paraId="49B99F9C" w14:textId="7D797AFF" w:rsidR="00573A0B" w:rsidRPr="0030093C" w:rsidRDefault="00573A0B" w:rsidP="00B17224">
      <w:pPr>
        <w:rPr>
          <w:lang w:val="es-PE"/>
        </w:rPr>
      </w:pPr>
    </w:p>
    <w:p w14:paraId="37E21224" w14:textId="77777777" w:rsidR="00B02FF6" w:rsidRPr="0030093C" w:rsidRDefault="00573A0B">
      <w:pPr>
        <w:rPr>
          <w:lang w:val="es-PE"/>
        </w:rPr>
        <w:sectPr w:rsidR="00B02FF6" w:rsidRPr="0030093C" w:rsidSect="00F55F69">
          <w:pgSz w:w="12240" w:h="15840"/>
          <w:pgMar w:top="1418" w:right="1701" w:bottom="1418" w:left="1701" w:header="720" w:footer="720" w:gutter="0"/>
          <w:cols w:space="720"/>
          <w:docGrid w:linePitch="299"/>
        </w:sectPr>
      </w:pPr>
      <w:r w:rsidRPr="0030093C">
        <w:rPr>
          <w:lang w:val="es-PE"/>
        </w:rPr>
        <w:br w:type="page"/>
      </w:r>
    </w:p>
    <w:p w14:paraId="7C7E2155" w14:textId="70EFEFDD" w:rsidR="00860E96" w:rsidRPr="0030093C" w:rsidRDefault="00073A93" w:rsidP="00174930">
      <w:pPr>
        <w:pStyle w:val="Ttulo1"/>
        <w:numPr>
          <w:ilvl w:val="0"/>
          <w:numId w:val="40"/>
        </w:numPr>
        <w:ind w:left="993" w:hanging="633"/>
        <w:rPr>
          <w:color w:val="4F81BD" w:themeColor="accent1"/>
          <w:lang w:val="es-PE"/>
        </w:rPr>
      </w:pPr>
      <w:bookmarkStart w:id="34" w:name="_Toc88725421"/>
      <w:r w:rsidRPr="0030093C">
        <w:rPr>
          <w:color w:val="4F81BD" w:themeColor="accent1"/>
          <w:lang w:val="es-PE"/>
        </w:rPr>
        <w:lastRenderedPageBreak/>
        <w:t>Anexos</w:t>
      </w:r>
      <w:bookmarkStart w:id="35" w:name="_Toc46220595"/>
      <w:bookmarkStart w:id="36" w:name="_Toc46237715"/>
      <w:bookmarkEnd w:id="34"/>
    </w:p>
    <w:p w14:paraId="06E2E0D7" w14:textId="48D841D7" w:rsidR="00CC2C64" w:rsidRPr="0030093C" w:rsidRDefault="00CC2C64" w:rsidP="00174930">
      <w:pPr>
        <w:spacing w:after="0"/>
        <w:rPr>
          <w:lang w:val="es-PE"/>
        </w:rPr>
      </w:pPr>
    </w:p>
    <w:p w14:paraId="2B62B59D" w14:textId="2513C345" w:rsidR="00CC2C64" w:rsidRPr="0030093C" w:rsidRDefault="00CC2C64" w:rsidP="00CC2C64">
      <w:pPr>
        <w:spacing w:after="0"/>
        <w:jc w:val="center"/>
        <w:rPr>
          <w:rFonts w:ascii="Calibri" w:hAnsi="Calibri" w:cs="Calibri"/>
          <w:b/>
          <w:bCs/>
          <w:lang w:val="es-PE"/>
        </w:rPr>
      </w:pPr>
      <w:bookmarkStart w:id="37" w:name="_Hlk87863579"/>
      <w:r w:rsidRPr="0030093C">
        <w:rPr>
          <w:rFonts w:ascii="Calibri" w:hAnsi="Calibri" w:cs="Calibri"/>
          <w:b/>
          <w:bCs/>
          <w:lang w:val="es-PE"/>
        </w:rPr>
        <w:t>Anexo N° 01: Matriz de indicadores de los OP de la PNMPAM</w:t>
      </w:r>
    </w:p>
    <w:tbl>
      <w:tblPr>
        <w:tblStyle w:val="Tabladelista31"/>
        <w:tblW w:w="12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22"/>
        <w:gridCol w:w="1987"/>
        <w:gridCol w:w="1307"/>
        <w:gridCol w:w="963"/>
        <w:gridCol w:w="527"/>
        <w:gridCol w:w="536"/>
        <w:gridCol w:w="527"/>
        <w:gridCol w:w="527"/>
        <w:gridCol w:w="527"/>
        <w:gridCol w:w="527"/>
        <w:gridCol w:w="527"/>
        <w:gridCol w:w="527"/>
        <w:gridCol w:w="527"/>
        <w:gridCol w:w="527"/>
      </w:tblGrid>
      <w:tr w:rsidR="00B02FF6" w:rsidRPr="0030093C" w14:paraId="3785F66B" w14:textId="77777777" w:rsidTr="00B02FF6">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988" w:type="dxa"/>
            <w:hideMark/>
          </w:tcPr>
          <w:bookmarkEnd w:id="35"/>
          <w:bookmarkEnd w:id="36"/>
          <w:bookmarkEnd w:id="37"/>
          <w:p w14:paraId="705DBBA9" w14:textId="77777777" w:rsidR="00B02FF6" w:rsidRPr="0030093C" w:rsidRDefault="00B02FF6" w:rsidP="00B02FF6">
            <w:pPr>
              <w:jc w:val="center"/>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NIVEL</w:t>
            </w:r>
          </w:p>
        </w:tc>
        <w:tc>
          <w:tcPr>
            <w:tcW w:w="2234" w:type="dxa"/>
            <w:hideMark/>
          </w:tcPr>
          <w:p w14:paraId="56F523F3"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ENUNCIADO DEL OBJETIVO</w:t>
            </w:r>
          </w:p>
        </w:tc>
        <w:tc>
          <w:tcPr>
            <w:tcW w:w="1987" w:type="dxa"/>
            <w:noWrap/>
            <w:hideMark/>
          </w:tcPr>
          <w:p w14:paraId="15710E4D" w14:textId="5539AC5F"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INDICADOR</w:t>
            </w:r>
          </w:p>
        </w:tc>
        <w:tc>
          <w:tcPr>
            <w:tcW w:w="1307" w:type="dxa"/>
            <w:noWrap/>
            <w:hideMark/>
          </w:tcPr>
          <w:p w14:paraId="2D3E5E77"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FUENTE</w:t>
            </w:r>
          </w:p>
        </w:tc>
        <w:tc>
          <w:tcPr>
            <w:tcW w:w="451" w:type="dxa"/>
            <w:noWrap/>
            <w:hideMark/>
          </w:tcPr>
          <w:p w14:paraId="4CBAC170"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SENTIDO</w:t>
            </w:r>
          </w:p>
        </w:tc>
        <w:tc>
          <w:tcPr>
            <w:tcW w:w="527" w:type="dxa"/>
            <w:noWrap/>
            <w:hideMark/>
          </w:tcPr>
          <w:p w14:paraId="62055FD3"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2021</w:t>
            </w:r>
          </w:p>
        </w:tc>
        <w:tc>
          <w:tcPr>
            <w:tcW w:w="536" w:type="dxa"/>
            <w:noWrap/>
            <w:hideMark/>
          </w:tcPr>
          <w:p w14:paraId="6665B4EC"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2022</w:t>
            </w:r>
          </w:p>
        </w:tc>
        <w:tc>
          <w:tcPr>
            <w:tcW w:w="527" w:type="dxa"/>
            <w:noWrap/>
            <w:hideMark/>
          </w:tcPr>
          <w:p w14:paraId="6C91F36F"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2023</w:t>
            </w:r>
          </w:p>
        </w:tc>
        <w:tc>
          <w:tcPr>
            <w:tcW w:w="527" w:type="dxa"/>
            <w:noWrap/>
            <w:hideMark/>
          </w:tcPr>
          <w:p w14:paraId="276B4C4E"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2024</w:t>
            </w:r>
          </w:p>
        </w:tc>
        <w:tc>
          <w:tcPr>
            <w:tcW w:w="527" w:type="dxa"/>
            <w:noWrap/>
            <w:hideMark/>
          </w:tcPr>
          <w:p w14:paraId="744A8FBC"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2025</w:t>
            </w:r>
          </w:p>
        </w:tc>
        <w:tc>
          <w:tcPr>
            <w:tcW w:w="527" w:type="dxa"/>
            <w:noWrap/>
            <w:hideMark/>
          </w:tcPr>
          <w:p w14:paraId="1F0836B4"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2026</w:t>
            </w:r>
          </w:p>
        </w:tc>
        <w:tc>
          <w:tcPr>
            <w:tcW w:w="527" w:type="dxa"/>
            <w:noWrap/>
            <w:hideMark/>
          </w:tcPr>
          <w:p w14:paraId="14A66A5B"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2027</w:t>
            </w:r>
          </w:p>
        </w:tc>
        <w:tc>
          <w:tcPr>
            <w:tcW w:w="527" w:type="dxa"/>
            <w:noWrap/>
            <w:hideMark/>
          </w:tcPr>
          <w:p w14:paraId="079AF7D7"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2028</w:t>
            </w:r>
          </w:p>
        </w:tc>
        <w:tc>
          <w:tcPr>
            <w:tcW w:w="527" w:type="dxa"/>
            <w:noWrap/>
            <w:hideMark/>
          </w:tcPr>
          <w:p w14:paraId="4DBF866C"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2029</w:t>
            </w:r>
          </w:p>
        </w:tc>
        <w:tc>
          <w:tcPr>
            <w:tcW w:w="527" w:type="dxa"/>
            <w:noWrap/>
            <w:hideMark/>
          </w:tcPr>
          <w:p w14:paraId="31E0C750"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2030</w:t>
            </w:r>
          </w:p>
        </w:tc>
      </w:tr>
      <w:tr w:rsidR="00B02FF6" w:rsidRPr="0030093C" w14:paraId="0F88E87E" w14:textId="77777777" w:rsidTr="00B02FF6">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294B468E" w14:textId="77777777" w:rsidR="00B02FF6" w:rsidRPr="0030093C" w:rsidRDefault="00B02FF6" w:rsidP="00B02FF6">
            <w:pP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Objetivo Prioritario</w:t>
            </w:r>
          </w:p>
        </w:tc>
        <w:tc>
          <w:tcPr>
            <w:tcW w:w="2234" w:type="dxa"/>
            <w:hideMark/>
          </w:tcPr>
          <w:p w14:paraId="47DE8DB4"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987" w:type="dxa"/>
            <w:hideMark/>
          </w:tcPr>
          <w:p w14:paraId="3FEEFD3F"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que declaran haber sufrido algún tipo de discriminación en los últimos 12 meses</w:t>
            </w:r>
          </w:p>
        </w:tc>
        <w:tc>
          <w:tcPr>
            <w:tcW w:w="1307" w:type="dxa"/>
            <w:hideMark/>
          </w:tcPr>
          <w:p w14:paraId="4E761EF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Encuesta Nacional de Hogares (ENAHO) del INEI</w:t>
            </w:r>
          </w:p>
        </w:tc>
        <w:tc>
          <w:tcPr>
            <w:tcW w:w="451" w:type="dxa"/>
            <w:noWrap/>
            <w:hideMark/>
          </w:tcPr>
          <w:p w14:paraId="248EFC1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Descendente</w:t>
            </w:r>
          </w:p>
        </w:tc>
        <w:tc>
          <w:tcPr>
            <w:tcW w:w="527" w:type="dxa"/>
            <w:noWrap/>
            <w:hideMark/>
          </w:tcPr>
          <w:p w14:paraId="55DB565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8</w:t>
            </w:r>
          </w:p>
        </w:tc>
        <w:tc>
          <w:tcPr>
            <w:tcW w:w="536" w:type="dxa"/>
            <w:noWrap/>
            <w:hideMark/>
          </w:tcPr>
          <w:p w14:paraId="49990A5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7.4</w:t>
            </w:r>
          </w:p>
        </w:tc>
        <w:tc>
          <w:tcPr>
            <w:tcW w:w="527" w:type="dxa"/>
            <w:noWrap/>
            <w:hideMark/>
          </w:tcPr>
          <w:p w14:paraId="2DC436C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6.8</w:t>
            </w:r>
          </w:p>
        </w:tc>
        <w:tc>
          <w:tcPr>
            <w:tcW w:w="527" w:type="dxa"/>
            <w:noWrap/>
            <w:hideMark/>
          </w:tcPr>
          <w:p w14:paraId="10E5473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6.3</w:t>
            </w:r>
          </w:p>
        </w:tc>
        <w:tc>
          <w:tcPr>
            <w:tcW w:w="527" w:type="dxa"/>
            <w:noWrap/>
            <w:hideMark/>
          </w:tcPr>
          <w:p w14:paraId="36A1288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5.8</w:t>
            </w:r>
          </w:p>
        </w:tc>
        <w:tc>
          <w:tcPr>
            <w:tcW w:w="527" w:type="dxa"/>
            <w:noWrap/>
            <w:hideMark/>
          </w:tcPr>
          <w:p w14:paraId="09A7EC9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5.4</w:t>
            </w:r>
          </w:p>
        </w:tc>
        <w:tc>
          <w:tcPr>
            <w:tcW w:w="527" w:type="dxa"/>
            <w:noWrap/>
            <w:hideMark/>
          </w:tcPr>
          <w:p w14:paraId="0733F8E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w:t>
            </w:r>
          </w:p>
        </w:tc>
        <w:tc>
          <w:tcPr>
            <w:tcW w:w="527" w:type="dxa"/>
            <w:noWrap/>
            <w:hideMark/>
          </w:tcPr>
          <w:p w14:paraId="28C6730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4.6</w:t>
            </w:r>
          </w:p>
        </w:tc>
        <w:tc>
          <w:tcPr>
            <w:tcW w:w="527" w:type="dxa"/>
            <w:noWrap/>
            <w:hideMark/>
          </w:tcPr>
          <w:p w14:paraId="44A3FFD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4.2</w:t>
            </w:r>
          </w:p>
        </w:tc>
        <w:tc>
          <w:tcPr>
            <w:tcW w:w="527" w:type="dxa"/>
            <w:noWrap/>
            <w:hideMark/>
          </w:tcPr>
          <w:p w14:paraId="38ED2AF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3.9</w:t>
            </w:r>
          </w:p>
        </w:tc>
      </w:tr>
      <w:tr w:rsidR="00B02FF6" w:rsidRPr="0030093C" w14:paraId="60318682" w14:textId="77777777" w:rsidTr="00B02FF6">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124BD144" w14:textId="77777777" w:rsidR="00B02FF6" w:rsidRPr="0030093C" w:rsidRDefault="00B02FF6" w:rsidP="00B02FF6">
            <w:pP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Objetivo Prioritario</w:t>
            </w:r>
          </w:p>
        </w:tc>
        <w:tc>
          <w:tcPr>
            <w:tcW w:w="2234" w:type="dxa"/>
            <w:hideMark/>
          </w:tcPr>
          <w:p w14:paraId="01A7C69E"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987" w:type="dxa"/>
            <w:hideMark/>
          </w:tcPr>
          <w:p w14:paraId="1C7B559F"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con algún problema de salud crónico</w:t>
            </w:r>
          </w:p>
        </w:tc>
        <w:tc>
          <w:tcPr>
            <w:tcW w:w="1307" w:type="dxa"/>
            <w:hideMark/>
          </w:tcPr>
          <w:p w14:paraId="42906D69"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Boletín "Situación de la población adulta mayor" del INEI</w:t>
            </w:r>
          </w:p>
        </w:tc>
        <w:tc>
          <w:tcPr>
            <w:tcW w:w="451" w:type="dxa"/>
            <w:noWrap/>
            <w:hideMark/>
          </w:tcPr>
          <w:p w14:paraId="39C2206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Descendente</w:t>
            </w:r>
          </w:p>
        </w:tc>
        <w:tc>
          <w:tcPr>
            <w:tcW w:w="527" w:type="dxa"/>
            <w:noWrap/>
            <w:hideMark/>
          </w:tcPr>
          <w:p w14:paraId="2B094C0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76.7</w:t>
            </w:r>
          </w:p>
        </w:tc>
        <w:tc>
          <w:tcPr>
            <w:tcW w:w="536" w:type="dxa"/>
            <w:noWrap/>
            <w:hideMark/>
          </w:tcPr>
          <w:p w14:paraId="5D891AA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76.40</w:t>
            </w:r>
          </w:p>
        </w:tc>
        <w:tc>
          <w:tcPr>
            <w:tcW w:w="527" w:type="dxa"/>
            <w:noWrap/>
            <w:hideMark/>
          </w:tcPr>
          <w:p w14:paraId="537F4A9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76.1</w:t>
            </w:r>
          </w:p>
        </w:tc>
        <w:tc>
          <w:tcPr>
            <w:tcW w:w="527" w:type="dxa"/>
            <w:noWrap/>
            <w:hideMark/>
          </w:tcPr>
          <w:p w14:paraId="19587E2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75.9</w:t>
            </w:r>
          </w:p>
        </w:tc>
        <w:tc>
          <w:tcPr>
            <w:tcW w:w="527" w:type="dxa"/>
            <w:noWrap/>
            <w:hideMark/>
          </w:tcPr>
          <w:p w14:paraId="7793561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75.6</w:t>
            </w:r>
          </w:p>
        </w:tc>
        <w:tc>
          <w:tcPr>
            <w:tcW w:w="527" w:type="dxa"/>
            <w:noWrap/>
            <w:hideMark/>
          </w:tcPr>
          <w:p w14:paraId="0CB9766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75.4</w:t>
            </w:r>
          </w:p>
        </w:tc>
        <w:tc>
          <w:tcPr>
            <w:tcW w:w="527" w:type="dxa"/>
            <w:noWrap/>
            <w:hideMark/>
          </w:tcPr>
          <w:p w14:paraId="1FE8475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75.2</w:t>
            </w:r>
          </w:p>
        </w:tc>
        <w:tc>
          <w:tcPr>
            <w:tcW w:w="527" w:type="dxa"/>
            <w:noWrap/>
            <w:hideMark/>
          </w:tcPr>
          <w:p w14:paraId="674E59B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75</w:t>
            </w:r>
          </w:p>
        </w:tc>
        <w:tc>
          <w:tcPr>
            <w:tcW w:w="527" w:type="dxa"/>
            <w:noWrap/>
            <w:hideMark/>
          </w:tcPr>
          <w:p w14:paraId="4E268CA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74.8</w:t>
            </w:r>
          </w:p>
        </w:tc>
        <w:tc>
          <w:tcPr>
            <w:tcW w:w="527" w:type="dxa"/>
            <w:noWrap/>
            <w:hideMark/>
          </w:tcPr>
          <w:p w14:paraId="673100C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74.6</w:t>
            </w:r>
          </w:p>
        </w:tc>
      </w:tr>
      <w:tr w:rsidR="00B02FF6" w:rsidRPr="0030093C" w14:paraId="045A65F8" w14:textId="77777777" w:rsidTr="00B02FF6">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670210A0" w14:textId="77777777" w:rsidR="00B02FF6" w:rsidRPr="0030093C" w:rsidRDefault="00B02FF6" w:rsidP="00B02FF6">
            <w:pP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Objetivo Prioritario</w:t>
            </w:r>
          </w:p>
        </w:tc>
        <w:tc>
          <w:tcPr>
            <w:tcW w:w="2234" w:type="dxa"/>
            <w:hideMark/>
          </w:tcPr>
          <w:p w14:paraId="5544BD7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OP03: Garantizar prestaciones contributivas y no contributivas para las personas adultas mayores</w:t>
            </w:r>
          </w:p>
        </w:tc>
        <w:tc>
          <w:tcPr>
            <w:tcW w:w="1987" w:type="dxa"/>
            <w:hideMark/>
          </w:tcPr>
          <w:p w14:paraId="4924606E"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que cuentan con algún tipo de pensión</w:t>
            </w:r>
          </w:p>
        </w:tc>
        <w:tc>
          <w:tcPr>
            <w:tcW w:w="1307" w:type="dxa"/>
            <w:hideMark/>
          </w:tcPr>
          <w:p w14:paraId="139447A3"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Boletín "Situación de la población adulta mayor" del INEI</w:t>
            </w:r>
          </w:p>
        </w:tc>
        <w:tc>
          <w:tcPr>
            <w:tcW w:w="451" w:type="dxa"/>
            <w:noWrap/>
            <w:hideMark/>
          </w:tcPr>
          <w:p w14:paraId="3A8CEC5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Ascendente</w:t>
            </w:r>
          </w:p>
        </w:tc>
        <w:tc>
          <w:tcPr>
            <w:tcW w:w="527" w:type="dxa"/>
            <w:noWrap/>
            <w:hideMark/>
          </w:tcPr>
          <w:p w14:paraId="3FA1EFE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37.8</w:t>
            </w:r>
          </w:p>
        </w:tc>
        <w:tc>
          <w:tcPr>
            <w:tcW w:w="536" w:type="dxa"/>
            <w:noWrap/>
            <w:hideMark/>
          </w:tcPr>
          <w:p w14:paraId="3DCE7E0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38.2</w:t>
            </w:r>
          </w:p>
        </w:tc>
        <w:tc>
          <w:tcPr>
            <w:tcW w:w="527" w:type="dxa"/>
            <w:noWrap/>
            <w:hideMark/>
          </w:tcPr>
          <w:p w14:paraId="7948363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38.5</w:t>
            </w:r>
          </w:p>
        </w:tc>
        <w:tc>
          <w:tcPr>
            <w:tcW w:w="527" w:type="dxa"/>
            <w:noWrap/>
            <w:hideMark/>
          </w:tcPr>
          <w:p w14:paraId="01F3B26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38.9</w:t>
            </w:r>
          </w:p>
        </w:tc>
        <w:tc>
          <w:tcPr>
            <w:tcW w:w="527" w:type="dxa"/>
            <w:noWrap/>
            <w:hideMark/>
          </w:tcPr>
          <w:p w14:paraId="477812C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39.3</w:t>
            </w:r>
          </w:p>
        </w:tc>
        <w:tc>
          <w:tcPr>
            <w:tcW w:w="527" w:type="dxa"/>
            <w:noWrap/>
            <w:hideMark/>
          </w:tcPr>
          <w:p w14:paraId="12FAA99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39.7</w:t>
            </w:r>
          </w:p>
        </w:tc>
        <w:tc>
          <w:tcPr>
            <w:tcW w:w="527" w:type="dxa"/>
            <w:noWrap/>
            <w:hideMark/>
          </w:tcPr>
          <w:p w14:paraId="3D82B70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40.2</w:t>
            </w:r>
          </w:p>
        </w:tc>
        <w:tc>
          <w:tcPr>
            <w:tcW w:w="527" w:type="dxa"/>
            <w:noWrap/>
            <w:hideMark/>
          </w:tcPr>
          <w:p w14:paraId="4DCD918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40.6</w:t>
            </w:r>
          </w:p>
        </w:tc>
        <w:tc>
          <w:tcPr>
            <w:tcW w:w="527" w:type="dxa"/>
            <w:noWrap/>
            <w:hideMark/>
          </w:tcPr>
          <w:p w14:paraId="1793EFE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41</w:t>
            </w:r>
          </w:p>
        </w:tc>
        <w:tc>
          <w:tcPr>
            <w:tcW w:w="527" w:type="dxa"/>
            <w:noWrap/>
            <w:hideMark/>
          </w:tcPr>
          <w:p w14:paraId="3F39C4F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41.4</w:t>
            </w:r>
          </w:p>
        </w:tc>
      </w:tr>
      <w:tr w:rsidR="00B02FF6" w:rsidRPr="0030093C" w14:paraId="0ABC1ABC" w14:textId="77777777" w:rsidTr="00B02FF6">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1B069D42" w14:textId="77777777" w:rsidR="00B02FF6" w:rsidRPr="0030093C" w:rsidRDefault="00B02FF6" w:rsidP="00B02FF6">
            <w:pP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Objetivo Prioritario</w:t>
            </w:r>
          </w:p>
        </w:tc>
        <w:tc>
          <w:tcPr>
            <w:tcW w:w="2234" w:type="dxa"/>
            <w:hideMark/>
          </w:tcPr>
          <w:p w14:paraId="67CBAF5C"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OP04: Promover un aprendizaje que incorpore la transversalización del proceso de envejecimiento y vejez en el sistema educativo</w:t>
            </w:r>
          </w:p>
        </w:tc>
        <w:tc>
          <w:tcPr>
            <w:tcW w:w="1987" w:type="dxa"/>
            <w:hideMark/>
          </w:tcPr>
          <w:p w14:paraId="0C135A15"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que no accedieron o no concluyeron a la educación básica regular</w:t>
            </w:r>
          </w:p>
        </w:tc>
        <w:tc>
          <w:tcPr>
            <w:tcW w:w="1307" w:type="dxa"/>
            <w:hideMark/>
          </w:tcPr>
          <w:p w14:paraId="5D737C31"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Encuesta Nacional de Hogares (ENAHO) del INEI</w:t>
            </w:r>
          </w:p>
        </w:tc>
        <w:tc>
          <w:tcPr>
            <w:tcW w:w="451" w:type="dxa"/>
            <w:noWrap/>
            <w:hideMark/>
          </w:tcPr>
          <w:p w14:paraId="3270563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Descendente</w:t>
            </w:r>
          </w:p>
        </w:tc>
        <w:tc>
          <w:tcPr>
            <w:tcW w:w="527" w:type="dxa"/>
            <w:noWrap/>
            <w:hideMark/>
          </w:tcPr>
          <w:p w14:paraId="3A79525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62.2</w:t>
            </w:r>
          </w:p>
        </w:tc>
        <w:tc>
          <w:tcPr>
            <w:tcW w:w="536" w:type="dxa"/>
            <w:noWrap/>
            <w:hideMark/>
          </w:tcPr>
          <w:p w14:paraId="49072F2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61.2</w:t>
            </w:r>
          </w:p>
        </w:tc>
        <w:tc>
          <w:tcPr>
            <w:tcW w:w="527" w:type="dxa"/>
            <w:noWrap/>
            <w:hideMark/>
          </w:tcPr>
          <w:p w14:paraId="624066A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60.2</w:t>
            </w:r>
          </w:p>
        </w:tc>
        <w:tc>
          <w:tcPr>
            <w:tcW w:w="527" w:type="dxa"/>
            <w:noWrap/>
            <w:hideMark/>
          </w:tcPr>
          <w:p w14:paraId="4A2FC9B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59.3</w:t>
            </w:r>
          </w:p>
        </w:tc>
        <w:tc>
          <w:tcPr>
            <w:tcW w:w="527" w:type="dxa"/>
            <w:noWrap/>
            <w:hideMark/>
          </w:tcPr>
          <w:p w14:paraId="4A56D81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58.3</w:t>
            </w:r>
          </w:p>
        </w:tc>
        <w:tc>
          <w:tcPr>
            <w:tcW w:w="527" w:type="dxa"/>
            <w:noWrap/>
            <w:hideMark/>
          </w:tcPr>
          <w:p w14:paraId="281F297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57.4</w:t>
            </w:r>
          </w:p>
        </w:tc>
        <w:tc>
          <w:tcPr>
            <w:tcW w:w="527" w:type="dxa"/>
            <w:noWrap/>
            <w:hideMark/>
          </w:tcPr>
          <w:p w14:paraId="217753D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56.5</w:t>
            </w:r>
          </w:p>
        </w:tc>
        <w:tc>
          <w:tcPr>
            <w:tcW w:w="527" w:type="dxa"/>
            <w:noWrap/>
            <w:hideMark/>
          </w:tcPr>
          <w:p w14:paraId="61CC026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55.6</w:t>
            </w:r>
          </w:p>
        </w:tc>
        <w:tc>
          <w:tcPr>
            <w:tcW w:w="527" w:type="dxa"/>
            <w:noWrap/>
            <w:hideMark/>
          </w:tcPr>
          <w:p w14:paraId="080F385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54.7</w:t>
            </w:r>
          </w:p>
        </w:tc>
        <w:tc>
          <w:tcPr>
            <w:tcW w:w="527" w:type="dxa"/>
            <w:noWrap/>
            <w:hideMark/>
          </w:tcPr>
          <w:p w14:paraId="41F5F75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53.8</w:t>
            </w:r>
          </w:p>
        </w:tc>
      </w:tr>
      <w:tr w:rsidR="00B02FF6" w:rsidRPr="0030093C" w14:paraId="0038E2F8" w14:textId="77777777" w:rsidTr="00B02FF6">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6D5A457B" w14:textId="77777777" w:rsidR="00B02FF6" w:rsidRPr="0030093C" w:rsidRDefault="00B02FF6" w:rsidP="00B02FF6">
            <w:pP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Objetivo Prioritario</w:t>
            </w:r>
          </w:p>
        </w:tc>
        <w:tc>
          <w:tcPr>
            <w:tcW w:w="2234" w:type="dxa"/>
            <w:hideMark/>
          </w:tcPr>
          <w:p w14:paraId="3B287FD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OP05: Desarrollar espacios de participación social, productivo y político para la inclusión de las personas adultas mayores</w:t>
            </w:r>
          </w:p>
        </w:tc>
        <w:tc>
          <w:tcPr>
            <w:tcW w:w="1987" w:type="dxa"/>
            <w:hideMark/>
          </w:tcPr>
          <w:p w14:paraId="1BBC196B"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que pertenecen o están inscritos en organizaciones sociales</w:t>
            </w:r>
          </w:p>
        </w:tc>
        <w:tc>
          <w:tcPr>
            <w:tcW w:w="1307" w:type="dxa"/>
            <w:hideMark/>
          </w:tcPr>
          <w:p w14:paraId="1A27E2F5"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Encuesta Nacional de Hogares (ENAHO) del INEI</w:t>
            </w:r>
          </w:p>
        </w:tc>
        <w:tc>
          <w:tcPr>
            <w:tcW w:w="451" w:type="dxa"/>
            <w:noWrap/>
            <w:hideMark/>
          </w:tcPr>
          <w:p w14:paraId="073A969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Ascendente</w:t>
            </w:r>
          </w:p>
        </w:tc>
        <w:tc>
          <w:tcPr>
            <w:tcW w:w="527" w:type="dxa"/>
            <w:noWrap/>
            <w:hideMark/>
          </w:tcPr>
          <w:p w14:paraId="4556BB2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36.2</w:t>
            </w:r>
          </w:p>
        </w:tc>
        <w:tc>
          <w:tcPr>
            <w:tcW w:w="536" w:type="dxa"/>
            <w:noWrap/>
            <w:hideMark/>
          </w:tcPr>
          <w:p w14:paraId="2D5E982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36.8</w:t>
            </w:r>
          </w:p>
        </w:tc>
        <w:tc>
          <w:tcPr>
            <w:tcW w:w="527" w:type="dxa"/>
            <w:noWrap/>
            <w:hideMark/>
          </w:tcPr>
          <w:p w14:paraId="6C914F4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37.5</w:t>
            </w:r>
          </w:p>
        </w:tc>
        <w:tc>
          <w:tcPr>
            <w:tcW w:w="527" w:type="dxa"/>
            <w:noWrap/>
            <w:hideMark/>
          </w:tcPr>
          <w:p w14:paraId="45BF181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38.2</w:t>
            </w:r>
          </w:p>
        </w:tc>
        <w:tc>
          <w:tcPr>
            <w:tcW w:w="527" w:type="dxa"/>
            <w:noWrap/>
            <w:hideMark/>
          </w:tcPr>
          <w:p w14:paraId="1860827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38.9</w:t>
            </w:r>
          </w:p>
        </w:tc>
        <w:tc>
          <w:tcPr>
            <w:tcW w:w="527" w:type="dxa"/>
            <w:noWrap/>
            <w:hideMark/>
          </w:tcPr>
          <w:p w14:paraId="0440208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39.6</w:t>
            </w:r>
          </w:p>
        </w:tc>
        <w:tc>
          <w:tcPr>
            <w:tcW w:w="527" w:type="dxa"/>
            <w:noWrap/>
            <w:hideMark/>
          </w:tcPr>
          <w:p w14:paraId="63E09E7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40.3</w:t>
            </w:r>
          </w:p>
        </w:tc>
        <w:tc>
          <w:tcPr>
            <w:tcW w:w="527" w:type="dxa"/>
            <w:noWrap/>
            <w:hideMark/>
          </w:tcPr>
          <w:p w14:paraId="28B4DCB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41</w:t>
            </w:r>
          </w:p>
        </w:tc>
        <w:tc>
          <w:tcPr>
            <w:tcW w:w="527" w:type="dxa"/>
            <w:noWrap/>
            <w:hideMark/>
          </w:tcPr>
          <w:p w14:paraId="2CA3C46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41.8</w:t>
            </w:r>
          </w:p>
        </w:tc>
        <w:tc>
          <w:tcPr>
            <w:tcW w:w="527" w:type="dxa"/>
            <w:noWrap/>
            <w:hideMark/>
          </w:tcPr>
          <w:p w14:paraId="6DE87C6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42.5</w:t>
            </w:r>
          </w:p>
        </w:tc>
      </w:tr>
    </w:tbl>
    <w:p w14:paraId="1EFF2BC9" w14:textId="181FB9DB" w:rsidR="000D48A5" w:rsidRPr="0030093C" w:rsidRDefault="000D48A5" w:rsidP="00251D19">
      <w:pPr>
        <w:rPr>
          <w:rFonts w:ascii="Calibri" w:hAnsi="Calibri" w:cs="Calibri"/>
          <w:b/>
          <w:noProof/>
          <w:u w:val="single"/>
          <w:lang w:val="es-PE"/>
        </w:rPr>
      </w:pPr>
    </w:p>
    <w:p w14:paraId="1429B970" w14:textId="1FBBBDFA" w:rsidR="00B02FF6" w:rsidRPr="0030093C" w:rsidRDefault="00B02FF6" w:rsidP="00251D19">
      <w:pPr>
        <w:rPr>
          <w:rFonts w:ascii="Calibri" w:hAnsi="Calibri" w:cs="Calibri"/>
          <w:b/>
          <w:noProof/>
          <w:u w:val="single"/>
          <w:lang w:val="es-PE"/>
        </w:rPr>
      </w:pPr>
    </w:p>
    <w:p w14:paraId="0073F3D2" w14:textId="7B5D6427" w:rsidR="00B02FF6" w:rsidRPr="0030093C" w:rsidRDefault="00B02FF6" w:rsidP="00251D19">
      <w:pPr>
        <w:rPr>
          <w:rFonts w:ascii="Calibri" w:hAnsi="Calibri" w:cs="Calibri"/>
          <w:b/>
          <w:noProof/>
          <w:u w:val="single"/>
          <w:lang w:val="es-PE"/>
        </w:rPr>
      </w:pPr>
    </w:p>
    <w:p w14:paraId="48D81418" w14:textId="2487BFB3" w:rsidR="00B02FF6" w:rsidRPr="0030093C" w:rsidRDefault="00B02FF6" w:rsidP="00251D19">
      <w:pPr>
        <w:rPr>
          <w:rFonts w:ascii="Calibri" w:hAnsi="Calibri" w:cs="Calibri"/>
          <w:b/>
          <w:noProof/>
          <w:u w:val="single"/>
          <w:lang w:val="es-PE"/>
        </w:rPr>
      </w:pPr>
    </w:p>
    <w:p w14:paraId="06D20DD9" w14:textId="4369ECD0" w:rsidR="00B02FF6" w:rsidRPr="0030093C" w:rsidRDefault="00B02FF6" w:rsidP="00251D19">
      <w:pPr>
        <w:rPr>
          <w:rFonts w:ascii="Calibri" w:hAnsi="Calibri" w:cs="Calibri"/>
          <w:b/>
          <w:noProof/>
          <w:u w:val="single"/>
          <w:lang w:val="es-PE"/>
        </w:rPr>
      </w:pPr>
    </w:p>
    <w:p w14:paraId="0FD9C422" w14:textId="11163845" w:rsidR="00B02FF6" w:rsidRPr="0030093C" w:rsidRDefault="00CC2C64" w:rsidP="00CC2C64">
      <w:pPr>
        <w:spacing w:after="0"/>
        <w:jc w:val="center"/>
        <w:rPr>
          <w:rFonts w:ascii="Calibri" w:hAnsi="Calibri" w:cs="Calibri"/>
          <w:b/>
          <w:noProof/>
          <w:lang w:val="es-PE"/>
        </w:rPr>
      </w:pPr>
      <w:bookmarkStart w:id="38" w:name="_Hlk87863589"/>
      <w:r w:rsidRPr="0030093C">
        <w:rPr>
          <w:rFonts w:ascii="Calibri" w:hAnsi="Calibri" w:cs="Calibri"/>
          <w:b/>
          <w:noProof/>
          <w:lang w:val="es-PE"/>
        </w:rPr>
        <w:lastRenderedPageBreak/>
        <w:t>Anexo N° 02: Matriz de indicadores de servicios de la PNMPAM</w:t>
      </w:r>
    </w:p>
    <w:tbl>
      <w:tblPr>
        <w:tblStyle w:val="Tabladelista31"/>
        <w:tblW w:w="11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1095"/>
        <w:gridCol w:w="1232"/>
        <w:gridCol w:w="756"/>
        <w:gridCol w:w="1048"/>
        <w:gridCol w:w="892"/>
        <w:gridCol w:w="1281"/>
        <w:gridCol w:w="536"/>
        <w:gridCol w:w="527"/>
        <w:gridCol w:w="527"/>
        <w:gridCol w:w="527"/>
        <w:gridCol w:w="527"/>
        <w:gridCol w:w="527"/>
        <w:gridCol w:w="527"/>
        <w:gridCol w:w="527"/>
        <w:gridCol w:w="527"/>
        <w:gridCol w:w="527"/>
      </w:tblGrid>
      <w:tr w:rsidR="00B02FF6" w:rsidRPr="0030093C" w14:paraId="16513F56" w14:textId="77777777" w:rsidTr="00B02FF6">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100" w:firstRow="0" w:lastRow="0" w:firstColumn="1" w:lastColumn="0" w:oddVBand="0" w:evenVBand="0" w:oddHBand="0" w:evenHBand="0" w:firstRowFirstColumn="1" w:firstRowLastColumn="0" w:lastRowFirstColumn="0" w:lastRowLastColumn="0"/>
            <w:tcW w:w="358" w:type="dxa"/>
            <w:hideMark/>
          </w:tcPr>
          <w:bookmarkEnd w:id="38"/>
          <w:p w14:paraId="63AB9497" w14:textId="77777777" w:rsidR="00B02FF6" w:rsidRPr="0030093C" w:rsidRDefault="00B02FF6" w:rsidP="00B02FF6">
            <w:pPr>
              <w:jc w:val="center"/>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N°</w:t>
            </w:r>
          </w:p>
        </w:tc>
        <w:tc>
          <w:tcPr>
            <w:tcW w:w="1095" w:type="dxa"/>
            <w:hideMark/>
          </w:tcPr>
          <w:p w14:paraId="48704331"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OBJETIVO PRIORITARIO</w:t>
            </w:r>
          </w:p>
        </w:tc>
        <w:tc>
          <w:tcPr>
            <w:tcW w:w="1232" w:type="dxa"/>
            <w:hideMark/>
          </w:tcPr>
          <w:p w14:paraId="15CE7C94"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NOMBRE DEL SERVICIO</w:t>
            </w:r>
          </w:p>
        </w:tc>
        <w:tc>
          <w:tcPr>
            <w:tcW w:w="756" w:type="dxa"/>
            <w:hideMark/>
          </w:tcPr>
          <w:p w14:paraId="2D8E0213"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TIPO DE SERVICIO</w:t>
            </w:r>
          </w:p>
        </w:tc>
        <w:tc>
          <w:tcPr>
            <w:tcW w:w="1048" w:type="dxa"/>
            <w:hideMark/>
          </w:tcPr>
          <w:p w14:paraId="3BF2513E"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RESPONSABLE</w:t>
            </w:r>
          </w:p>
        </w:tc>
        <w:tc>
          <w:tcPr>
            <w:tcW w:w="892" w:type="dxa"/>
            <w:hideMark/>
          </w:tcPr>
          <w:p w14:paraId="5A239628"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CÓDIGO DE INDICADOR</w:t>
            </w:r>
          </w:p>
        </w:tc>
        <w:tc>
          <w:tcPr>
            <w:tcW w:w="1281" w:type="dxa"/>
            <w:noWrap/>
            <w:hideMark/>
          </w:tcPr>
          <w:p w14:paraId="2244662F" w14:textId="07E147D3"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 xml:space="preserve">INDICADOR </w:t>
            </w:r>
          </w:p>
        </w:tc>
        <w:tc>
          <w:tcPr>
            <w:tcW w:w="536" w:type="dxa"/>
            <w:noWrap/>
            <w:hideMark/>
          </w:tcPr>
          <w:p w14:paraId="3510D0E6"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2021</w:t>
            </w:r>
          </w:p>
        </w:tc>
        <w:tc>
          <w:tcPr>
            <w:tcW w:w="527" w:type="dxa"/>
            <w:noWrap/>
            <w:hideMark/>
          </w:tcPr>
          <w:p w14:paraId="41303E3D"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2022</w:t>
            </w:r>
          </w:p>
        </w:tc>
        <w:tc>
          <w:tcPr>
            <w:tcW w:w="527" w:type="dxa"/>
            <w:noWrap/>
            <w:hideMark/>
          </w:tcPr>
          <w:p w14:paraId="45E8D436"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2023</w:t>
            </w:r>
          </w:p>
        </w:tc>
        <w:tc>
          <w:tcPr>
            <w:tcW w:w="527" w:type="dxa"/>
            <w:noWrap/>
            <w:hideMark/>
          </w:tcPr>
          <w:p w14:paraId="04A0FAD9"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2024</w:t>
            </w:r>
          </w:p>
        </w:tc>
        <w:tc>
          <w:tcPr>
            <w:tcW w:w="527" w:type="dxa"/>
            <w:noWrap/>
            <w:hideMark/>
          </w:tcPr>
          <w:p w14:paraId="328FC194"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2025</w:t>
            </w:r>
          </w:p>
        </w:tc>
        <w:tc>
          <w:tcPr>
            <w:tcW w:w="527" w:type="dxa"/>
            <w:noWrap/>
            <w:hideMark/>
          </w:tcPr>
          <w:p w14:paraId="7B7174EE"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2026</w:t>
            </w:r>
          </w:p>
        </w:tc>
        <w:tc>
          <w:tcPr>
            <w:tcW w:w="527" w:type="dxa"/>
            <w:noWrap/>
            <w:hideMark/>
          </w:tcPr>
          <w:p w14:paraId="6C4749DA"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2027</w:t>
            </w:r>
          </w:p>
        </w:tc>
        <w:tc>
          <w:tcPr>
            <w:tcW w:w="527" w:type="dxa"/>
            <w:noWrap/>
            <w:hideMark/>
          </w:tcPr>
          <w:p w14:paraId="5C23BFB2"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2028</w:t>
            </w:r>
          </w:p>
        </w:tc>
        <w:tc>
          <w:tcPr>
            <w:tcW w:w="527" w:type="dxa"/>
            <w:noWrap/>
            <w:hideMark/>
          </w:tcPr>
          <w:p w14:paraId="172B40BB"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2029</w:t>
            </w:r>
          </w:p>
        </w:tc>
        <w:tc>
          <w:tcPr>
            <w:tcW w:w="527" w:type="dxa"/>
            <w:noWrap/>
            <w:hideMark/>
          </w:tcPr>
          <w:p w14:paraId="660E463C" w14:textId="77777777" w:rsidR="00B02FF6" w:rsidRPr="0030093C"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0093C">
              <w:rPr>
                <w:rFonts w:ascii="Calibri" w:eastAsia="Times New Roman" w:hAnsi="Calibri" w:cs="Calibri"/>
                <w:sz w:val="14"/>
                <w:szCs w:val="14"/>
                <w:lang w:val="es-PE" w:eastAsia="es-PE"/>
              </w:rPr>
              <w:t>Meta 2030</w:t>
            </w:r>
          </w:p>
        </w:tc>
      </w:tr>
      <w:tr w:rsidR="00B02FF6" w:rsidRPr="0030093C" w14:paraId="1E6B8DC2"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45F782DC"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w:t>
            </w:r>
          </w:p>
        </w:tc>
        <w:tc>
          <w:tcPr>
            <w:tcW w:w="1095" w:type="dxa"/>
            <w:hideMark/>
          </w:tcPr>
          <w:p w14:paraId="436409BD"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6FD66D0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especializado para la prevención de situación de riesgo, a través de los CIAM</w:t>
            </w:r>
          </w:p>
        </w:tc>
        <w:tc>
          <w:tcPr>
            <w:tcW w:w="756" w:type="dxa"/>
            <w:hideMark/>
          </w:tcPr>
          <w:p w14:paraId="102094E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hideMark/>
          </w:tcPr>
          <w:p w14:paraId="4CFE591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54AC66A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01.01.01</w:t>
            </w:r>
          </w:p>
        </w:tc>
        <w:tc>
          <w:tcPr>
            <w:tcW w:w="1281" w:type="dxa"/>
            <w:hideMark/>
          </w:tcPr>
          <w:p w14:paraId="74EBD1D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Centros Integrales de Atención al Adulto Mayor con operadores bilingües en la prestación de los servicios</w:t>
            </w:r>
          </w:p>
        </w:tc>
        <w:tc>
          <w:tcPr>
            <w:tcW w:w="536" w:type="dxa"/>
            <w:noWrap/>
            <w:hideMark/>
          </w:tcPr>
          <w:p w14:paraId="15DDFA8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30</w:t>
            </w:r>
          </w:p>
        </w:tc>
        <w:tc>
          <w:tcPr>
            <w:tcW w:w="527" w:type="dxa"/>
            <w:noWrap/>
            <w:hideMark/>
          </w:tcPr>
          <w:p w14:paraId="6CADFB5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35</w:t>
            </w:r>
          </w:p>
        </w:tc>
        <w:tc>
          <w:tcPr>
            <w:tcW w:w="527" w:type="dxa"/>
            <w:noWrap/>
            <w:hideMark/>
          </w:tcPr>
          <w:p w14:paraId="4C58ED5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40</w:t>
            </w:r>
          </w:p>
        </w:tc>
        <w:tc>
          <w:tcPr>
            <w:tcW w:w="527" w:type="dxa"/>
            <w:noWrap/>
            <w:hideMark/>
          </w:tcPr>
          <w:p w14:paraId="10764F1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w:t>
            </w:r>
          </w:p>
        </w:tc>
        <w:tc>
          <w:tcPr>
            <w:tcW w:w="527" w:type="dxa"/>
            <w:noWrap/>
            <w:hideMark/>
          </w:tcPr>
          <w:p w14:paraId="67EAB1B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50</w:t>
            </w:r>
          </w:p>
        </w:tc>
        <w:tc>
          <w:tcPr>
            <w:tcW w:w="527" w:type="dxa"/>
            <w:noWrap/>
            <w:hideMark/>
          </w:tcPr>
          <w:p w14:paraId="73BF28B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55</w:t>
            </w:r>
          </w:p>
        </w:tc>
        <w:tc>
          <w:tcPr>
            <w:tcW w:w="527" w:type="dxa"/>
            <w:noWrap/>
            <w:hideMark/>
          </w:tcPr>
          <w:p w14:paraId="66EF23B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60</w:t>
            </w:r>
          </w:p>
        </w:tc>
        <w:tc>
          <w:tcPr>
            <w:tcW w:w="527" w:type="dxa"/>
            <w:noWrap/>
            <w:hideMark/>
          </w:tcPr>
          <w:p w14:paraId="191B3C4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65</w:t>
            </w:r>
          </w:p>
        </w:tc>
        <w:tc>
          <w:tcPr>
            <w:tcW w:w="527" w:type="dxa"/>
            <w:noWrap/>
            <w:hideMark/>
          </w:tcPr>
          <w:p w14:paraId="6522CB8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70</w:t>
            </w:r>
          </w:p>
        </w:tc>
        <w:tc>
          <w:tcPr>
            <w:tcW w:w="527" w:type="dxa"/>
            <w:noWrap/>
            <w:hideMark/>
          </w:tcPr>
          <w:p w14:paraId="5B109DE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75</w:t>
            </w:r>
          </w:p>
        </w:tc>
      </w:tr>
      <w:tr w:rsidR="00B02FF6" w:rsidRPr="0030093C" w14:paraId="1597CFB2"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1F2A1C40"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p>
        </w:tc>
        <w:tc>
          <w:tcPr>
            <w:tcW w:w="1095" w:type="dxa"/>
            <w:hideMark/>
          </w:tcPr>
          <w:p w14:paraId="2D8A95BF"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389F99B4"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capacitación a personal de las comisarías de zonas priorizadas por el MIMP, en prevención de la violencia contra la persona adulta mayor</w:t>
            </w:r>
          </w:p>
        </w:tc>
        <w:tc>
          <w:tcPr>
            <w:tcW w:w="756" w:type="dxa"/>
            <w:hideMark/>
          </w:tcPr>
          <w:p w14:paraId="5DD855A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hideMark/>
          </w:tcPr>
          <w:p w14:paraId="4F5A912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MININTER</w:t>
            </w:r>
          </w:p>
        </w:tc>
        <w:tc>
          <w:tcPr>
            <w:tcW w:w="892" w:type="dxa"/>
            <w:hideMark/>
          </w:tcPr>
          <w:p w14:paraId="60805D5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01.01.02. </w:t>
            </w:r>
          </w:p>
        </w:tc>
        <w:tc>
          <w:tcPr>
            <w:tcW w:w="1281" w:type="dxa"/>
            <w:hideMark/>
          </w:tcPr>
          <w:p w14:paraId="3788AA78"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comisarías de zonas priorizadas por el MIMP que hayan concluido la capacitación para fortalecer las capacidades contra la violencia a las</w:t>
            </w:r>
            <w:r w:rsidRPr="0030093C">
              <w:rPr>
                <w:rFonts w:ascii="Calibri" w:eastAsia="Times New Roman" w:hAnsi="Calibri" w:cs="Calibri"/>
                <w:color w:val="000000"/>
                <w:sz w:val="14"/>
                <w:szCs w:val="14"/>
                <w:lang w:val="es-PE" w:eastAsia="es-PE"/>
              </w:rPr>
              <w:br/>
              <w:t>personas adultas mayores</w:t>
            </w:r>
          </w:p>
        </w:tc>
        <w:tc>
          <w:tcPr>
            <w:tcW w:w="536" w:type="dxa"/>
            <w:noWrap/>
            <w:hideMark/>
          </w:tcPr>
          <w:p w14:paraId="1100805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13.9</w:t>
            </w:r>
          </w:p>
        </w:tc>
        <w:tc>
          <w:tcPr>
            <w:tcW w:w="527" w:type="dxa"/>
            <w:noWrap/>
            <w:hideMark/>
          </w:tcPr>
          <w:p w14:paraId="1931FFB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16.6</w:t>
            </w:r>
          </w:p>
        </w:tc>
        <w:tc>
          <w:tcPr>
            <w:tcW w:w="527" w:type="dxa"/>
            <w:noWrap/>
            <w:hideMark/>
          </w:tcPr>
          <w:p w14:paraId="529A7BA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19.2</w:t>
            </w:r>
          </w:p>
        </w:tc>
        <w:tc>
          <w:tcPr>
            <w:tcW w:w="527" w:type="dxa"/>
            <w:noWrap/>
            <w:hideMark/>
          </w:tcPr>
          <w:p w14:paraId="5B9FD28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21.8</w:t>
            </w:r>
          </w:p>
        </w:tc>
        <w:tc>
          <w:tcPr>
            <w:tcW w:w="527" w:type="dxa"/>
            <w:noWrap/>
            <w:hideMark/>
          </w:tcPr>
          <w:p w14:paraId="66022F8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24.3</w:t>
            </w:r>
          </w:p>
        </w:tc>
        <w:tc>
          <w:tcPr>
            <w:tcW w:w="527" w:type="dxa"/>
            <w:noWrap/>
            <w:hideMark/>
          </w:tcPr>
          <w:p w14:paraId="7EC0AE7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26.9</w:t>
            </w:r>
          </w:p>
        </w:tc>
        <w:tc>
          <w:tcPr>
            <w:tcW w:w="527" w:type="dxa"/>
            <w:noWrap/>
            <w:hideMark/>
          </w:tcPr>
          <w:p w14:paraId="25D1F7D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29.4</w:t>
            </w:r>
          </w:p>
        </w:tc>
        <w:tc>
          <w:tcPr>
            <w:tcW w:w="527" w:type="dxa"/>
            <w:noWrap/>
            <w:hideMark/>
          </w:tcPr>
          <w:p w14:paraId="2921138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31.9</w:t>
            </w:r>
          </w:p>
        </w:tc>
        <w:tc>
          <w:tcPr>
            <w:tcW w:w="527" w:type="dxa"/>
            <w:noWrap/>
            <w:hideMark/>
          </w:tcPr>
          <w:p w14:paraId="3FDCB04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34.4</w:t>
            </w:r>
          </w:p>
        </w:tc>
        <w:tc>
          <w:tcPr>
            <w:tcW w:w="527" w:type="dxa"/>
            <w:noWrap/>
            <w:hideMark/>
          </w:tcPr>
          <w:p w14:paraId="616379E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36.9</w:t>
            </w:r>
          </w:p>
        </w:tc>
      </w:tr>
      <w:tr w:rsidR="00B02FF6" w:rsidRPr="0030093C" w14:paraId="392CFF28"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C079DED"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p>
        </w:tc>
        <w:tc>
          <w:tcPr>
            <w:tcW w:w="1095" w:type="dxa"/>
            <w:hideMark/>
          </w:tcPr>
          <w:p w14:paraId="4B428B2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52E0388B"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medidas de protección temporal para las personas adultas mayores</w:t>
            </w:r>
          </w:p>
        </w:tc>
        <w:tc>
          <w:tcPr>
            <w:tcW w:w="756" w:type="dxa"/>
            <w:noWrap/>
            <w:hideMark/>
          </w:tcPr>
          <w:p w14:paraId="7EE6183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5C3CE40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2703E05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01.02.03.</w:t>
            </w:r>
          </w:p>
        </w:tc>
        <w:tc>
          <w:tcPr>
            <w:tcW w:w="1281" w:type="dxa"/>
            <w:hideMark/>
          </w:tcPr>
          <w:p w14:paraId="5AC24B9C"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en situación de riesgo con medidas de protección temporal brindadas oportunamente</w:t>
            </w:r>
          </w:p>
        </w:tc>
        <w:tc>
          <w:tcPr>
            <w:tcW w:w="536" w:type="dxa"/>
            <w:noWrap/>
            <w:hideMark/>
          </w:tcPr>
          <w:p w14:paraId="6ADB8FF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12</w:t>
            </w:r>
          </w:p>
        </w:tc>
        <w:tc>
          <w:tcPr>
            <w:tcW w:w="527" w:type="dxa"/>
            <w:noWrap/>
            <w:hideMark/>
          </w:tcPr>
          <w:p w14:paraId="371DC31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527" w:type="dxa"/>
            <w:noWrap/>
            <w:hideMark/>
          </w:tcPr>
          <w:p w14:paraId="064F6E2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17</w:t>
            </w:r>
          </w:p>
        </w:tc>
        <w:tc>
          <w:tcPr>
            <w:tcW w:w="527" w:type="dxa"/>
            <w:noWrap/>
            <w:hideMark/>
          </w:tcPr>
          <w:p w14:paraId="3C9E331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22</w:t>
            </w:r>
          </w:p>
        </w:tc>
        <w:tc>
          <w:tcPr>
            <w:tcW w:w="527" w:type="dxa"/>
            <w:noWrap/>
            <w:hideMark/>
          </w:tcPr>
          <w:p w14:paraId="6F2A837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28</w:t>
            </w:r>
          </w:p>
        </w:tc>
        <w:tc>
          <w:tcPr>
            <w:tcW w:w="527" w:type="dxa"/>
            <w:noWrap/>
            <w:hideMark/>
          </w:tcPr>
          <w:p w14:paraId="70AD940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36</w:t>
            </w:r>
          </w:p>
        </w:tc>
        <w:tc>
          <w:tcPr>
            <w:tcW w:w="527" w:type="dxa"/>
            <w:noWrap/>
            <w:hideMark/>
          </w:tcPr>
          <w:p w14:paraId="692F5BA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47</w:t>
            </w:r>
          </w:p>
        </w:tc>
        <w:tc>
          <w:tcPr>
            <w:tcW w:w="527" w:type="dxa"/>
            <w:noWrap/>
            <w:hideMark/>
          </w:tcPr>
          <w:p w14:paraId="6AD8957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60</w:t>
            </w:r>
          </w:p>
        </w:tc>
        <w:tc>
          <w:tcPr>
            <w:tcW w:w="527" w:type="dxa"/>
            <w:noWrap/>
            <w:hideMark/>
          </w:tcPr>
          <w:p w14:paraId="5F7511A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77</w:t>
            </w:r>
          </w:p>
        </w:tc>
        <w:tc>
          <w:tcPr>
            <w:tcW w:w="527" w:type="dxa"/>
            <w:noWrap/>
            <w:hideMark/>
          </w:tcPr>
          <w:p w14:paraId="0A3FEC7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80</w:t>
            </w:r>
          </w:p>
        </w:tc>
      </w:tr>
      <w:tr w:rsidR="00B02FF6" w:rsidRPr="0030093C" w14:paraId="37B7A68B"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0E45651F"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p>
        </w:tc>
        <w:tc>
          <w:tcPr>
            <w:tcW w:w="1095" w:type="dxa"/>
            <w:hideMark/>
          </w:tcPr>
          <w:p w14:paraId="17450399"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4DA7B3F0"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gestión de denuncias e investigación criminal para la protección a las personas adultas mayores en estado de vulnerabilidad</w:t>
            </w:r>
          </w:p>
        </w:tc>
        <w:tc>
          <w:tcPr>
            <w:tcW w:w="756" w:type="dxa"/>
            <w:noWrap/>
            <w:hideMark/>
          </w:tcPr>
          <w:p w14:paraId="35AED03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0E7763A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MININTER</w:t>
            </w:r>
          </w:p>
        </w:tc>
        <w:tc>
          <w:tcPr>
            <w:tcW w:w="892" w:type="dxa"/>
            <w:hideMark/>
          </w:tcPr>
          <w:p w14:paraId="153750B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01.02.04.</w:t>
            </w:r>
          </w:p>
        </w:tc>
        <w:tc>
          <w:tcPr>
            <w:tcW w:w="1281" w:type="dxa"/>
            <w:hideMark/>
          </w:tcPr>
          <w:p w14:paraId="062156A7"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investigaciones policiales sobre denuncias de personas adultas mayores iniciadas oportunamente</w:t>
            </w:r>
          </w:p>
        </w:tc>
        <w:tc>
          <w:tcPr>
            <w:tcW w:w="536" w:type="dxa"/>
            <w:noWrap/>
            <w:hideMark/>
          </w:tcPr>
          <w:p w14:paraId="4805FF0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w:t>
            </w:r>
          </w:p>
        </w:tc>
        <w:tc>
          <w:tcPr>
            <w:tcW w:w="527" w:type="dxa"/>
            <w:noWrap/>
            <w:hideMark/>
          </w:tcPr>
          <w:p w14:paraId="48A0C0D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527" w:type="dxa"/>
            <w:noWrap/>
            <w:hideMark/>
          </w:tcPr>
          <w:p w14:paraId="44F82DD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30</w:t>
            </w:r>
          </w:p>
        </w:tc>
        <w:tc>
          <w:tcPr>
            <w:tcW w:w="527" w:type="dxa"/>
            <w:noWrap/>
            <w:hideMark/>
          </w:tcPr>
          <w:p w14:paraId="30B4621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40</w:t>
            </w:r>
          </w:p>
        </w:tc>
        <w:tc>
          <w:tcPr>
            <w:tcW w:w="527" w:type="dxa"/>
            <w:noWrap/>
            <w:hideMark/>
          </w:tcPr>
          <w:p w14:paraId="446AAEE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w:t>
            </w:r>
          </w:p>
        </w:tc>
        <w:tc>
          <w:tcPr>
            <w:tcW w:w="527" w:type="dxa"/>
            <w:noWrap/>
            <w:hideMark/>
          </w:tcPr>
          <w:p w14:paraId="6ACC7E7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30</w:t>
            </w:r>
          </w:p>
        </w:tc>
        <w:tc>
          <w:tcPr>
            <w:tcW w:w="527" w:type="dxa"/>
            <w:noWrap/>
            <w:hideMark/>
          </w:tcPr>
          <w:p w14:paraId="375F45E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35</w:t>
            </w:r>
          </w:p>
        </w:tc>
        <w:tc>
          <w:tcPr>
            <w:tcW w:w="527" w:type="dxa"/>
            <w:noWrap/>
            <w:hideMark/>
          </w:tcPr>
          <w:p w14:paraId="4FC243D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40</w:t>
            </w:r>
          </w:p>
        </w:tc>
        <w:tc>
          <w:tcPr>
            <w:tcW w:w="527" w:type="dxa"/>
            <w:noWrap/>
            <w:hideMark/>
          </w:tcPr>
          <w:p w14:paraId="0E8D224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w:t>
            </w:r>
          </w:p>
        </w:tc>
        <w:tc>
          <w:tcPr>
            <w:tcW w:w="527" w:type="dxa"/>
            <w:noWrap/>
            <w:hideMark/>
          </w:tcPr>
          <w:p w14:paraId="746034B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50</w:t>
            </w:r>
          </w:p>
        </w:tc>
      </w:tr>
      <w:tr w:rsidR="00B02FF6" w:rsidRPr="0030093C" w14:paraId="11793640"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1B7CF12C"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w:t>
            </w:r>
          </w:p>
        </w:tc>
        <w:tc>
          <w:tcPr>
            <w:tcW w:w="1095" w:type="dxa"/>
            <w:hideMark/>
          </w:tcPr>
          <w:p w14:paraId="233CF43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OP01. Garantizar el derecho al cuidado y buen trato para una </w:t>
            </w:r>
            <w:r w:rsidRPr="0030093C">
              <w:rPr>
                <w:rFonts w:ascii="Calibri" w:eastAsia="Times New Roman" w:hAnsi="Calibri" w:cs="Calibri"/>
                <w:color w:val="000000"/>
                <w:sz w:val="14"/>
                <w:szCs w:val="14"/>
                <w:lang w:val="es-PE" w:eastAsia="es-PE"/>
              </w:rPr>
              <w:lastRenderedPageBreak/>
              <w:t>convivencia sin discriminación de las personas adultas mayores</w:t>
            </w:r>
          </w:p>
        </w:tc>
        <w:tc>
          <w:tcPr>
            <w:tcW w:w="1232" w:type="dxa"/>
            <w:hideMark/>
          </w:tcPr>
          <w:p w14:paraId="747088B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 xml:space="preserve">Servicio especializado de Gestión de los Centros de Atención de </w:t>
            </w:r>
            <w:r w:rsidRPr="0030093C">
              <w:rPr>
                <w:rFonts w:ascii="Calibri" w:eastAsia="Times New Roman" w:hAnsi="Calibri" w:cs="Calibri"/>
                <w:color w:val="000000"/>
                <w:sz w:val="14"/>
                <w:szCs w:val="14"/>
                <w:lang w:val="es-PE" w:eastAsia="es-PE"/>
              </w:rPr>
              <w:lastRenderedPageBreak/>
              <w:t>Persona Adulta Mayor- CEAPAM</w:t>
            </w:r>
          </w:p>
        </w:tc>
        <w:tc>
          <w:tcPr>
            <w:tcW w:w="756" w:type="dxa"/>
            <w:noWrap/>
            <w:hideMark/>
          </w:tcPr>
          <w:p w14:paraId="1C38AB1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Existente</w:t>
            </w:r>
          </w:p>
        </w:tc>
        <w:tc>
          <w:tcPr>
            <w:tcW w:w="1048" w:type="dxa"/>
            <w:noWrap/>
            <w:hideMark/>
          </w:tcPr>
          <w:p w14:paraId="4507910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4E52A76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01.02.05.</w:t>
            </w:r>
          </w:p>
        </w:tc>
        <w:tc>
          <w:tcPr>
            <w:tcW w:w="1281" w:type="dxa"/>
            <w:hideMark/>
          </w:tcPr>
          <w:p w14:paraId="53EE1F85"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Porcentaje de Centros de Atención para Personas Adultas Mayores </w:t>
            </w:r>
            <w:r w:rsidRPr="0030093C">
              <w:rPr>
                <w:rFonts w:ascii="Calibri" w:eastAsia="Times New Roman" w:hAnsi="Calibri" w:cs="Calibri"/>
                <w:color w:val="000000"/>
                <w:sz w:val="14"/>
                <w:szCs w:val="14"/>
                <w:lang w:val="es-PE" w:eastAsia="es-PE"/>
              </w:rPr>
              <w:lastRenderedPageBreak/>
              <w:t>(CEAPAM) acreditados a nivel nacional</w:t>
            </w:r>
          </w:p>
        </w:tc>
        <w:tc>
          <w:tcPr>
            <w:tcW w:w="536" w:type="dxa"/>
            <w:noWrap/>
            <w:hideMark/>
          </w:tcPr>
          <w:p w14:paraId="713C151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47</w:t>
            </w:r>
          </w:p>
        </w:tc>
        <w:tc>
          <w:tcPr>
            <w:tcW w:w="527" w:type="dxa"/>
            <w:noWrap/>
            <w:hideMark/>
          </w:tcPr>
          <w:p w14:paraId="77A2DAC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54</w:t>
            </w:r>
          </w:p>
        </w:tc>
        <w:tc>
          <w:tcPr>
            <w:tcW w:w="527" w:type="dxa"/>
            <w:noWrap/>
            <w:hideMark/>
          </w:tcPr>
          <w:p w14:paraId="53ACD07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62</w:t>
            </w:r>
          </w:p>
        </w:tc>
        <w:tc>
          <w:tcPr>
            <w:tcW w:w="527" w:type="dxa"/>
            <w:noWrap/>
            <w:hideMark/>
          </w:tcPr>
          <w:p w14:paraId="047E1ED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74</w:t>
            </w:r>
          </w:p>
        </w:tc>
        <w:tc>
          <w:tcPr>
            <w:tcW w:w="527" w:type="dxa"/>
            <w:noWrap/>
            <w:hideMark/>
          </w:tcPr>
          <w:p w14:paraId="37B95A9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w:t>
            </w:r>
          </w:p>
        </w:tc>
        <w:tc>
          <w:tcPr>
            <w:tcW w:w="527" w:type="dxa"/>
            <w:noWrap/>
            <w:hideMark/>
          </w:tcPr>
          <w:p w14:paraId="70D15A0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5760551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153210E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2888C24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98</w:t>
            </w:r>
          </w:p>
        </w:tc>
        <w:tc>
          <w:tcPr>
            <w:tcW w:w="527" w:type="dxa"/>
            <w:noWrap/>
            <w:hideMark/>
          </w:tcPr>
          <w:p w14:paraId="7B9E87F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r>
      <w:tr w:rsidR="00B02FF6" w:rsidRPr="0030093C" w14:paraId="5B33313D"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222EB0C"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w:t>
            </w:r>
          </w:p>
        </w:tc>
        <w:tc>
          <w:tcPr>
            <w:tcW w:w="1095" w:type="dxa"/>
            <w:hideMark/>
          </w:tcPr>
          <w:p w14:paraId="40A0153C"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585B6B99"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Defensa Pública de Víctimas, Asistencia Legal y Defensa Penal</w:t>
            </w:r>
          </w:p>
        </w:tc>
        <w:tc>
          <w:tcPr>
            <w:tcW w:w="756" w:type="dxa"/>
            <w:noWrap/>
            <w:hideMark/>
          </w:tcPr>
          <w:p w14:paraId="463BAD6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7A77A2E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MINJUSDH</w:t>
            </w:r>
          </w:p>
        </w:tc>
        <w:tc>
          <w:tcPr>
            <w:tcW w:w="892" w:type="dxa"/>
            <w:hideMark/>
          </w:tcPr>
          <w:p w14:paraId="5AB06B8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01.02.06.</w:t>
            </w:r>
          </w:p>
        </w:tc>
        <w:tc>
          <w:tcPr>
            <w:tcW w:w="1281" w:type="dxa"/>
            <w:hideMark/>
          </w:tcPr>
          <w:p w14:paraId="3D18FEB8"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usuarias personas adultas mayores vulnerados en sus derechos que son patrocinadas en Defensa Pública</w:t>
            </w:r>
          </w:p>
        </w:tc>
        <w:tc>
          <w:tcPr>
            <w:tcW w:w="536" w:type="dxa"/>
            <w:noWrap/>
            <w:hideMark/>
          </w:tcPr>
          <w:p w14:paraId="02F09DE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21C779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0.5</w:t>
            </w:r>
          </w:p>
        </w:tc>
        <w:tc>
          <w:tcPr>
            <w:tcW w:w="527" w:type="dxa"/>
            <w:noWrap/>
            <w:hideMark/>
          </w:tcPr>
          <w:p w14:paraId="4B8407A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w:t>
            </w:r>
          </w:p>
        </w:tc>
        <w:tc>
          <w:tcPr>
            <w:tcW w:w="527" w:type="dxa"/>
            <w:noWrap/>
            <w:hideMark/>
          </w:tcPr>
          <w:p w14:paraId="167DEEC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527" w:type="dxa"/>
            <w:noWrap/>
            <w:hideMark/>
          </w:tcPr>
          <w:p w14:paraId="242362C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p>
        </w:tc>
        <w:tc>
          <w:tcPr>
            <w:tcW w:w="527" w:type="dxa"/>
            <w:noWrap/>
            <w:hideMark/>
          </w:tcPr>
          <w:p w14:paraId="5520A22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527" w:type="dxa"/>
            <w:noWrap/>
            <w:hideMark/>
          </w:tcPr>
          <w:p w14:paraId="265768F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w:t>
            </w:r>
          </w:p>
        </w:tc>
        <w:tc>
          <w:tcPr>
            <w:tcW w:w="527" w:type="dxa"/>
            <w:noWrap/>
            <w:hideMark/>
          </w:tcPr>
          <w:p w14:paraId="2660FD0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3.5</w:t>
            </w:r>
          </w:p>
        </w:tc>
        <w:tc>
          <w:tcPr>
            <w:tcW w:w="527" w:type="dxa"/>
            <w:noWrap/>
            <w:hideMark/>
          </w:tcPr>
          <w:p w14:paraId="7D7B5F7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p>
        </w:tc>
        <w:tc>
          <w:tcPr>
            <w:tcW w:w="527" w:type="dxa"/>
            <w:noWrap/>
            <w:hideMark/>
          </w:tcPr>
          <w:p w14:paraId="6B21D54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w:t>
            </w:r>
          </w:p>
        </w:tc>
      </w:tr>
      <w:tr w:rsidR="00B02FF6" w:rsidRPr="0030093C" w14:paraId="49F97477"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55F4E0A7"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w:t>
            </w:r>
          </w:p>
        </w:tc>
        <w:tc>
          <w:tcPr>
            <w:tcW w:w="1095" w:type="dxa"/>
            <w:hideMark/>
          </w:tcPr>
          <w:p w14:paraId="2E5B4B4C"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OP01. Garantizar el derecho al cuidado y buen trato para una convivencia sin discriminación de las personas adultas mayores</w:t>
            </w:r>
          </w:p>
        </w:tc>
        <w:tc>
          <w:tcPr>
            <w:tcW w:w="1232" w:type="dxa"/>
            <w:hideMark/>
          </w:tcPr>
          <w:p w14:paraId="7F647A4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especialización en el cuidado para la atención de las personas adultas mayores</w:t>
            </w:r>
          </w:p>
        </w:tc>
        <w:tc>
          <w:tcPr>
            <w:tcW w:w="756" w:type="dxa"/>
            <w:noWrap/>
            <w:hideMark/>
          </w:tcPr>
          <w:p w14:paraId="4CB3BD3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266E2B6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6B844BD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01.03.07. </w:t>
            </w:r>
          </w:p>
        </w:tc>
        <w:tc>
          <w:tcPr>
            <w:tcW w:w="1281" w:type="dxa"/>
            <w:hideMark/>
          </w:tcPr>
          <w:p w14:paraId="4D5E31C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cuidadores con capacidades fortalecidas para la atención de personas adultas mayores</w:t>
            </w:r>
          </w:p>
        </w:tc>
        <w:tc>
          <w:tcPr>
            <w:tcW w:w="536" w:type="dxa"/>
            <w:noWrap/>
            <w:hideMark/>
          </w:tcPr>
          <w:p w14:paraId="31A85B7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76</w:t>
            </w:r>
          </w:p>
        </w:tc>
        <w:tc>
          <w:tcPr>
            <w:tcW w:w="527" w:type="dxa"/>
            <w:noWrap/>
            <w:hideMark/>
          </w:tcPr>
          <w:p w14:paraId="29FBF5D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80</w:t>
            </w:r>
          </w:p>
        </w:tc>
        <w:tc>
          <w:tcPr>
            <w:tcW w:w="527" w:type="dxa"/>
            <w:noWrap/>
            <w:hideMark/>
          </w:tcPr>
          <w:p w14:paraId="180EBB5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83</w:t>
            </w:r>
          </w:p>
        </w:tc>
        <w:tc>
          <w:tcPr>
            <w:tcW w:w="527" w:type="dxa"/>
            <w:noWrap/>
            <w:hideMark/>
          </w:tcPr>
          <w:p w14:paraId="0A433F6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87</w:t>
            </w:r>
          </w:p>
        </w:tc>
        <w:tc>
          <w:tcPr>
            <w:tcW w:w="527" w:type="dxa"/>
            <w:noWrap/>
            <w:hideMark/>
          </w:tcPr>
          <w:p w14:paraId="5A522AD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91</w:t>
            </w:r>
          </w:p>
        </w:tc>
        <w:tc>
          <w:tcPr>
            <w:tcW w:w="527" w:type="dxa"/>
            <w:noWrap/>
            <w:hideMark/>
          </w:tcPr>
          <w:p w14:paraId="3C7A915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02106F5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6C5F74D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252AD89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14E2E62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r>
      <w:tr w:rsidR="00B02FF6" w:rsidRPr="0030093C" w14:paraId="5AE7C3CD"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01F5CCC8"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w:t>
            </w:r>
          </w:p>
        </w:tc>
        <w:tc>
          <w:tcPr>
            <w:tcW w:w="1095" w:type="dxa"/>
            <w:hideMark/>
          </w:tcPr>
          <w:p w14:paraId="4DBDB613"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232" w:type="dxa"/>
            <w:hideMark/>
          </w:tcPr>
          <w:p w14:paraId="01FED133"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consejería para el cuidado de la salud de las PAM</w:t>
            </w:r>
          </w:p>
        </w:tc>
        <w:tc>
          <w:tcPr>
            <w:tcW w:w="756" w:type="dxa"/>
            <w:noWrap/>
            <w:hideMark/>
          </w:tcPr>
          <w:p w14:paraId="27AC30E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13DDABB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3A10B3F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02.01.08. </w:t>
            </w:r>
          </w:p>
        </w:tc>
        <w:tc>
          <w:tcPr>
            <w:tcW w:w="1281" w:type="dxa"/>
            <w:hideMark/>
          </w:tcPr>
          <w:p w14:paraId="2DD4DE94"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autovalentes que reciben consejería para la adopción de prácticas saludables en los establecimientos de salud del</w:t>
            </w:r>
            <w:r w:rsidRPr="0030093C">
              <w:rPr>
                <w:rFonts w:ascii="Calibri" w:eastAsia="Times New Roman" w:hAnsi="Calibri" w:cs="Calibri"/>
                <w:color w:val="000000"/>
                <w:sz w:val="14"/>
                <w:szCs w:val="14"/>
                <w:lang w:val="es-PE" w:eastAsia="es-PE"/>
              </w:rPr>
              <w:br/>
              <w:t>MINSA</w:t>
            </w:r>
          </w:p>
        </w:tc>
        <w:tc>
          <w:tcPr>
            <w:tcW w:w="536" w:type="dxa"/>
            <w:noWrap/>
            <w:hideMark/>
          </w:tcPr>
          <w:p w14:paraId="5A6B910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264B23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82</w:t>
            </w:r>
          </w:p>
        </w:tc>
        <w:tc>
          <w:tcPr>
            <w:tcW w:w="527" w:type="dxa"/>
            <w:noWrap/>
            <w:hideMark/>
          </w:tcPr>
          <w:p w14:paraId="7095DFA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84</w:t>
            </w:r>
          </w:p>
        </w:tc>
        <w:tc>
          <w:tcPr>
            <w:tcW w:w="527" w:type="dxa"/>
            <w:noWrap/>
            <w:hideMark/>
          </w:tcPr>
          <w:p w14:paraId="0509F19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86</w:t>
            </w:r>
          </w:p>
        </w:tc>
        <w:tc>
          <w:tcPr>
            <w:tcW w:w="527" w:type="dxa"/>
            <w:noWrap/>
            <w:hideMark/>
          </w:tcPr>
          <w:p w14:paraId="722523D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88</w:t>
            </w:r>
          </w:p>
        </w:tc>
        <w:tc>
          <w:tcPr>
            <w:tcW w:w="527" w:type="dxa"/>
            <w:noWrap/>
            <w:hideMark/>
          </w:tcPr>
          <w:p w14:paraId="38D5009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w:t>
            </w:r>
          </w:p>
        </w:tc>
        <w:tc>
          <w:tcPr>
            <w:tcW w:w="527" w:type="dxa"/>
            <w:noWrap/>
            <w:hideMark/>
          </w:tcPr>
          <w:p w14:paraId="1B10741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92</w:t>
            </w:r>
          </w:p>
        </w:tc>
        <w:tc>
          <w:tcPr>
            <w:tcW w:w="527" w:type="dxa"/>
            <w:noWrap/>
            <w:hideMark/>
          </w:tcPr>
          <w:p w14:paraId="47AF9B3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94</w:t>
            </w:r>
          </w:p>
        </w:tc>
        <w:tc>
          <w:tcPr>
            <w:tcW w:w="527" w:type="dxa"/>
            <w:noWrap/>
            <w:hideMark/>
          </w:tcPr>
          <w:p w14:paraId="0B82AF8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w:t>
            </w:r>
          </w:p>
        </w:tc>
        <w:tc>
          <w:tcPr>
            <w:tcW w:w="527" w:type="dxa"/>
            <w:noWrap/>
            <w:hideMark/>
          </w:tcPr>
          <w:p w14:paraId="56E4953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98</w:t>
            </w:r>
          </w:p>
        </w:tc>
      </w:tr>
      <w:tr w:rsidR="00B02FF6" w:rsidRPr="0030093C" w14:paraId="4E4CDA5D"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084F7EAC"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w:t>
            </w:r>
          </w:p>
        </w:tc>
        <w:tc>
          <w:tcPr>
            <w:tcW w:w="1095" w:type="dxa"/>
            <w:hideMark/>
          </w:tcPr>
          <w:p w14:paraId="6CBB2EE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232" w:type="dxa"/>
            <w:hideMark/>
          </w:tcPr>
          <w:p w14:paraId="64022F8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fortalecimiento de capacidades al personal de salud en envejecimiento saludable</w:t>
            </w:r>
          </w:p>
        </w:tc>
        <w:tc>
          <w:tcPr>
            <w:tcW w:w="756" w:type="dxa"/>
            <w:noWrap/>
            <w:hideMark/>
          </w:tcPr>
          <w:p w14:paraId="42E6141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0F9DFCE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3AFC842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02.02.09. </w:t>
            </w:r>
          </w:p>
        </w:tc>
        <w:tc>
          <w:tcPr>
            <w:tcW w:w="1281" w:type="dxa"/>
            <w:hideMark/>
          </w:tcPr>
          <w:p w14:paraId="0467DD7D"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personal de salud de los establecimientos de salud del MINSA capacitado en envejecimiento saludable</w:t>
            </w:r>
          </w:p>
        </w:tc>
        <w:tc>
          <w:tcPr>
            <w:tcW w:w="536" w:type="dxa"/>
            <w:noWrap/>
            <w:hideMark/>
          </w:tcPr>
          <w:p w14:paraId="1FA8B2C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7B8648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E358EE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42162E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48EC7C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CD3DBB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5386C3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67FDCA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FC6715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0D1EB3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34BA7D6F"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5621027"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w:t>
            </w:r>
          </w:p>
        </w:tc>
        <w:tc>
          <w:tcPr>
            <w:tcW w:w="1095" w:type="dxa"/>
            <w:hideMark/>
          </w:tcPr>
          <w:p w14:paraId="4E12975C"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OP02. Promover el envejecimiento saludable en las personas </w:t>
            </w:r>
            <w:r w:rsidRPr="0030093C">
              <w:rPr>
                <w:rFonts w:ascii="Calibri" w:eastAsia="Times New Roman" w:hAnsi="Calibri" w:cs="Calibri"/>
                <w:color w:val="000000"/>
                <w:sz w:val="14"/>
                <w:szCs w:val="14"/>
                <w:lang w:val="es-PE" w:eastAsia="es-PE"/>
              </w:rPr>
              <w:lastRenderedPageBreak/>
              <w:t>adultas mayores</w:t>
            </w:r>
          </w:p>
        </w:tc>
        <w:tc>
          <w:tcPr>
            <w:tcW w:w="1232" w:type="dxa"/>
            <w:hideMark/>
          </w:tcPr>
          <w:p w14:paraId="3A45938B"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 xml:space="preserve">Servicio de atención especializada en salud dirigido a </w:t>
            </w:r>
            <w:r w:rsidRPr="0030093C">
              <w:rPr>
                <w:rFonts w:ascii="Calibri" w:eastAsia="Times New Roman" w:hAnsi="Calibri" w:cs="Calibri"/>
                <w:color w:val="000000"/>
                <w:sz w:val="14"/>
                <w:szCs w:val="14"/>
                <w:lang w:val="es-PE" w:eastAsia="es-PE"/>
              </w:rPr>
              <w:lastRenderedPageBreak/>
              <w:t>las personas adultas mayores</w:t>
            </w:r>
          </w:p>
        </w:tc>
        <w:tc>
          <w:tcPr>
            <w:tcW w:w="756" w:type="dxa"/>
            <w:noWrap/>
            <w:hideMark/>
          </w:tcPr>
          <w:p w14:paraId="1A39FD4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Nuevo</w:t>
            </w:r>
          </w:p>
        </w:tc>
        <w:tc>
          <w:tcPr>
            <w:tcW w:w="1048" w:type="dxa"/>
            <w:noWrap/>
            <w:hideMark/>
          </w:tcPr>
          <w:p w14:paraId="3DB69F6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220F047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02.03.10. </w:t>
            </w:r>
          </w:p>
        </w:tc>
        <w:tc>
          <w:tcPr>
            <w:tcW w:w="1281" w:type="dxa"/>
            <w:hideMark/>
          </w:tcPr>
          <w:p w14:paraId="352C4531"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Porcentaje de establecimientos de salud que cuentan con un servicio de </w:t>
            </w:r>
            <w:r w:rsidRPr="0030093C">
              <w:rPr>
                <w:rFonts w:ascii="Calibri" w:eastAsia="Times New Roman" w:hAnsi="Calibri" w:cs="Calibri"/>
                <w:color w:val="000000"/>
                <w:sz w:val="14"/>
                <w:szCs w:val="14"/>
                <w:lang w:val="es-PE" w:eastAsia="es-PE"/>
              </w:rPr>
              <w:lastRenderedPageBreak/>
              <w:t>atención diferenciado para la atención de personas adultas mayores</w:t>
            </w:r>
          </w:p>
        </w:tc>
        <w:tc>
          <w:tcPr>
            <w:tcW w:w="536" w:type="dxa"/>
            <w:noWrap/>
            <w:hideMark/>
          </w:tcPr>
          <w:p w14:paraId="7E67467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S/D</w:t>
            </w:r>
          </w:p>
        </w:tc>
        <w:tc>
          <w:tcPr>
            <w:tcW w:w="527" w:type="dxa"/>
            <w:noWrap/>
            <w:hideMark/>
          </w:tcPr>
          <w:p w14:paraId="357E0C2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p>
        </w:tc>
        <w:tc>
          <w:tcPr>
            <w:tcW w:w="527" w:type="dxa"/>
            <w:noWrap/>
            <w:hideMark/>
          </w:tcPr>
          <w:p w14:paraId="2543044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w:t>
            </w:r>
          </w:p>
        </w:tc>
        <w:tc>
          <w:tcPr>
            <w:tcW w:w="527" w:type="dxa"/>
            <w:noWrap/>
            <w:hideMark/>
          </w:tcPr>
          <w:p w14:paraId="4504E98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w:t>
            </w:r>
          </w:p>
        </w:tc>
        <w:tc>
          <w:tcPr>
            <w:tcW w:w="527" w:type="dxa"/>
            <w:noWrap/>
            <w:hideMark/>
          </w:tcPr>
          <w:p w14:paraId="69D0956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w:t>
            </w:r>
          </w:p>
        </w:tc>
        <w:tc>
          <w:tcPr>
            <w:tcW w:w="527" w:type="dxa"/>
            <w:noWrap/>
            <w:hideMark/>
          </w:tcPr>
          <w:p w14:paraId="6E36ED3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w:t>
            </w:r>
          </w:p>
        </w:tc>
        <w:tc>
          <w:tcPr>
            <w:tcW w:w="527" w:type="dxa"/>
            <w:noWrap/>
            <w:hideMark/>
          </w:tcPr>
          <w:p w14:paraId="79EECCD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12</w:t>
            </w:r>
          </w:p>
        </w:tc>
        <w:tc>
          <w:tcPr>
            <w:tcW w:w="527" w:type="dxa"/>
            <w:noWrap/>
            <w:hideMark/>
          </w:tcPr>
          <w:p w14:paraId="6E1B4A9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14</w:t>
            </w:r>
          </w:p>
        </w:tc>
        <w:tc>
          <w:tcPr>
            <w:tcW w:w="527" w:type="dxa"/>
            <w:noWrap/>
            <w:hideMark/>
          </w:tcPr>
          <w:p w14:paraId="7D38201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16</w:t>
            </w:r>
          </w:p>
        </w:tc>
        <w:tc>
          <w:tcPr>
            <w:tcW w:w="527" w:type="dxa"/>
            <w:noWrap/>
            <w:hideMark/>
          </w:tcPr>
          <w:p w14:paraId="2223746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18</w:t>
            </w:r>
          </w:p>
        </w:tc>
      </w:tr>
      <w:tr w:rsidR="00B02FF6" w:rsidRPr="0030093C" w14:paraId="1C07BEA7"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16AD307"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11</w:t>
            </w:r>
          </w:p>
        </w:tc>
        <w:tc>
          <w:tcPr>
            <w:tcW w:w="1095" w:type="dxa"/>
            <w:hideMark/>
          </w:tcPr>
          <w:p w14:paraId="2A2EAD3A"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232" w:type="dxa"/>
            <w:hideMark/>
          </w:tcPr>
          <w:p w14:paraId="5BB8634F"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prestaciones sociales bajo la modalidad presencial y virtual (Centros del Adulto Mayor - CAM en CASA) a personas adultas mayores</w:t>
            </w:r>
          </w:p>
        </w:tc>
        <w:tc>
          <w:tcPr>
            <w:tcW w:w="756" w:type="dxa"/>
            <w:noWrap/>
            <w:hideMark/>
          </w:tcPr>
          <w:p w14:paraId="4BC6B45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2101B4B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597DB58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02.03.11. </w:t>
            </w:r>
          </w:p>
        </w:tc>
        <w:tc>
          <w:tcPr>
            <w:tcW w:w="1281" w:type="dxa"/>
            <w:hideMark/>
          </w:tcPr>
          <w:p w14:paraId="46A9E3F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aseguradas que participan de las prestaciones sociales en sus diversas modalidades</w:t>
            </w:r>
          </w:p>
        </w:tc>
        <w:tc>
          <w:tcPr>
            <w:tcW w:w="536" w:type="dxa"/>
            <w:noWrap/>
            <w:hideMark/>
          </w:tcPr>
          <w:p w14:paraId="7E9B787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3E7DF3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CA47B8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8034BD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2BEDD8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1C0007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A5DD9E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3B28C1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7D4274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0E8F67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58D3D82C"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029CD54"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12</w:t>
            </w:r>
          </w:p>
        </w:tc>
        <w:tc>
          <w:tcPr>
            <w:tcW w:w="1095" w:type="dxa"/>
            <w:hideMark/>
          </w:tcPr>
          <w:p w14:paraId="0EB7065B"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232" w:type="dxa"/>
            <w:hideMark/>
          </w:tcPr>
          <w:p w14:paraId="1E7B87D5"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aseguramiento universal en salud para las personas adultas mayores</w:t>
            </w:r>
          </w:p>
        </w:tc>
        <w:tc>
          <w:tcPr>
            <w:tcW w:w="756" w:type="dxa"/>
            <w:noWrap/>
            <w:hideMark/>
          </w:tcPr>
          <w:p w14:paraId="0416C7C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78F9F4A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282AA33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02.04.12. </w:t>
            </w:r>
          </w:p>
        </w:tc>
        <w:tc>
          <w:tcPr>
            <w:tcW w:w="1281" w:type="dxa"/>
            <w:hideMark/>
          </w:tcPr>
          <w:p w14:paraId="06C3A5C9"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personas adultas mayores que cuentan con Seguro Integral de Salud</w:t>
            </w:r>
          </w:p>
        </w:tc>
        <w:tc>
          <w:tcPr>
            <w:tcW w:w="536" w:type="dxa"/>
            <w:noWrap/>
            <w:hideMark/>
          </w:tcPr>
          <w:p w14:paraId="1ABBC3B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42A0C4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88.1</w:t>
            </w:r>
          </w:p>
        </w:tc>
        <w:tc>
          <w:tcPr>
            <w:tcW w:w="527" w:type="dxa"/>
            <w:noWrap/>
            <w:hideMark/>
          </w:tcPr>
          <w:p w14:paraId="2A89887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89.4</w:t>
            </w:r>
          </w:p>
        </w:tc>
        <w:tc>
          <w:tcPr>
            <w:tcW w:w="527" w:type="dxa"/>
            <w:noWrap/>
            <w:hideMark/>
          </w:tcPr>
          <w:p w14:paraId="0D39901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90.8</w:t>
            </w:r>
          </w:p>
        </w:tc>
        <w:tc>
          <w:tcPr>
            <w:tcW w:w="527" w:type="dxa"/>
            <w:noWrap/>
            <w:hideMark/>
          </w:tcPr>
          <w:p w14:paraId="4C5190B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92.1</w:t>
            </w:r>
          </w:p>
        </w:tc>
        <w:tc>
          <w:tcPr>
            <w:tcW w:w="527" w:type="dxa"/>
            <w:noWrap/>
            <w:hideMark/>
          </w:tcPr>
          <w:p w14:paraId="603FD1A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93.4</w:t>
            </w:r>
          </w:p>
        </w:tc>
        <w:tc>
          <w:tcPr>
            <w:tcW w:w="527" w:type="dxa"/>
            <w:noWrap/>
            <w:hideMark/>
          </w:tcPr>
          <w:p w14:paraId="674E88B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94.8</w:t>
            </w:r>
          </w:p>
        </w:tc>
        <w:tc>
          <w:tcPr>
            <w:tcW w:w="527" w:type="dxa"/>
            <w:noWrap/>
            <w:hideMark/>
          </w:tcPr>
          <w:p w14:paraId="12D351C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96.2</w:t>
            </w:r>
          </w:p>
        </w:tc>
        <w:tc>
          <w:tcPr>
            <w:tcW w:w="527" w:type="dxa"/>
            <w:noWrap/>
            <w:hideMark/>
          </w:tcPr>
          <w:p w14:paraId="2A19FFB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97.6</w:t>
            </w:r>
          </w:p>
        </w:tc>
        <w:tc>
          <w:tcPr>
            <w:tcW w:w="527" w:type="dxa"/>
            <w:noWrap/>
            <w:hideMark/>
          </w:tcPr>
          <w:p w14:paraId="602FE24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99.1</w:t>
            </w:r>
          </w:p>
        </w:tc>
      </w:tr>
      <w:tr w:rsidR="00B02FF6" w:rsidRPr="0030093C" w14:paraId="39167F11"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5218E660"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13</w:t>
            </w:r>
          </w:p>
        </w:tc>
        <w:tc>
          <w:tcPr>
            <w:tcW w:w="1095" w:type="dxa"/>
            <w:hideMark/>
          </w:tcPr>
          <w:p w14:paraId="204ADB47"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OP02. Promover el envejecimiento saludable en las personas adultas mayores</w:t>
            </w:r>
          </w:p>
        </w:tc>
        <w:tc>
          <w:tcPr>
            <w:tcW w:w="1232" w:type="dxa"/>
            <w:hideMark/>
          </w:tcPr>
          <w:p w14:paraId="72CAE392"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Programa de investigación sobre salud, bienestar, envejecimiento</w:t>
            </w:r>
          </w:p>
        </w:tc>
        <w:tc>
          <w:tcPr>
            <w:tcW w:w="756" w:type="dxa"/>
            <w:noWrap/>
            <w:hideMark/>
          </w:tcPr>
          <w:p w14:paraId="6C893B6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67B8662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MINSA</w:t>
            </w:r>
          </w:p>
        </w:tc>
        <w:tc>
          <w:tcPr>
            <w:tcW w:w="892" w:type="dxa"/>
            <w:hideMark/>
          </w:tcPr>
          <w:p w14:paraId="28331B7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02.05.13. </w:t>
            </w:r>
          </w:p>
        </w:tc>
        <w:tc>
          <w:tcPr>
            <w:tcW w:w="1281" w:type="dxa"/>
            <w:hideMark/>
          </w:tcPr>
          <w:p w14:paraId="4BB17A6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estudios sobre salud, bienestar y envejecimiento publicados en el plazo programado</w:t>
            </w:r>
          </w:p>
        </w:tc>
        <w:tc>
          <w:tcPr>
            <w:tcW w:w="536" w:type="dxa"/>
            <w:noWrap/>
            <w:hideMark/>
          </w:tcPr>
          <w:p w14:paraId="72B1708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A5D680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FEC154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266F9A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3D7702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2B7716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C2B542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9F44E7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A109B5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A311BD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4FF1EF1A"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2F158DBD"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14</w:t>
            </w:r>
          </w:p>
        </w:tc>
        <w:tc>
          <w:tcPr>
            <w:tcW w:w="1095" w:type="dxa"/>
            <w:hideMark/>
          </w:tcPr>
          <w:p w14:paraId="68EB47FA"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OP03. Garantizar pensiones contributivas y no contributivas para personas adultas mayores</w:t>
            </w:r>
          </w:p>
        </w:tc>
        <w:tc>
          <w:tcPr>
            <w:tcW w:w="1232" w:type="dxa"/>
            <w:hideMark/>
          </w:tcPr>
          <w:p w14:paraId="25352421"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atención omnicanal</w:t>
            </w:r>
            <w:bookmarkStart w:id="39" w:name="_GoBack"/>
            <w:bookmarkEnd w:id="39"/>
            <w:r w:rsidRPr="0030093C">
              <w:rPr>
                <w:rFonts w:ascii="Calibri" w:eastAsia="Times New Roman" w:hAnsi="Calibri" w:cs="Calibri"/>
                <w:color w:val="000000"/>
                <w:sz w:val="14"/>
                <w:szCs w:val="14"/>
                <w:lang w:val="es-PE" w:eastAsia="es-PE"/>
              </w:rPr>
              <w:t xml:space="preserve"> para las personas adultas mayores</w:t>
            </w:r>
          </w:p>
        </w:tc>
        <w:tc>
          <w:tcPr>
            <w:tcW w:w="756" w:type="dxa"/>
            <w:noWrap/>
            <w:hideMark/>
          </w:tcPr>
          <w:p w14:paraId="02B7C57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5F1EC73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ONP</w:t>
            </w:r>
          </w:p>
        </w:tc>
        <w:tc>
          <w:tcPr>
            <w:tcW w:w="892" w:type="dxa"/>
            <w:hideMark/>
          </w:tcPr>
          <w:p w14:paraId="3ACD34D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03.01.14. </w:t>
            </w:r>
          </w:p>
        </w:tc>
        <w:tc>
          <w:tcPr>
            <w:tcW w:w="1281" w:type="dxa"/>
            <w:hideMark/>
          </w:tcPr>
          <w:p w14:paraId="6D700A5E"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afiliadas a la ONP atendidas mediante canales no presenciales</w:t>
            </w:r>
          </w:p>
        </w:tc>
        <w:tc>
          <w:tcPr>
            <w:tcW w:w="536" w:type="dxa"/>
            <w:noWrap/>
            <w:hideMark/>
          </w:tcPr>
          <w:p w14:paraId="7E4AAD2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w:t>
            </w:r>
          </w:p>
        </w:tc>
        <w:tc>
          <w:tcPr>
            <w:tcW w:w="527" w:type="dxa"/>
            <w:noWrap/>
            <w:hideMark/>
          </w:tcPr>
          <w:p w14:paraId="46C9DBA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91</w:t>
            </w:r>
          </w:p>
        </w:tc>
        <w:tc>
          <w:tcPr>
            <w:tcW w:w="527" w:type="dxa"/>
            <w:noWrap/>
            <w:hideMark/>
          </w:tcPr>
          <w:p w14:paraId="0D02B67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92</w:t>
            </w:r>
          </w:p>
        </w:tc>
        <w:tc>
          <w:tcPr>
            <w:tcW w:w="527" w:type="dxa"/>
            <w:noWrap/>
            <w:hideMark/>
          </w:tcPr>
          <w:p w14:paraId="2A03AF3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93</w:t>
            </w:r>
          </w:p>
        </w:tc>
        <w:tc>
          <w:tcPr>
            <w:tcW w:w="527" w:type="dxa"/>
            <w:noWrap/>
            <w:hideMark/>
          </w:tcPr>
          <w:p w14:paraId="4700FF2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94</w:t>
            </w:r>
          </w:p>
        </w:tc>
        <w:tc>
          <w:tcPr>
            <w:tcW w:w="527" w:type="dxa"/>
            <w:noWrap/>
            <w:hideMark/>
          </w:tcPr>
          <w:p w14:paraId="70E8069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1F58875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w:t>
            </w:r>
          </w:p>
        </w:tc>
        <w:tc>
          <w:tcPr>
            <w:tcW w:w="527" w:type="dxa"/>
            <w:noWrap/>
            <w:hideMark/>
          </w:tcPr>
          <w:p w14:paraId="0C8CC2F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97</w:t>
            </w:r>
          </w:p>
        </w:tc>
        <w:tc>
          <w:tcPr>
            <w:tcW w:w="527" w:type="dxa"/>
            <w:noWrap/>
            <w:hideMark/>
          </w:tcPr>
          <w:p w14:paraId="05E3C79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98</w:t>
            </w:r>
          </w:p>
        </w:tc>
        <w:tc>
          <w:tcPr>
            <w:tcW w:w="527" w:type="dxa"/>
            <w:noWrap/>
            <w:hideMark/>
          </w:tcPr>
          <w:p w14:paraId="17FE82E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w:t>
            </w:r>
          </w:p>
        </w:tc>
      </w:tr>
      <w:tr w:rsidR="00B02FF6" w:rsidRPr="0030093C" w14:paraId="0339204C"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0F6EA133"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1095" w:type="dxa"/>
            <w:hideMark/>
          </w:tcPr>
          <w:p w14:paraId="222AD275"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OP03. Garantizar pensiones contributivas y no contributivas para personas adultas mayores</w:t>
            </w:r>
          </w:p>
        </w:tc>
        <w:tc>
          <w:tcPr>
            <w:tcW w:w="1232" w:type="dxa"/>
            <w:hideMark/>
          </w:tcPr>
          <w:p w14:paraId="5FD89D6E"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atención al usuario afiliado a la ONP</w:t>
            </w:r>
          </w:p>
        </w:tc>
        <w:tc>
          <w:tcPr>
            <w:tcW w:w="756" w:type="dxa"/>
            <w:noWrap/>
            <w:hideMark/>
          </w:tcPr>
          <w:p w14:paraId="141C776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231C85B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ONP</w:t>
            </w:r>
          </w:p>
        </w:tc>
        <w:tc>
          <w:tcPr>
            <w:tcW w:w="892" w:type="dxa"/>
            <w:hideMark/>
          </w:tcPr>
          <w:p w14:paraId="184300F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03.01.15. </w:t>
            </w:r>
          </w:p>
        </w:tc>
        <w:tc>
          <w:tcPr>
            <w:tcW w:w="1281" w:type="dxa"/>
            <w:hideMark/>
          </w:tcPr>
          <w:p w14:paraId="5D89001C"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afiliadas a la ONP que son atendidos oportunamente</w:t>
            </w:r>
          </w:p>
        </w:tc>
        <w:tc>
          <w:tcPr>
            <w:tcW w:w="536" w:type="dxa"/>
            <w:noWrap/>
            <w:hideMark/>
          </w:tcPr>
          <w:p w14:paraId="6BD6201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EB60D1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89</w:t>
            </w:r>
          </w:p>
        </w:tc>
        <w:tc>
          <w:tcPr>
            <w:tcW w:w="527" w:type="dxa"/>
            <w:noWrap/>
            <w:hideMark/>
          </w:tcPr>
          <w:p w14:paraId="5FB79CF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w:t>
            </w:r>
          </w:p>
        </w:tc>
        <w:tc>
          <w:tcPr>
            <w:tcW w:w="527" w:type="dxa"/>
            <w:noWrap/>
            <w:hideMark/>
          </w:tcPr>
          <w:p w14:paraId="0293507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91</w:t>
            </w:r>
          </w:p>
        </w:tc>
        <w:tc>
          <w:tcPr>
            <w:tcW w:w="527" w:type="dxa"/>
            <w:noWrap/>
            <w:hideMark/>
          </w:tcPr>
          <w:p w14:paraId="68819B2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93</w:t>
            </w:r>
          </w:p>
        </w:tc>
        <w:tc>
          <w:tcPr>
            <w:tcW w:w="527" w:type="dxa"/>
            <w:noWrap/>
            <w:hideMark/>
          </w:tcPr>
          <w:p w14:paraId="3FB402E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95</w:t>
            </w:r>
          </w:p>
        </w:tc>
        <w:tc>
          <w:tcPr>
            <w:tcW w:w="527" w:type="dxa"/>
            <w:noWrap/>
            <w:hideMark/>
          </w:tcPr>
          <w:p w14:paraId="00C1E34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w:t>
            </w:r>
          </w:p>
        </w:tc>
        <w:tc>
          <w:tcPr>
            <w:tcW w:w="527" w:type="dxa"/>
            <w:noWrap/>
            <w:hideMark/>
          </w:tcPr>
          <w:p w14:paraId="71EC46E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97</w:t>
            </w:r>
          </w:p>
        </w:tc>
        <w:tc>
          <w:tcPr>
            <w:tcW w:w="527" w:type="dxa"/>
            <w:noWrap/>
            <w:hideMark/>
          </w:tcPr>
          <w:p w14:paraId="54926D5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98</w:t>
            </w:r>
          </w:p>
        </w:tc>
        <w:tc>
          <w:tcPr>
            <w:tcW w:w="527" w:type="dxa"/>
            <w:noWrap/>
            <w:hideMark/>
          </w:tcPr>
          <w:p w14:paraId="0BA2B9A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r>
      <w:tr w:rsidR="00B02FF6" w:rsidRPr="0030093C" w14:paraId="23E57ABD"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4198C2ED"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16</w:t>
            </w:r>
          </w:p>
        </w:tc>
        <w:tc>
          <w:tcPr>
            <w:tcW w:w="1095" w:type="dxa"/>
            <w:hideMark/>
          </w:tcPr>
          <w:p w14:paraId="1C7AC43C"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OP03. Garantizar </w:t>
            </w:r>
            <w:r w:rsidRPr="0030093C">
              <w:rPr>
                <w:rFonts w:ascii="Calibri" w:eastAsia="Times New Roman" w:hAnsi="Calibri" w:cs="Calibri"/>
                <w:color w:val="000000"/>
                <w:sz w:val="14"/>
                <w:szCs w:val="14"/>
                <w:lang w:val="es-PE" w:eastAsia="es-PE"/>
              </w:rPr>
              <w:lastRenderedPageBreak/>
              <w:t>pensiones contributivas y no contributivas para personas adultas mayores</w:t>
            </w:r>
          </w:p>
        </w:tc>
        <w:tc>
          <w:tcPr>
            <w:tcW w:w="1232" w:type="dxa"/>
            <w:hideMark/>
          </w:tcPr>
          <w:p w14:paraId="2CC6FCE0"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 xml:space="preserve">Subvención monetaria </w:t>
            </w:r>
            <w:r w:rsidRPr="0030093C">
              <w:rPr>
                <w:rFonts w:ascii="Calibri" w:eastAsia="Times New Roman" w:hAnsi="Calibri" w:cs="Calibri"/>
                <w:color w:val="000000"/>
                <w:sz w:val="14"/>
                <w:szCs w:val="14"/>
                <w:lang w:val="es-PE" w:eastAsia="es-PE"/>
              </w:rPr>
              <w:lastRenderedPageBreak/>
              <w:t>entregada a personas mayores de 65 años que viven en situación de pobreza extrema</w:t>
            </w:r>
          </w:p>
        </w:tc>
        <w:tc>
          <w:tcPr>
            <w:tcW w:w="756" w:type="dxa"/>
            <w:noWrap/>
            <w:hideMark/>
          </w:tcPr>
          <w:p w14:paraId="68DFF75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Existente</w:t>
            </w:r>
          </w:p>
        </w:tc>
        <w:tc>
          <w:tcPr>
            <w:tcW w:w="1048" w:type="dxa"/>
            <w:noWrap/>
            <w:hideMark/>
          </w:tcPr>
          <w:p w14:paraId="73218A6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MIDIS</w:t>
            </w:r>
          </w:p>
        </w:tc>
        <w:tc>
          <w:tcPr>
            <w:tcW w:w="892" w:type="dxa"/>
            <w:hideMark/>
          </w:tcPr>
          <w:p w14:paraId="68C715D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03.02.16.</w:t>
            </w:r>
          </w:p>
        </w:tc>
        <w:tc>
          <w:tcPr>
            <w:tcW w:w="1281" w:type="dxa"/>
            <w:hideMark/>
          </w:tcPr>
          <w:p w14:paraId="389DA828"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Porcentaje de adultos mayores </w:t>
            </w:r>
            <w:r w:rsidRPr="0030093C">
              <w:rPr>
                <w:rFonts w:ascii="Calibri" w:eastAsia="Times New Roman" w:hAnsi="Calibri" w:cs="Calibri"/>
                <w:color w:val="000000"/>
                <w:sz w:val="14"/>
                <w:szCs w:val="14"/>
                <w:lang w:val="es-PE" w:eastAsia="es-PE"/>
              </w:rPr>
              <w:lastRenderedPageBreak/>
              <w:t>en situación de pobreza extrema que reciben subvención monetaria bimestralmente</w:t>
            </w:r>
          </w:p>
        </w:tc>
        <w:tc>
          <w:tcPr>
            <w:tcW w:w="536" w:type="dxa"/>
            <w:noWrap/>
            <w:hideMark/>
          </w:tcPr>
          <w:p w14:paraId="1348D23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91.06</w:t>
            </w:r>
          </w:p>
        </w:tc>
        <w:tc>
          <w:tcPr>
            <w:tcW w:w="527" w:type="dxa"/>
            <w:noWrap/>
            <w:hideMark/>
          </w:tcPr>
          <w:p w14:paraId="1F97AD2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93.9</w:t>
            </w:r>
          </w:p>
        </w:tc>
        <w:tc>
          <w:tcPr>
            <w:tcW w:w="527" w:type="dxa"/>
            <w:noWrap/>
            <w:hideMark/>
          </w:tcPr>
          <w:p w14:paraId="6FBAB48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96.9</w:t>
            </w:r>
          </w:p>
        </w:tc>
        <w:tc>
          <w:tcPr>
            <w:tcW w:w="527" w:type="dxa"/>
            <w:noWrap/>
            <w:hideMark/>
          </w:tcPr>
          <w:p w14:paraId="2B47446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98.9</w:t>
            </w:r>
          </w:p>
        </w:tc>
        <w:tc>
          <w:tcPr>
            <w:tcW w:w="527" w:type="dxa"/>
            <w:noWrap/>
            <w:hideMark/>
          </w:tcPr>
          <w:p w14:paraId="7FE7CA4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29A1A02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24C16FD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4E69E29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3ED46DA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1D1E91E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r>
      <w:tr w:rsidR="00B02FF6" w:rsidRPr="0030093C" w14:paraId="000214EB"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35A25D62"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17</w:t>
            </w:r>
          </w:p>
        </w:tc>
        <w:tc>
          <w:tcPr>
            <w:tcW w:w="1095" w:type="dxa"/>
            <w:hideMark/>
          </w:tcPr>
          <w:p w14:paraId="30E53F56"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04. Garantizar el acceso, permanencia, culminación y calidad de la educación de las personas adultas mayores en todos los niveles y modalidades educativas</w:t>
            </w:r>
          </w:p>
        </w:tc>
        <w:tc>
          <w:tcPr>
            <w:tcW w:w="1232" w:type="dxa"/>
            <w:hideMark/>
          </w:tcPr>
          <w:p w14:paraId="65BB8BB3"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Educación Básica Alternativa-EBA para Personas Adultas Mayores</w:t>
            </w:r>
          </w:p>
        </w:tc>
        <w:tc>
          <w:tcPr>
            <w:tcW w:w="756" w:type="dxa"/>
            <w:noWrap/>
            <w:hideMark/>
          </w:tcPr>
          <w:p w14:paraId="66EB3A7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692F3C1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MINEDU</w:t>
            </w:r>
          </w:p>
        </w:tc>
        <w:tc>
          <w:tcPr>
            <w:tcW w:w="892" w:type="dxa"/>
            <w:hideMark/>
          </w:tcPr>
          <w:p w14:paraId="54218CD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04.01.17 </w:t>
            </w:r>
          </w:p>
        </w:tc>
        <w:tc>
          <w:tcPr>
            <w:tcW w:w="1281" w:type="dxa"/>
            <w:hideMark/>
          </w:tcPr>
          <w:p w14:paraId="26259E7A"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matriculados en educación básica alternativa</w:t>
            </w:r>
          </w:p>
        </w:tc>
        <w:tc>
          <w:tcPr>
            <w:tcW w:w="536" w:type="dxa"/>
            <w:noWrap/>
            <w:hideMark/>
          </w:tcPr>
          <w:p w14:paraId="0C3D7DE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F930F0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0.52</w:t>
            </w:r>
          </w:p>
        </w:tc>
        <w:tc>
          <w:tcPr>
            <w:tcW w:w="527" w:type="dxa"/>
            <w:noWrap/>
            <w:hideMark/>
          </w:tcPr>
          <w:p w14:paraId="45E5B59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0.54</w:t>
            </w:r>
          </w:p>
        </w:tc>
        <w:tc>
          <w:tcPr>
            <w:tcW w:w="527" w:type="dxa"/>
            <w:noWrap/>
            <w:hideMark/>
          </w:tcPr>
          <w:p w14:paraId="67A8CF1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0.56</w:t>
            </w:r>
          </w:p>
        </w:tc>
        <w:tc>
          <w:tcPr>
            <w:tcW w:w="527" w:type="dxa"/>
            <w:noWrap/>
            <w:hideMark/>
          </w:tcPr>
          <w:p w14:paraId="4F2A03E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0.58</w:t>
            </w:r>
          </w:p>
        </w:tc>
        <w:tc>
          <w:tcPr>
            <w:tcW w:w="527" w:type="dxa"/>
            <w:noWrap/>
            <w:hideMark/>
          </w:tcPr>
          <w:p w14:paraId="76FC6CC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w:t>
            </w:r>
          </w:p>
        </w:tc>
        <w:tc>
          <w:tcPr>
            <w:tcW w:w="527" w:type="dxa"/>
            <w:noWrap/>
            <w:hideMark/>
          </w:tcPr>
          <w:p w14:paraId="5D54EEB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0.62</w:t>
            </w:r>
          </w:p>
        </w:tc>
        <w:tc>
          <w:tcPr>
            <w:tcW w:w="527" w:type="dxa"/>
            <w:noWrap/>
            <w:hideMark/>
          </w:tcPr>
          <w:p w14:paraId="05CD4A8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0.64</w:t>
            </w:r>
          </w:p>
        </w:tc>
        <w:tc>
          <w:tcPr>
            <w:tcW w:w="527" w:type="dxa"/>
            <w:noWrap/>
            <w:hideMark/>
          </w:tcPr>
          <w:p w14:paraId="51FC88B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0.66</w:t>
            </w:r>
          </w:p>
        </w:tc>
        <w:tc>
          <w:tcPr>
            <w:tcW w:w="527" w:type="dxa"/>
            <w:noWrap/>
            <w:hideMark/>
          </w:tcPr>
          <w:p w14:paraId="2BD59DD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0.68</w:t>
            </w:r>
          </w:p>
        </w:tc>
      </w:tr>
      <w:tr w:rsidR="00B02FF6" w:rsidRPr="0030093C" w14:paraId="329CE05E"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6AE92EC5"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18</w:t>
            </w:r>
          </w:p>
        </w:tc>
        <w:tc>
          <w:tcPr>
            <w:tcW w:w="1095" w:type="dxa"/>
            <w:hideMark/>
          </w:tcPr>
          <w:p w14:paraId="0EB42CA3"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04. Garantizar el acceso, permanencia, culminación y calidad de la educación de las personas adultas mayores en todos los niveles y modalidades educativas</w:t>
            </w:r>
          </w:p>
        </w:tc>
        <w:tc>
          <w:tcPr>
            <w:tcW w:w="1232" w:type="dxa"/>
            <w:hideMark/>
          </w:tcPr>
          <w:p w14:paraId="31212E3A"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Formación técnico-productiva que fomenta el ingreso, la permanencia y el egreso de la población adulta mayor</w:t>
            </w:r>
          </w:p>
        </w:tc>
        <w:tc>
          <w:tcPr>
            <w:tcW w:w="756" w:type="dxa"/>
            <w:noWrap/>
            <w:hideMark/>
          </w:tcPr>
          <w:p w14:paraId="60F725B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046E8B4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MINEDU</w:t>
            </w:r>
          </w:p>
        </w:tc>
        <w:tc>
          <w:tcPr>
            <w:tcW w:w="892" w:type="dxa"/>
            <w:hideMark/>
          </w:tcPr>
          <w:p w14:paraId="1FE16282"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04.01.18 </w:t>
            </w:r>
          </w:p>
        </w:tc>
        <w:tc>
          <w:tcPr>
            <w:tcW w:w="1281" w:type="dxa"/>
            <w:hideMark/>
          </w:tcPr>
          <w:p w14:paraId="248CCE8C"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que culminan satisfactoriamente la formación técnico-productiva en los ciclos formativos de Auxiliar técnico y</w:t>
            </w:r>
            <w:r w:rsidRPr="0030093C">
              <w:rPr>
                <w:rFonts w:ascii="Calibri" w:eastAsia="Times New Roman" w:hAnsi="Calibri" w:cs="Calibri"/>
                <w:color w:val="000000"/>
                <w:sz w:val="14"/>
                <w:szCs w:val="14"/>
                <w:lang w:val="es-PE" w:eastAsia="es-PE"/>
              </w:rPr>
              <w:br/>
              <w:t>Técnico</w:t>
            </w:r>
          </w:p>
        </w:tc>
        <w:tc>
          <w:tcPr>
            <w:tcW w:w="536" w:type="dxa"/>
            <w:noWrap/>
            <w:hideMark/>
          </w:tcPr>
          <w:p w14:paraId="48DCA8F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75636E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496565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832E02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5BB81A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ED8381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ED1176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988782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75ED5D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6D6D9E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7C57FDF7"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47584C8A"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19</w:t>
            </w:r>
          </w:p>
        </w:tc>
        <w:tc>
          <w:tcPr>
            <w:tcW w:w="1095" w:type="dxa"/>
            <w:hideMark/>
          </w:tcPr>
          <w:p w14:paraId="217D348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04. Garantizar el acceso, permanencia, culminación y calidad de la educación de las personas adultas mayores en todos los niveles y modalidades educativas</w:t>
            </w:r>
          </w:p>
        </w:tc>
        <w:tc>
          <w:tcPr>
            <w:tcW w:w="1232" w:type="dxa"/>
            <w:hideMark/>
          </w:tcPr>
          <w:p w14:paraId="5B551C8C"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revalorización de los saberes, conocimientos y prácticas tradicionales de los pueblos indígenas, originarios y afroperuano, a través de las personas adultas</w:t>
            </w:r>
            <w:r w:rsidRPr="0030093C">
              <w:rPr>
                <w:rFonts w:ascii="Calibri" w:eastAsia="Times New Roman" w:hAnsi="Calibri" w:cs="Calibri"/>
                <w:color w:val="000000"/>
                <w:sz w:val="14"/>
                <w:szCs w:val="14"/>
                <w:lang w:val="es-PE" w:eastAsia="es-PE"/>
              </w:rPr>
              <w:br/>
              <w:t>mayores</w:t>
            </w:r>
          </w:p>
        </w:tc>
        <w:tc>
          <w:tcPr>
            <w:tcW w:w="756" w:type="dxa"/>
            <w:noWrap/>
            <w:hideMark/>
          </w:tcPr>
          <w:p w14:paraId="6B350A3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6CD5B446"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MINCUL</w:t>
            </w:r>
          </w:p>
        </w:tc>
        <w:tc>
          <w:tcPr>
            <w:tcW w:w="892" w:type="dxa"/>
            <w:hideMark/>
          </w:tcPr>
          <w:p w14:paraId="5D71C89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04.02.19 </w:t>
            </w:r>
          </w:p>
        </w:tc>
        <w:tc>
          <w:tcPr>
            <w:tcW w:w="1281" w:type="dxa"/>
            <w:hideMark/>
          </w:tcPr>
          <w:p w14:paraId="7129C0CA"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de pueblos indígenas, originarios y afroperuanos capacitados en la transmisión de los saberes, conocimientos y</w:t>
            </w:r>
            <w:r w:rsidRPr="0030093C">
              <w:rPr>
                <w:rFonts w:ascii="Calibri" w:eastAsia="Times New Roman" w:hAnsi="Calibri" w:cs="Calibri"/>
                <w:color w:val="000000"/>
                <w:sz w:val="14"/>
                <w:szCs w:val="14"/>
                <w:lang w:val="es-PE" w:eastAsia="es-PE"/>
              </w:rPr>
              <w:br/>
              <w:t>prácticas tradicionales</w:t>
            </w:r>
          </w:p>
        </w:tc>
        <w:tc>
          <w:tcPr>
            <w:tcW w:w="536" w:type="dxa"/>
            <w:noWrap/>
            <w:hideMark/>
          </w:tcPr>
          <w:p w14:paraId="69D6077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EC904E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0.65</w:t>
            </w:r>
          </w:p>
        </w:tc>
        <w:tc>
          <w:tcPr>
            <w:tcW w:w="527" w:type="dxa"/>
            <w:noWrap/>
            <w:hideMark/>
          </w:tcPr>
          <w:p w14:paraId="57C3406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1.3</w:t>
            </w:r>
          </w:p>
        </w:tc>
        <w:tc>
          <w:tcPr>
            <w:tcW w:w="527" w:type="dxa"/>
            <w:noWrap/>
            <w:hideMark/>
          </w:tcPr>
          <w:p w14:paraId="5A3837C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1.95</w:t>
            </w:r>
          </w:p>
        </w:tc>
        <w:tc>
          <w:tcPr>
            <w:tcW w:w="527" w:type="dxa"/>
            <w:noWrap/>
            <w:hideMark/>
          </w:tcPr>
          <w:p w14:paraId="0E99087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2.6</w:t>
            </w:r>
          </w:p>
        </w:tc>
        <w:tc>
          <w:tcPr>
            <w:tcW w:w="527" w:type="dxa"/>
            <w:noWrap/>
            <w:hideMark/>
          </w:tcPr>
          <w:p w14:paraId="526548E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3.25</w:t>
            </w:r>
          </w:p>
        </w:tc>
        <w:tc>
          <w:tcPr>
            <w:tcW w:w="527" w:type="dxa"/>
            <w:noWrap/>
            <w:hideMark/>
          </w:tcPr>
          <w:p w14:paraId="4F510C2F"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3.9</w:t>
            </w:r>
          </w:p>
        </w:tc>
        <w:tc>
          <w:tcPr>
            <w:tcW w:w="527" w:type="dxa"/>
            <w:noWrap/>
            <w:hideMark/>
          </w:tcPr>
          <w:p w14:paraId="7575660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4.55</w:t>
            </w:r>
          </w:p>
        </w:tc>
        <w:tc>
          <w:tcPr>
            <w:tcW w:w="527" w:type="dxa"/>
            <w:noWrap/>
            <w:hideMark/>
          </w:tcPr>
          <w:p w14:paraId="14842AF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5.2</w:t>
            </w:r>
          </w:p>
        </w:tc>
        <w:tc>
          <w:tcPr>
            <w:tcW w:w="527" w:type="dxa"/>
            <w:noWrap/>
            <w:hideMark/>
          </w:tcPr>
          <w:p w14:paraId="747C83F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5.85</w:t>
            </w:r>
          </w:p>
        </w:tc>
      </w:tr>
      <w:tr w:rsidR="00B02FF6" w:rsidRPr="0030093C" w14:paraId="5148A6EC"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56B6F3C0"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20</w:t>
            </w:r>
          </w:p>
        </w:tc>
        <w:tc>
          <w:tcPr>
            <w:tcW w:w="1095" w:type="dxa"/>
            <w:hideMark/>
          </w:tcPr>
          <w:p w14:paraId="43B1F2E1"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04. Garantizar el acceso, permanencia, culminación y calidad de la educación de las personas adultas mayores en todos los niveles y modalidades educativas</w:t>
            </w:r>
          </w:p>
        </w:tc>
        <w:tc>
          <w:tcPr>
            <w:tcW w:w="1232" w:type="dxa"/>
            <w:hideMark/>
          </w:tcPr>
          <w:p w14:paraId="1CBF6B52"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generación de información y gestión de conocimiento sobre personas adultas mayores, envejecimiento y vejez (PAM-LAB)</w:t>
            </w:r>
          </w:p>
        </w:tc>
        <w:tc>
          <w:tcPr>
            <w:tcW w:w="756" w:type="dxa"/>
            <w:noWrap/>
            <w:hideMark/>
          </w:tcPr>
          <w:p w14:paraId="7684EA8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642515C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7DC2497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04.03.20. </w:t>
            </w:r>
          </w:p>
        </w:tc>
        <w:tc>
          <w:tcPr>
            <w:tcW w:w="1281" w:type="dxa"/>
            <w:hideMark/>
          </w:tcPr>
          <w:p w14:paraId="218A2F75"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publicaciones del PAM-LAB difundidos en el plazo programado</w:t>
            </w:r>
          </w:p>
        </w:tc>
        <w:tc>
          <w:tcPr>
            <w:tcW w:w="536" w:type="dxa"/>
            <w:noWrap/>
            <w:hideMark/>
          </w:tcPr>
          <w:p w14:paraId="4D4B567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60</w:t>
            </w:r>
          </w:p>
        </w:tc>
        <w:tc>
          <w:tcPr>
            <w:tcW w:w="527" w:type="dxa"/>
            <w:noWrap/>
            <w:hideMark/>
          </w:tcPr>
          <w:p w14:paraId="070B3C0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70</w:t>
            </w:r>
          </w:p>
        </w:tc>
        <w:tc>
          <w:tcPr>
            <w:tcW w:w="527" w:type="dxa"/>
            <w:noWrap/>
            <w:hideMark/>
          </w:tcPr>
          <w:p w14:paraId="034AE78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80</w:t>
            </w:r>
          </w:p>
        </w:tc>
        <w:tc>
          <w:tcPr>
            <w:tcW w:w="527" w:type="dxa"/>
            <w:noWrap/>
            <w:hideMark/>
          </w:tcPr>
          <w:p w14:paraId="08DBBE3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90</w:t>
            </w:r>
          </w:p>
        </w:tc>
        <w:tc>
          <w:tcPr>
            <w:tcW w:w="527" w:type="dxa"/>
            <w:noWrap/>
            <w:hideMark/>
          </w:tcPr>
          <w:p w14:paraId="770A745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231FA37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104BA77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5389CAC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5C3FDCE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3FFDAB8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r>
      <w:tr w:rsidR="00B02FF6" w:rsidRPr="0030093C" w14:paraId="123BA43C"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6B3899BA"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21</w:t>
            </w:r>
          </w:p>
        </w:tc>
        <w:tc>
          <w:tcPr>
            <w:tcW w:w="1095" w:type="dxa"/>
            <w:hideMark/>
          </w:tcPr>
          <w:p w14:paraId="756E72BF"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2935051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promoción de Saberes Productivos con participación de los Gobiernos Locales</w:t>
            </w:r>
          </w:p>
        </w:tc>
        <w:tc>
          <w:tcPr>
            <w:tcW w:w="756" w:type="dxa"/>
            <w:noWrap/>
            <w:hideMark/>
          </w:tcPr>
          <w:p w14:paraId="72113F5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1AB89DD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MIDIS</w:t>
            </w:r>
          </w:p>
        </w:tc>
        <w:tc>
          <w:tcPr>
            <w:tcW w:w="892" w:type="dxa"/>
            <w:hideMark/>
          </w:tcPr>
          <w:p w14:paraId="378D016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05.01.21. </w:t>
            </w:r>
          </w:p>
        </w:tc>
        <w:tc>
          <w:tcPr>
            <w:tcW w:w="1281" w:type="dxa"/>
            <w:hideMark/>
          </w:tcPr>
          <w:p w14:paraId="377C79C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gobiernos locales que recibe asistencia técnica para la implementación de la Intervención Saberes Productivos</w:t>
            </w:r>
          </w:p>
        </w:tc>
        <w:tc>
          <w:tcPr>
            <w:tcW w:w="536" w:type="dxa"/>
            <w:noWrap/>
            <w:hideMark/>
          </w:tcPr>
          <w:p w14:paraId="3D58B69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91.06</w:t>
            </w:r>
          </w:p>
        </w:tc>
        <w:tc>
          <w:tcPr>
            <w:tcW w:w="527" w:type="dxa"/>
            <w:noWrap/>
            <w:hideMark/>
          </w:tcPr>
          <w:p w14:paraId="0469774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93.9</w:t>
            </w:r>
          </w:p>
        </w:tc>
        <w:tc>
          <w:tcPr>
            <w:tcW w:w="527" w:type="dxa"/>
            <w:noWrap/>
            <w:hideMark/>
          </w:tcPr>
          <w:p w14:paraId="2B7524F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96.9</w:t>
            </w:r>
          </w:p>
        </w:tc>
        <w:tc>
          <w:tcPr>
            <w:tcW w:w="527" w:type="dxa"/>
            <w:noWrap/>
            <w:hideMark/>
          </w:tcPr>
          <w:p w14:paraId="7C3F10B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99.9</w:t>
            </w:r>
          </w:p>
        </w:tc>
        <w:tc>
          <w:tcPr>
            <w:tcW w:w="527" w:type="dxa"/>
            <w:noWrap/>
            <w:hideMark/>
          </w:tcPr>
          <w:p w14:paraId="2557852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490AEB52"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6B9B96E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3FEC901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7DA0429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c>
          <w:tcPr>
            <w:tcW w:w="527" w:type="dxa"/>
            <w:noWrap/>
            <w:hideMark/>
          </w:tcPr>
          <w:p w14:paraId="7ED411A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100</w:t>
            </w:r>
          </w:p>
        </w:tc>
      </w:tr>
      <w:tr w:rsidR="00B02FF6" w:rsidRPr="0030093C" w14:paraId="70FFA007"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151857C8"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22</w:t>
            </w:r>
          </w:p>
        </w:tc>
        <w:tc>
          <w:tcPr>
            <w:tcW w:w="1095" w:type="dxa"/>
            <w:hideMark/>
          </w:tcPr>
          <w:p w14:paraId="61EC6028"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4431C9D4"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promoción para la participación política, social y económica de las organizaciones de las personas adultas mayores en los tres niveles de gobierno</w:t>
            </w:r>
          </w:p>
        </w:tc>
        <w:tc>
          <w:tcPr>
            <w:tcW w:w="756" w:type="dxa"/>
            <w:noWrap/>
            <w:hideMark/>
          </w:tcPr>
          <w:p w14:paraId="4518A80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5DF3D2F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MIMP</w:t>
            </w:r>
          </w:p>
        </w:tc>
        <w:tc>
          <w:tcPr>
            <w:tcW w:w="892" w:type="dxa"/>
            <w:hideMark/>
          </w:tcPr>
          <w:p w14:paraId="6DF20CB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05.01.22. </w:t>
            </w:r>
          </w:p>
        </w:tc>
        <w:tc>
          <w:tcPr>
            <w:tcW w:w="1281" w:type="dxa"/>
            <w:hideMark/>
          </w:tcPr>
          <w:p w14:paraId="79DE123B"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personas adultas mayores de organizaciones sociales que participan en las capacitaciones para la defensa de sus derechos a nivel</w:t>
            </w:r>
            <w:r w:rsidRPr="0030093C">
              <w:rPr>
                <w:rFonts w:ascii="Calibri" w:eastAsia="Times New Roman" w:hAnsi="Calibri" w:cs="Calibri"/>
                <w:color w:val="000000"/>
                <w:sz w:val="14"/>
                <w:szCs w:val="14"/>
                <w:lang w:val="es-PE" w:eastAsia="es-PE"/>
              </w:rPr>
              <w:br/>
              <w:t>nacional</w:t>
            </w:r>
          </w:p>
        </w:tc>
        <w:tc>
          <w:tcPr>
            <w:tcW w:w="536" w:type="dxa"/>
            <w:noWrap/>
            <w:hideMark/>
          </w:tcPr>
          <w:p w14:paraId="576E4E2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1B0E12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08C2E0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D66741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1C2B81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D8241D3"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876132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481391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12EFFB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82493F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7EA7AF28"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19AB0F73"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23</w:t>
            </w:r>
          </w:p>
        </w:tc>
        <w:tc>
          <w:tcPr>
            <w:tcW w:w="1095" w:type="dxa"/>
            <w:hideMark/>
          </w:tcPr>
          <w:p w14:paraId="527C7FA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0D38F698"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de Asistencia técnica y acompañamiento a gobiernos regionales y locales para el diseño de espacios accesibles</w:t>
            </w:r>
          </w:p>
        </w:tc>
        <w:tc>
          <w:tcPr>
            <w:tcW w:w="756" w:type="dxa"/>
            <w:noWrap/>
            <w:hideMark/>
          </w:tcPr>
          <w:p w14:paraId="5D58D40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33CBBE5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MVCS</w:t>
            </w:r>
          </w:p>
        </w:tc>
        <w:tc>
          <w:tcPr>
            <w:tcW w:w="892" w:type="dxa"/>
            <w:hideMark/>
          </w:tcPr>
          <w:p w14:paraId="2A52756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05.03.23. </w:t>
            </w:r>
          </w:p>
        </w:tc>
        <w:tc>
          <w:tcPr>
            <w:tcW w:w="1281" w:type="dxa"/>
            <w:hideMark/>
          </w:tcPr>
          <w:p w14:paraId="386F1A82"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de gobiernos locales y regionales asistidos técnicamente en Accesibilidad</w:t>
            </w:r>
          </w:p>
        </w:tc>
        <w:tc>
          <w:tcPr>
            <w:tcW w:w="536" w:type="dxa"/>
            <w:noWrap/>
            <w:hideMark/>
          </w:tcPr>
          <w:p w14:paraId="1958AD2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9.95</w:t>
            </w:r>
          </w:p>
        </w:tc>
        <w:tc>
          <w:tcPr>
            <w:tcW w:w="527" w:type="dxa"/>
            <w:noWrap/>
            <w:hideMark/>
          </w:tcPr>
          <w:p w14:paraId="1704480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9.95</w:t>
            </w:r>
          </w:p>
        </w:tc>
        <w:tc>
          <w:tcPr>
            <w:tcW w:w="527" w:type="dxa"/>
            <w:noWrap/>
            <w:hideMark/>
          </w:tcPr>
          <w:p w14:paraId="172674C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9.95</w:t>
            </w:r>
          </w:p>
        </w:tc>
        <w:tc>
          <w:tcPr>
            <w:tcW w:w="527" w:type="dxa"/>
            <w:noWrap/>
            <w:hideMark/>
          </w:tcPr>
          <w:p w14:paraId="6851E3A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9.95</w:t>
            </w:r>
          </w:p>
        </w:tc>
        <w:tc>
          <w:tcPr>
            <w:tcW w:w="527" w:type="dxa"/>
            <w:noWrap/>
            <w:hideMark/>
          </w:tcPr>
          <w:p w14:paraId="6596FAF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11</w:t>
            </w:r>
          </w:p>
        </w:tc>
        <w:tc>
          <w:tcPr>
            <w:tcW w:w="527" w:type="dxa"/>
            <w:noWrap/>
            <w:hideMark/>
          </w:tcPr>
          <w:p w14:paraId="2FC3749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527" w:type="dxa"/>
            <w:noWrap/>
            <w:hideMark/>
          </w:tcPr>
          <w:p w14:paraId="2DE63CF5"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20</w:t>
            </w:r>
          </w:p>
        </w:tc>
        <w:tc>
          <w:tcPr>
            <w:tcW w:w="527" w:type="dxa"/>
            <w:noWrap/>
            <w:hideMark/>
          </w:tcPr>
          <w:p w14:paraId="1D8EB3F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527" w:type="dxa"/>
            <w:noWrap/>
            <w:hideMark/>
          </w:tcPr>
          <w:p w14:paraId="559CE64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30</w:t>
            </w:r>
          </w:p>
        </w:tc>
        <w:tc>
          <w:tcPr>
            <w:tcW w:w="527" w:type="dxa"/>
            <w:noWrap/>
            <w:hideMark/>
          </w:tcPr>
          <w:p w14:paraId="70C2129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35</w:t>
            </w:r>
          </w:p>
        </w:tc>
      </w:tr>
      <w:tr w:rsidR="00B02FF6" w:rsidRPr="0030093C" w14:paraId="3C391EFD"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01F79DA7"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24</w:t>
            </w:r>
          </w:p>
        </w:tc>
        <w:tc>
          <w:tcPr>
            <w:tcW w:w="1095" w:type="dxa"/>
            <w:hideMark/>
          </w:tcPr>
          <w:p w14:paraId="1367B68F"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OP 05: Fortalecer la participación social, productiva y </w:t>
            </w:r>
            <w:r w:rsidRPr="0030093C">
              <w:rPr>
                <w:rFonts w:ascii="Calibri" w:eastAsia="Times New Roman" w:hAnsi="Calibri" w:cs="Calibri"/>
                <w:color w:val="000000"/>
                <w:sz w:val="14"/>
                <w:szCs w:val="14"/>
                <w:lang w:val="es-PE" w:eastAsia="es-PE"/>
              </w:rPr>
              <w:lastRenderedPageBreak/>
              <w:t>política de las personas adultas mayores</w:t>
            </w:r>
          </w:p>
        </w:tc>
        <w:tc>
          <w:tcPr>
            <w:tcW w:w="1232" w:type="dxa"/>
            <w:hideMark/>
          </w:tcPr>
          <w:p w14:paraId="0CD349D9"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 xml:space="preserve">Fortalecimiento de capacidades a prestadores de servicios y recursos </w:t>
            </w:r>
            <w:r w:rsidRPr="0030093C">
              <w:rPr>
                <w:rFonts w:ascii="Calibri" w:eastAsia="Times New Roman" w:hAnsi="Calibri" w:cs="Calibri"/>
                <w:color w:val="000000"/>
                <w:sz w:val="14"/>
                <w:szCs w:val="14"/>
                <w:lang w:val="es-PE" w:eastAsia="es-PE"/>
              </w:rPr>
              <w:lastRenderedPageBreak/>
              <w:t>turísticos en accesibilidad para las personas adultas mayores</w:t>
            </w:r>
          </w:p>
        </w:tc>
        <w:tc>
          <w:tcPr>
            <w:tcW w:w="756" w:type="dxa"/>
            <w:noWrap/>
            <w:hideMark/>
          </w:tcPr>
          <w:p w14:paraId="20C4AF4C"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Nuevo</w:t>
            </w:r>
          </w:p>
        </w:tc>
        <w:tc>
          <w:tcPr>
            <w:tcW w:w="1048" w:type="dxa"/>
            <w:noWrap/>
            <w:hideMark/>
          </w:tcPr>
          <w:p w14:paraId="3485C98E"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MINCETUR</w:t>
            </w:r>
          </w:p>
        </w:tc>
        <w:tc>
          <w:tcPr>
            <w:tcW w:w="892" w:type="dxa"/>
            <w:hideMark/>
          </w:tcPr>
          <w:p w14:paraId="0B92295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05.01.24 </w:t>
            </w:r>
          </w:p>
        </w:tc>
        <w:tc>
          <w:tcPr>
            <w:tcW w:w="1281" w:type="dxa"/>
            <w:hideMark/>
          </w:tcPr>
          <w:p w14:paraId="0149103B"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Porcentaje de empresas prestadoras de servicios turísticos capacitados en los </w:t>
            </w:r>
            <w:r w:rsidRPr="0030093C">
              <w:rPr>
                <w:rFonts w:ascii="Calibri" w:eastAsia="Times New Roman" w:hAnsi="Calibri" w:cs="Calibri"/>
                <w:color w:val="000000"/>
                <w:sz w:val="14"/>
                <w:szCs w:val="14"/>
                <w:lang w:val="es-PE" w:eastAsia="es-PE"/>
              </w:rPr>
              <w:lastRenderedPageBreak/>
              <w:t>lineamientos de accesibilidad</w:t>
            </w:r>
          </w:p>
        </w:tc>
        <w:tc>
          <w:tcPr>
            <w:tcW w:w="536" w:type="dxa"/>
            <w:noWrap/>
            <w:hideMark/>
          </w:tcPr>
          <w:p w14:paraId="6B00533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lastRenderedPageBreak/>
              <w:t>10</w:t>
            </w:r>
          </w:p>
        </w:tc>
        <w:tc>
          <w:tcPr>
            <w:tcW w:w="527" w:type="dxa"/>
            <w:noWrap/>
            <w:hideMark/>
          </w:tcPr>
          <w:p w14:paraId="1EBC63B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15</w:t>
            </w:r>
          </w:p>
        </w:tc>
        <w:tc>
          <w:tcPr>
            <w:tcW w:w="527" w:type="dxa"/>
            <w:noWrap/>
            <w:hideMark/>
          </w:tcPr>
          <w:p w14:paraId="63BDBBF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20</w:t>
            </w:r>
          </w:p>
        </w:tc>
        <w:tc>
          <w:tcPr>
            <w:tcW w:w="527" w:type="dxa"/>
            <w:noWrap/>
            <w:hideMark/>
          </w:tcPr>
          <w:p w14:paraId="4DCF4F4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527" w:type="dxa"/>
            <w:noWrap/>
            <w:hideMark/>
          </w:tcPr>
          <w:p w14:paraId="10297731"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30</w:t>
            </w:r>
          </w:p>
        </w:tc>
        <w:tc>
          <w:tcPr>
            <w:tcW w:w="527" w:type="dxa"/>
            <w:noWrap/>
            <w:hideMark/>
          </w:tcPr>
          <w:p w14:paraId="02175BB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35</w:t>
            </w:r>
          </w:p>
        </w:tc>
        <w:tc>
          <w:tcPr>
            <w:tcW w:w="527" w:type="dxa"/>
            <w:noWrap/>
            <w:hideMark/>
          </w:tcPr>
          <w:p w14:paraId="2C83DF2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40</w:t>
            </w:r>
          </w:p>
        </w:tc>
        <w:tc>
          <w:tcPr>
            <w:tcW w:w="527" w:type="dxa"/>
            <w:noWrap/>
            <w:hideMark/>
          </w:tcPr>
          <w:p w14:paraId="6B9B4F6B"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45</w:t>
            </w:r>
          </w:p>
        </w:tc>
        <w:tc>
          <w:tcPr>
            <w:tcW w:w="527" w:type="dxa"/>
            <w:noWrap/>
            <w:hideMark/>
          </w:tcPr>
          <w:p w14:paraId="563C8FDD"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50</w:t>
            </w:r>
          </w:p>
        </w:tc>
        <w:tc>
          <w:tcPr>
            <w:tcW w:w="527" w:type="dxa"/>
            <w:noWrap/>
            <w:hideMark/>
          </w:tcPr>
          <w:p w14:paraId="6D03F62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55</w:t>
            </w:r>
          </w:p>
        </w:tc>
      </w:tr>
      <w:tr w:rsidR="00B02FF6" w:rsidRPr="0030093C" w14:paraId="7ED8AF2E"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76669B6F"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25</w:t>
            </w:r>
          </w:p>
        </w:tc>
        <w:tc>
          <w:tcPr>
            <w:tcW w:w="1095" w:type="dxa"/>
            <w:hideMark/>
          </w:tcPr>
          <w:p w14:paraId="5965F51F"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37799395"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 para el desarrollo y fortalecimiento del autoempleo productivo</w:t>
            </w:r>
          </w:p>
        </w:tc>
        <w:tc>
          <w:tcPr>
            <w:tcW w:w="756" w:type="dxa"/>
            <w:noWrap/>
            <w:hideMark/>
          </w:tcPr>
          <w:p w14:paraId="4E1F957E"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2CB6DED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MTPE</w:t>
            </w:r>
          </w:p>
        </w:tc>
        <w:tc>
          <w:tcPr>
            <w:tcW w:w="892" w:type="dxa"/>
            <w:hideMark/>
          </w:tcPr>
          <w:p w14:paraId="7E9080D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05.05.25. </w:t>
            </w:r>
          </w:p>
        </w:tc>
        <w:tc>
          <w:tcPr>
            <w:tcW w:w="1281" w:type="dxa"/>
            <w:hideMark/>
          </w:tcPr>
          <w:p w14:paraId="08AB15DE"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Porcentaje usuarios del servicio de autoempleo productivo que son personas adultas mayores</w:t>
            </w:r>
          </w:p>
        </w:tc>
        <w:tc>
          <w:tcPr>
            <w:tcW w:w="536" w:type="dxa"/>
            <w:noWrap/>
            <w:hideMark/>
          </w:tcPr>
          <w:p w14:paraId="267298D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6A1BF7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8FBD459"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ABAFBC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7FC7A5D"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73014F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98A484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DA22E8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8CC451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A0C314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070E5523" w14:textId="77777777" w:rsidTr="00B02FF6">
        <w:trPr>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59C57C2F"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26</w:t>
            </w:r>
          </w:p>
        </w:tc>
        <w:tc>
          <w:tcPr>
            <w:tcW w:w="1095" w:type="dxa"/>
            <w:hideMark/>
          </w:tcPr>
          <w:p w14:paraId="0839F650"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32AB095F"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Servicios de capacitación y/o asistencia técnica en el desarrollo de oferta exportable para el mercado nacional e internacional</w:t>
            </w:r>
          </w:p>
        </w:tc>
        <w:tc>
          <w:tcPr>
            <w:tcW w:w="756" w:type="dxa"/>
            <w:noWrap/>
            <w:hideMark/>
          </w:tcPr>
          <w:p w14:paraId="66933EB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Nuevo</w:t>
            </w:r>
          </w:p>
        </w:tc>
        <w:tc>
          <w:tcPr>
            <w:tcW w:w="1048" w:type="dxa"/>
            <w:noWrap/>
            <w:hideMark/>
          </w:tcPr>
          <w:p w14:paraId="39DA4EC5"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MIDAGRI</w:t>
            </w:r>
          </w:p>
        </w:tc>
        <w:tc>
          <w:tcPr>
            <w:tcW w:w="892" w:type="dxa"/>
            <w:hideMark/>
          </w:tcPr>
          <w:p w14:paraId="070CB64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05.05.26. </w:t>
            </w:r>
          </w:p>
        </w:tc>
        <w:tc>
          <w:tcPr>
            <w:tcW w:w="1281" w:type="dxa"/>
            <w:hideMark/>
          </w:tcPr>
          <w:p w14:paraId="0DBAA6E8" w14:textId="77777777" w:rsidR="00B02FF6" w:rsidRPr="0030093C" w:rsidRDefault="00B02FF6" w:rsidP="00B02F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Número de servicios de capacitaciones y asistencias técnicas realizadas para pequeños, medianos u organizaciones de productores agrarios,</w:t>
            </w:r>
            <w:r w:rsidRPr="0030093C">
              <w:rPr>
                <w:rFonts w:ascii="Calibri" w:eastAsia="Times New Roman" w:hAnsi="Calibri" w:cs="Calibri"/>
                <w:color w:val="000000"/>
                <w:sz w:val="14"/>
                <w:szCs w:val="14"/>
                <w:lang w:val="es-PE" w:eastAsia="es-PE"/>
              </w:rPr>
              <w:br/>
              <w:t>correspondientes a las personas adultas mayores orientado al desarrollo de la oferta para el mercado nacional e internacional.</w:t>
            </w:r>
          </w:p>
        </w:tc>
        <w:tc>
          <w:tcPr>
            <w:tcW w:w="536" w:type="dxa"/>
            <w:noWrap/>
            <w:hideMark/>
          </w:tcPr>
          <w:p w14:paraId="4CA1BA3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F3B5908"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13792134"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52E1A7F"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43AB0D9"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24256F8A"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50C3C4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0BB4DB0"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B2D1DF6"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FD91FD7" w14:textId="77777777" w:rsidR="00B02FF6" w:rsidRPr="0030093C" w:rsidRDefault="00B02FF6" w:rsidP="00B02FF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r w:rsidR="00B02FF6" w:rsidRPr="0030093C" w14:paraId="3768A4EC" w14:textId="77777777" w:rsidTr="00B02F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8" w:type="dxa"/>
            <w:hideMark/>
          </w:tcPr>
          <w:p w14:paraId="4BE4CE2C" w14:textId="77777777" w:rsidR="00B02FF6" w:rsidRPr="0030093C" w:rsidRDefault="00B02FF6" w:rsidP="00B02FF6">
            <w:pPr>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27</w:t>
            </w:r>
          </w:p>
        </w:tc>
        <w:tc>
          <w:tcPr>
            <w:tcW w:w="1095" w:type="dxa"/>
            <w:hideMark/>
          </w:tcPr>
          <w:p w14:paraId="23C63924"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OP 05: Fortalecer la participación social, productiva y política de las personas adultas mayores</w:t>
            </w:r>
          </w:p>
        </w:tc>
        <w:tc>
          <w:tcPr>
            <w:tcW w:w="1232" w:type="dxa"/>
            <w:hideMark/>
          </w:tcPr>
          <w:p w14:paraId="068AD4AD"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Servicios de promoción y fortalecimiento de emprendimientos y empresas de Personas Adultas Mayores</w:t>
            </w:r>
          </w:p>
        </w:tc>
        <w:tc>
          <w:tcPr>
            <w:tcW w:w="756" w:type="dxa"/>
            <w:noWrap/>
            <w:hideMark/>
          </w:tcPr>
          <w:p w14:paraId="170DA5F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Existente</w:t>
            </w:r>
          </w:p>
        </w:tc>
        <w:tc>
          <w:tcPr>
            <w:tcW w:w="1048" w:type="dxa"/>
            <w:noWrap/>
            <w:hideMark/>
          </w:tcPr>
          <w:p w14:paraId="01A512FC"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PRODUCE</w:t>
            </w:r>
          </w:p>
        </w:tc>
        <w:tc>
          <w:tcPr>
            <w:tcW w:w="892" w:type="dxa"/>
            <w:hideMark/>
          </w:tcPr>
          <w:p w14:paraId="34D5F2A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 xml:space="preserve">05.05.27. </w:t>
            </w:r>
          </w:p>
        </w:tc>
        <w:tc>
          <w:tcPr>
            <w:tcW w:w="1281" w:type="dxa"/>
            <w:hideMark/>
          </w:tcPr>
          <w:p w14:paraId="0ECA2DB0" w14:textId="77777777" w:rsidR="00B02FF6" w:rsidRPr="0030093C" w:rsidRDefault="00B02FF6" w:rsidP="00B02F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Tasa de variación de atenciones del programa de asesoramiento empresarial a personas adultas mayores</w:t>
            </w:r>
          </w:p>
        </w:tc>
        <w:tc>
          <w:tcPr>
            <w:tcW w:w="536" w:type="dxa"/>
            <w:noWrap/>
            <w:hideMark/>
          </w:tcPr>
          <w:p w14:paraId="7D47691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7CB8601"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6B03C43"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5929C36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03ADD12B"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B88DA70"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7A195C68"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6E3FEA04"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45AF9C8A"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c>
          <w:tcPr>
            <w:tcW w:w="527" w:type="dxa"/>
            <w:noWrap/>
            <w:hideMark/>
          </w:tcPr>
          <w:p w14:paraId="32384077" w14:textId="77777777" w:rsidR="00B02FF6" w:rsidRPr="0030093C" w:rsidRDefault="00B02FF6" w:rsidP="00B02F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S/D</w:t>
            </w:r>
          </w:p>
        </w:tc>
      </w:tr>
    </w:tbl>
    <w:p w14:paraId="0B6B178D" w14:textId="7DA37833" w:rsidR="00B02FF6" w:rsidRPr="0030093C" w:rsidRDefault="00B02FF6" w:rsidP="00251D19">
      <w:pPr>
        <w:rPr>
          <w:rFonts w:ascii="Calibri" w:hAnsi="Calibri" w:cs="Calibri"/>
          <w:b/>
          <w:noProof/>
          <w:u w:val="single"/>
          <w:lang w:val="es-PE"/>
        </w:rPr>
      </w:pPr>
    </w:p>
    <w:p w14:paraId="03473D55" w14:textId="5F08A2A5" w:rsidR="00C42344" w:rsidRPr="0030093C" w:rsidRDefault="00C42344" w:rsidP="00251D19">
      <w:pPr>
        <w:rPr>
          <w:rFonts w:ascii="Calibri" w:hAnsi="Calibri" w:cs="Calibri"/>
          <w:b/>
          <w:noProof/>
          <w:u w:val="single"/>
          <w:lang w:val="es-PE"/>
        </w:rPr>
      </w:pPr>
    </w:p>
    <w:p w14:paraId="2F91A3D2" w14:textId="01466D2F" w:rsidR="00C42344" w:rsidRPr="0030093C" w:rsidRDefault="00C42344" w:rsidP="00251D19">
      <w:pPr>
        <w:rPr>
          <w:rFonts w:ascii="Calibri" w:hAnsi="Calibri" w:cs="Calibri"/>
          <w:b/>
          <w:noProof/>
          <w:u w:val="single"/>
          <w:lang w:val="es-PE"/>
        </w:rPr>
      </w:pPr>
    </w:p>
    <w:sectPr w:rsidR="00C42344" w:rsidRPr="0030093C" w:rsidSect="00B02FF6">
      <w:pgSz w:w="15840" w:h="12240" w:orient="landscape"/>
      <w:pgMar w:top="1701" w:right="1418" w:bottom="1701"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65775" w14:textId="77777777" w:rsidR="002C48DD" w:rsidRDefault="002C48DD" w:rsidP="00C00E0A">
      <w:pPr>
        <w:spacing w:after="0" w:line="240" w:lineRule="auto"/>
      </w:pPr>
      <w:r>
        <w:separator/>
      </w:r>
    </w:p>
  </w:endnote>
  <w:endnote w:type="continuationSeparator" w:id="0">
    <w:p w14:paraId="3D1BCA66" w14:textId="77777777" w:rsidR="002C48DD" w:rsidRDefault="002C48DD" w:rsidP="00C0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263132"/>
      <w:docPartObj>
        <w:docPartGallery w:val="Page Numbers (Bottom of Page)"/>
        <w:docPartUnique/>
      </w:docPartObj>
    </w:sdtPr>
    <w:sdtContent>
      <w:p w14:paraId="14BB31BE" w14:textId="77777777" w:rsidR="00415F56" w:rsidRDefault="00415F56">
        <w:pPr>
          <w:pStyle w:val="Piedepgina"/>
          <w:jc w:val="right"/>
        </w:pPr>
        <w:r>
          <w:fldChar w:fldCharType="begin"/>
        </w:r>
        <w:r>
          <w:instrText>PAGE   \* MERGEFORMAT</w:instrText>
        </w:r>
        <w:r>
          <w:fldChar w:fldCharType="separate"/>
        </w:r>
        <w:r w:rsidR="0011481A" w:rsidRPr="0011481A">
          <w:rPr>
            <w:noProof/>
            <w:lang w:val="es-ES"/>
          </w:rPr>
          <w:t>14</w:t>
        </w:r>
        <w:r>
          <w:fldChar w:fldCharType="end"/>
        </w:r>
      </w:p>
    </w:sdtContent>
  </w:sdt>
  <w:p w14:paraId="6C7015BF" w14:textId="77777777" w:rsidR="00415F56" w:rsidRDefault="00415F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484098"/>
      <w:docPartObj>
        <w:docPartGallery w:val="Page Numbers (Bottom of Page)"/>
        <w:docPartUnique/>
      </w:docPartObj>
    </w:sdtPr>
    <w:sdtEndPr>
      <w:rPr>
        <w:rFonts w:ascii="Calibri" w:hAnsi="Calibri"/>
      </w:rPr>
    </w:sdtEndPr>
    <w:sdtContent>
      <w:p w14:paraId="3124E33B" w14:textId="77777777" w:rsidR="00415F56" w:rsidRPr="00664D2C" w:rsidRDefault="00415F56" w:rsidP="00187046">
        <w:pPr>
          <w:pStyle w:val="Piedepgina"/>
          <w:jc w:val="center"/>
          <w:rPr>
            <w:rFonts w:ascii="Calibri" w:hAnsi="Calibri"/>
          </w:rPr>
        </w:pPr>
      </w:p>
    </w:sdtContent>
  </w:sdt>
  <w:p w14:paraId="6F2E1769" w14:textId="77777777" w:rsidR="00415F56" w:rsidRDefault="00415F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212702400"/>
      <w:docPartObj>
        <w:docPartGallery w:val="Page Numbers (Bottom of Page)"/>
        <w:docPartUnique/>
      </w:docPartObj>
    </w:sdtPr>
    <w:sdtContent>
      <w:p w14:paraId="27B668B5" w14:textId="3F55679E" w:rsidR="00415F56" w:rsidRPr="00E85E09" w:rsidRDefault="00415F56">
        <w:pPr>
          <w:pStyle w:val="Piedepgina"/>
          <w:jc w:val="center"/>
          <w:rPr>
            <w:rFonts w:ascii="Calibri" w:hAnsi="Calibri"/>
            <w:sz w:val="18"/>
          </w:rPr>
        </w:pPr>
        <w:r w:rsidRPr="00E85E09">
          <w:rPr>
            <w:rFonts w:ascii="Calibri" w:hAnsi="Calibri"/>
            <w:sz w:val="18"/>
          </w:rPr>
          <w:fldChar w:fldCharType="begin"/>
        </w:r>
        <w:r w:rsidRPr="00E85E09">
          <w:rPr>
            <w:rFonts w:ascii="Calibri" w:hAnsi="Calibri"/>
            <w:sz w:val="18"/>
          </w:rPr>
          <w:instrText>PAGE   \* MERGEFORMAT</w:instrText>
        </w:r>
        <w:r w:rsidRPr="00E85E09">
          <w:rPr>
            <w:rFonts w:ascii="Calibri" w:hAnsi="Calibri"/>
            <w:sz w:val="18"/>
          </w:rPr>
          <w:fldChar w:fldCharType="separate"/>
        </w:r>
        <w:r w:rsidR="0011481A" w:rsidRPr="0011481A">
          <w:rPr>
            <w:rFonts w:ascii="Calibri" w:hAnsi="Calibri"/>
            <w:noProof/>
            <w:sz w:val="18"/>
            <w:lang w:val="es-ES"/>
          </w:rPr>
          <w:t>19</w:t>
        </w:r>
        <w:r w:rsidRPr="00E85E09">
          <w:rPr>
            <w:rFonts w:ascii="Calibri" w:hAnsi="Calibri"/>
            <w:sz w:val="18"/>
          </w:rPr>
          <w:fldChar w:fldCharType="end"/>
        </w:r>
      </w:p>
    </w:sdtContent>
  </w:sdt>
  <w:p w14:paraId="1BDBAC64" w14:textId="77777777" w:rsidR="00415F56" w:rsidRDefault="00415F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6CE85" w14:textId="77777777" w:rsidR="002C48DD" w:rsidRDefault="002C48DD" w:rsidP="00C00E0A">
      <w:pPr>
        <w:spacing w:after="0" w:line="240" w:lineRule="auto"/>
      </w:pPr>
      <w:r>
        <w:separator/>
      </w:r>
    </w:p>
  </w:footnote>
  <w:footnote w:type="continuationSeparator" w:id="0">
    <w:p w14:paraId="77677472" w14:textId="77777777" w:rsidR="002C48DD" w:rsidRDefault="002C48DD" w:rsidP="00C00E0A">
      <w:pPr>
        <w:spacing w:after="0" w:line="240" w:lineRule="auto"/>
      </w:pPr>
      <w:r>
        <w:continuationSeparator/>
      </w:r>
    </w:p>
  </w:footnote>
  <w:footnote w:id="1">
    <w:p w14:paraId="422EAB59" w14:textId="2D73EADB" w:rsidR="00415F56" w:rsidRPr="00C42344" w:rsidRDefault="00415F56" w:rsidP="00C42344">
      <w:pPr>
        <w:pStyle w:val="Textonotapie"/>
        <w:jc w:val="both"/>
        <w:rPr>
          <w:lang w:val="es-MX"/>
        </w:rPr>
      </w:pPr>
      <w:r w:rsidRPr="007F23E6">
        <w:rPr>
          <w:rStyle w:val="Refdenotaalpie"/>
          <w:sz w:val="20"/>
          <w:szCs w:val="20"/>
        </w:rPr>
        <w:footnoteRef/>
      </w:r>
      <w:r w:rsidRPr="007F23E6">
        <w:rPr>
          <w:sz w:val="18"/>
          <w:szCs w:val="18"/>
        </w:rPr>
        <w:t xml:space="preserve"> </w:t>
      </w:r>
      <w:bookmarkStart w:id="29" w:name="_Hlk88727227"/>
      <w:r w:rsidRPr="007F23E6">
        <w:rPr>
          <w:sz w:val="18"/>
          <w:szCs w:val="18"/>
          <w:lang w:val="es-MX"/>
        </w:rPr>
        <w:t>El término seguimiento comprensivo se toma considerando la definición que Evert Vedung realiza al monitoreo calificado o evaluación formativa en “Investigación en evaluación”; asimismo, la definición evaluación comprensiva, de Scriven, en “Metodología de la evaluación”.</w:t>
      </w:r>
      <w:bookmarkEnd w:id="29"/>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316D"/>
    <w:multiLevelType w:val="hybridMultilevel"/>
    <w:tmpl w:val="E2A8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C3183"/>
    <w:multiLevelType w:val="hybridMultilevel"/>
    <w:tmpl w:val="76984A1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6A08DC"/>
    <w:multiLevelType w:val="hybridMultilevel"/>
    <w:tmpl w:val="676AAA7A"/>
    <w:lvl w:ilvl="0" w:tplc="A196653E">
      <w:start w:val="1"/>
      <w:numFmt w:val="decimal"/>
      <w:lvlText w:val="%1."/>
      <w:lvlJc w:val="left"/>
      <w:pPr>
        <w:ind w:left="720" w:hanging="360"/>
      </w:pPr>
      <w:rPr>
        <w:rFonts w:hint="default"/>
        <w:b w:val="0"/>
        <w:bCs w:val="0"/>
      </w:rPr>
    </w:lvl>
    <w:lvl w:ilvl="1" w:tplc="00A656C8">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5C74475"/>
    <w:multiLevelType w:val="hybridMultilevel"/>
    <w:tmpl w:val="45FA07AE"/>
    <w:lvl w:ilvl="0" w:tplc="280A0019">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15:restartNumberingAfterBreak="0">
    <w:nsid w:val="070D36B7"/>
    <w:multiLevelType w:val="hybridMultilevel"/>
    <w:tmpl w:val="9C2CACA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8B3637B"/>
    <w:multiLevelType w:val="hybridMultilevel"/>
    <w:tmpl w:val="9D14B700"/>
    <w:lvl w:ilvl="0" w:tplc="06901C9A">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FEE4567"/>
    <w:multiLevelType w:val="hybridMultilevel"/>
    <w:tmpl w:val="9510F1FC"/>
    <w:lvl w:ilvl="0" w:tplc="47FE6AEC">
      <w:numFmt w:val="bullet"/>
      <w:lvlText w:val="-"/>
      <w:lvlJc w:val="left"/>
      <w:pPr>
        <w:tabs>
          <w:tab w:val="num" w:pos="720"/>
        </w:tabs>
        <w:ind w:left="720" w:hanging="360"/>
      </w:pPr>
      <w:rPr>
        <w:rFonts w:ascii="Times New Roman" w:eastAsia="Times New Roman" w:hAnsi="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 w15:restartNumberingAfterBreak="0">
    <w:nsid w:val="12ED2F90"/>
    <w:multiLevelType w:val="hybridMultilevel"/>
    <w:tmpl w:val="178A5D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01157C2"/>
    <w:multiLevelType w:val="hybridMultilevel"/>
    <w:tmpl w:val="F34A23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12300C8"/>
    <w:multiLevelType w:val="hybridMultilevel"/>
    <w:tmpl w:val="E6BAF6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2781AB8"/>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5CD5BA4"/>
    <w:multiLevelType w:val="hybridMultilevel"/>
    <w:tmpl w:val="E696C778"/>
    <w:lvl w:ilvl="0" w:tplc="336AB17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6484625"/>
    <w:multiLevelType w:val="hybridMultilevel"/>
    <w:tmpl w:val="D12412F2"/>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761633A"/>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A6512BD"/>
    <w:multiLevelType w:val="hybridMultilevel"/>
    <w:tmpl w:val="307A32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BAE6373"/>
    <w:multiLevelType w:val="hybridMultilevel"/>
    <w:tmpl w:val="90F8FF08"/>
    <w:lvl w:ilvl="0" w:tplc="C70492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2D20571A"/>
    <w:multiLevelType w:val="hybridMultilevel"/>
    <w:tmpl w:val="842AD096"/>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2D751D63"/>
    <w:multiLevelType w:val="hybridMultilevel"/>
    <w:tmpl w:val="3EDC11A0"/>
    <w:lvl w:ilvl="0" w:tplc="F6E07F26">
      <w:numFmt w:val="bullet"/>
      <w:lvlText w:val="-"/>
      <w:lvlJc w:val="left"/>
      <w:pPr>
        <w:ind w:left="711" w:hanging="360"/>
      </w:pPr>
      <w:rPr>
        <w:rFonts w:ascii="Arial" w:eastAsia="Times New Roman" w:hAnsi="Arial" w:cs="Arial" w:hint="default"/>
      </w:rPr>
    </w:lvl>
    <w:lvl w:ilvl="1" w:tplc="080A0003" w:tentative="1">
      <w:start w:val="1"/>
      <w:numFmt w:val="bullet"/>
      <w:lvlText w:val="o"/>
      <w:lvlJc w:val="left"/>
      <w:pPr>
        <w:ind w:left="1431" w:hanging="360"/>
      </w:pPr>
      <w:rPr>
        <w:rFonts w:ascii="Courier New" w:hAnsi="Courier New" w:cs="Courier New" w:hint="default"/>
      </w:rPr>
    </w:lvl>
    <w:lvl w:ilvl="2" w:tplc="080A0005" w:tentative="1">
      <w:start w:val="1"/>
      <w:numFmt w:val="bullet"/>
      <w:lvlText w:val=""/>
      <w:lvlJc w:val="left"/>
      <w:pPr>
        <w:ind w:left="2151" w:hanging="360"/>
      </w:pPr>
      <w:rPr>
        <w:rFonts w:ascii="Wingdings" w:hAnsi="Wingdings" w:hint="default"/>
      </w:rPr>
    </w:lvl>
    <w:lvl w:ilvl="3" w:tplc="080A0001" w:tentative="1">
      <w:start w:val="1"/>
      <w:numFmt w:val="bullet"/>
      <w:lvlText w:val=""/>
      <w:lvlJc w:val="left"/>
      <w:pPr>
        <w:ind w:left="2871" w:hanging="360"/>
      </w:pPr>
      <w:rPr>
        <w:rFonts w:ascii="Symbol" w:hAnsi="Symbol" w:hint="default"/>
      </w:rPr>
    </w:lvl>
    <w:lvl w:ilvl="4" w:tplc="080A0003" w:tentative="1">
      <w:start w:val="1"/>
      <w:numFmt w:val="bullet"/>
      <w:lvlText w:val="o"/>
      <w:lvlJc w:val="left"/>
      <w:pPr>
        <w:ind w:left="3591" w:hanging="360"/>
      </w:pPr>
      <w:rPr>
        <w:rFonts w:ascii="Courier New" w:hAnsi="Courier New" w:cs="Courier New" w:hint="default"/>
      </w:rPr>
    </w:lvl>
    <w:lvl w:ilvl="5" w:tplc="080A0005" w:tentative="1">
      <w:start w:val="1"/>
      <w:numFmt w:val="bullet"/>
      <w:lvlText w:val=""/>
      <w:lvlJc w:val="left"/>
      <w:pPr>
        <w:ind w:left="4311" w:hanging="360"/>
      </w:pPr>
      <w:rPr>
        <w:rFonts w:ascii="Wingdings" w:hAnsi="Wingdings" w:hint="default"/>
      </w:rPr>
    </w:lvl>
    <w:lvl w:ilvl="6" w:tplc="080A0001" w:tentative="1">
      <w:start w:val="1"/>
      <w:numFmt w:val="bullet"/>
      <w:lvlText w:val=""/>
      <w:lvlJc w:val="left"/>
      <w:pPr>
        <w:ind w:left="5031" w:hanging="360"/>
      </w:pPr>
      <w:rPr>
        <w:rFonts w:ascii="Symbol" w:hAnsi="Symbol" w:hint="default"/>
      </w:rPr>
    </w:lvl>
    <w:lvl w:ilvl="7" w:tplc="080A0003" w:tentative="1">
      <w:start w:val="1"/>
      <w:numFmt w:val="bullet"/>
      <w:lvlText w:val="o"/>
      <w:lvlJc w:val="left"/>
      <w:pPr>
        <w:ind w:left="5751" w:hanging="360"/>
      </w:pPr>
      <w:rPr>
        <w:rFonts w:ascii="Courier New" w:hAnsi="Courier New" w:cs="Courier New" w:hint="default"/>
      </w:rPr>
    </w:lvl>
    <w:lvl w:ilvl="8" w:tplc="080A0005" w:tentative="1">
      <w:start w:val="1"/>
      <w:numFmt w:val="bullet"/>
      <w:lvlText w:val=""/>
      <w:lvlJc w:val="left"/>
      <w:pPr>
        <w:ind w:left="6471" w:hanging="360"/>
      </w:pPr>
      <w:rPr>
        <w:rFonts w:ascii="Wingdings" w:hAnsi="Wingdings" w:hint="default"/>
      </w:rPr>
    </w:lvl>
  </w:abstractNum>
  <w:abstractNum w:abstractNumId="18" w15:restartNumberingAfterBreak="0">
    <w:nsid w:val="2DC17DB0"/>
    <w:multiLevelType w:val="hybridMultilevel"/>
    <w:tmpl w:val="4A2C0DF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E4F4F15"/>
    <w:multiLevelType w:val="hybridMultilevel"/>
    <w:tmpl w:val="21DAFB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58E4B70"/>
    <w:multiLevelType w:val="hybridMultilevel"/>
    <w:tmpl w:val="59020664"/>
    <w:lvl w:ilvl="0" w:tplc="A1E08E02">
      <w:start w:val="1"/>
      <w:numFmt w:val="decimal"/>
      <w:lvlText w:val="%1."/>
      <w:lvlJc w:val="left"/>
      <w:pPr>
        <w:ind w:left="720" w:hanging="360"/>
      </w:pPr>
      <w:rPr>
        <w:rFonts w:hint="default"/>
        <w:color w:val="4F81BD" w:themeColor="accent1"/>
        <w:sz w:val="32"/>
        <w:szCs w:val="3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5BE7403"/>
    <w:multiLevelType w:val="hybridMultilevel"/>
    <w:tmpl w:val="C0B447C6"/>
    <w:lvl w:ilvl="0" w:tplc="2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9E40F0C"/>
    <w:multiLevelType w:val="hybridMultilevel"/>
    <w:tmpl w:val="208849A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C037417"/>
    <w:multiLevelType w:val="hybridMultilevel"/>
    <w:tmpl w:val="E362ADE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CE67442"/>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40984B83"/>
    <w:multiLevelType w:val="hybridMultilevel"/>
    <w:tmpl w:val="B0C06CBE"/>
    <w:lvl w:ilvl="0" w:tplc="345AECB2">
      <w:start w:val="1"/>
      <w:numFmt w:val="lowerLetter"/>
      <w:lvlText w:val="%1."/>
      <w:lvlJc w:val="left"/>
      <w:pPr>
        <w:ind w:left="1068" w:hanging="360"/>
      </w:pPr>
      <w:rPr>
        <w:rFonts w:ascii="Arial" w:eastAsia="Times New Roman"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6" w15:restartNumberingAfterBreak="0">
    <w:nsid w:val="42B27651"/>
    <w:multiLevelType w:val="hybridMultilevel"/>
    <w:tmpl w:val="8FA4EF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3000D84"/>
    <w:multiLevelType w:val="multilevel"/>
    <w:tmpl w:val="08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0531A7"/>
    <w:multiLevelType w:val="hybridMultilevel"/>
    <w:tmpl w:val="2BB050FC"/>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15:restartNumberingAfterBreak="0">
    <w:nsid w:val="45C2722F"/>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09475C0"/>
    <w:multiLevelType w:val="hybridMultilevel"/>
    <w:tmpl w:val="363C1BAE"/>
    <w:lvl w:ilvl="0" w:tplc="280A0003">
      <w:start w:val="1"/>
      <w:numFmt w:val="bullet"/>
      <w:lvlText w:val="o"/>
      <w:lvlJc w:val="left"/>
      <w:pPr>
        <w:ind w:left="1635" w:hanging="360"/>
      </w:pPr>
      <w:rPr>
        <w:rFonts w:ascii="Courier New" w:hAnsi="Courier New" w:cs="Courier New" w:hint="default"/>
      </w:rPr>
    </w:lvl>
    <w:lvl w:ilvl="1" w:tplc="280A0003" w:tentative="1">
      <w:start w:val="1"/>
      <w:numFmt w:val="bullet"/>
      <w:lvlText w:val="o"/>
      <w:lvlJc w:val="left"/>
      <w:pPr>
        <w:ind w:left="2355" w:hanging="360"/>
      </w:pPr>
      <w:rPr>
        <w:rFonts w:ascii="Courier New" w:hAnsi="Courier New" w:cs="Courier New" w:hint="default"/>
      </w:rPr>
    </w:lvl>
    <w:lvl w:ilvl="2" w:tplc="280A0005" w:tentative="1">
      <w:start w:val="1"/>
      <w:numFmt w:val="bullet"/>
      <w:lvlText w:val=""/>
      <w:lvlJc w:val="left"/>
      <w:pPr>
        <w:ind w:left="3075" w:hanging="360"/>
      </w:pPr>
      <w:rPr>
        <w:rFonts w:ascii="Wingdings" w:hAnsi="Wingdings" w:hint="default"/>
      </w:rPr>
    </w:lvl>
    <w:lvl w:ilvl="3" w:tplc="280A0001" w:tentative="1">
      <w:start w:val="1"/>
      <w:numFmt w:val="bullet"/>
      <w:lvlText w:val=""/>
      <w:lvlJc w:val="left"/>
      <w:pPr>
        <w:ind w:left="3795" w:hanging="360"/>
      </w:pPr>
      <w:rPr>
        <w:rFonts w:ascii="Symbol" w:hAnsi="Symbol" w:hint="default"/>
      </w:rPr>
    </w:lvl>
    <w:lvl w:ilvl="4" w:tplc="280A0003" w:tentative="1">
      <w:start w:val="1"/>
      <w:numFmt w:val="bullet"/>
      <w:lvlText w:val="o"/>
      <w:lvlJc w:val="left"/>
      <w:pPr>
        <w:ind w:left="4515" w:hanging="360"/>
      </w:pPr>
      <w:rPr>
        <w:rFonts w:ascii="Courier New" w:hAnsi="Courier New" w:cs="Courier New" w:hint="default"/>
      </w:rPr>
    </w:lvl>
    <w:lvl w:ilvl="5" w:tplc="280A0005" w:tentative="1">
      <w:start w:val="1"/>
      <w:numFmt w:val="bullet"/>
      <w:lvlText w:val=""/>
      <w:lvlJc w:val="left"/>
      <w:pPr>
        <w:ind w:left="5235" w:hanging="360"/>
      </w:pPr>
      <w:rPr>
        <w:rFonts w:ascii="Wingdings" w:hAnsi="Wingdings" w:hint="default"/>
      </w:rPr>
    </w:lvl>
    <w:lvl w:ilvl="6" w:tplc="280A0001" w:tentative="1">
      <w:start w:val="1"/>
      <w:numFmt w:val="bullet"/>
      <w:lvlText w:val=""/>
      <w:lvlJc w:val="left"/>
      <w:pPr>
        <w:ind w:left="5955" w:hanging="360"/>
      </w:pPr>
      <w:rPr>
        <w:rFonts w:ascii="Symbol" w:hAnsi="Symbol" w:hint="default"/>
      </w:rPr>
    </w:lvl>
    <w:lvl w:ilvl="7" w:tplc="280A0003" w:tentative="1">
      <w:start w:val="1"/>
      <w:numFmt w:val="bullet"/>
      <w:lvlText w:val="o"/>
      <w:lvlJc w:val="left"/>
      <w:pPr>
        <w:ind w:left="6675" w:hanging="360"/>
      </w:pPr>
      <w:rPr>
        <w:rFonts w:ascii="Courier New" w:hAnsi="Courier New" w:cs="Courier New" w:hint="default"/>
      </w:rPr>
    </w:lvl>
    <w:lvl w:ilvl="8" w:tplc="280A0005" w:tentative="1">
      <w:start w:val="1"/>
      <w:numFmt w:val="bullet"/>
      <w:lvlText w:val=""/>
      <w:lvlJc w:val="left"/>
      <w:pPr>
        <w:ind w:left="7395" w:hanging="360"/>
      </w:pPr>
      <w:rPr>
        <w:rFonts w:ascii="Wingdings" w:hAnsi="Wingdings" w:hint="default"/>
      </w:rPr>
    </w:lvl>
  </w:abstractNum>
  <w:abstractNum w:abstractNumId="31" w15:restartNumberingAfterBreak="0">
    <w:nsid w:val="540806A7"/>
    <w:multiLevelType w:val="hybridMultilevel"/>
    <w:tmpl w:val="402073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97B0BC3"/>
    <w:multiLevelType w:val="hybridMultilevel"/>
    <w:tmpl w:val="F6E65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3D6596"/>
    <w:multiLevelType w:val="hybridMultilevel"/>
    <w:tmpl w:val="D804B33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5D206939"/>
    <w:multiLevelType w:val="hybridMultilevel"/>
    <w:tmpl w:val="FC026A70"/>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5D3B6522"/>
    <w:multiLevelType w:val="hybridMultilevel"/>
    <w:tmpl w:val="C36810D6"/>
    <w:lvl w:ilvl="0" w:tplc="6872354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36" w15:restartNumberingAfterBreak="0">
    <w:nsid w:val="5DBC44D9"/>
    <w:multiLevelType w:val="hybridMultilevel"/>
    <w:tmpl w:val="0F047962"/>
    <w:lvl w:ilvl="0" w:tplc="D3285908">
      <w:numFmt w:val="bullet"/>
      <w:lvlText w:val=""/>
      <w:lvlJc w:val="left"/>
      <w:pPr>
        <w:ind w:left="720" w:hanging="360"/>
      </w:pPr>
      <w:rPr>
        <w:rFonts w:ascii="Symbol" w:eastAsiaTheme="minorEastAsia"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05A2EAB"/>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29115FB"/>
    <w:multiLevelType w:val="hybridMultilevel"/>
    <w:tmpl w:val="2D407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2C150DA"/>
    <w:multiLevelType w:val="hybridMultilevel"/>
    <w:tmpl w:val="E6BA0B6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63A162E4"/>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7A4FDD"/>
    <w:multiLevelType w:val="hybridMultilevel"/>
    <w:tmpl w:val="BD1A3094"/>
    <w:lvl w:ilvl="0" w:tplc="080A0001">
      <w:start w:val="1"/>
      <w:numFmt w:val="bullet"/>
      <w:lvlText w:val=""/>
      <w:lvlJc w:val="left"/>
      <w:pPr>
        <w:ind w:left="720" w:hanging="360"/>
      </w:pPr>
      <w:rPr>
        <w:rFonts w:ascii="Symbol" w:hAnsi="Symbol" w:hint="default"/>
      </w:rPr>
    </w:lvl>
    <w:lvl w:ilvl="1" w:tplc="F04ADF92">
      <w:numFmt w:val="bullet"/>
      <w:lvlText w:val="-"/>
      <w:lvlJc w:val="left"/>
      <w:pPr>
        <w:ind w:left="1440" w:hanging="360"/>
      </w:pPr>
      <w:rPr>
        <w:rFonts w:ascii="Calibri" w:eastAsiaTheme="minorEastAsia"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E562B6"/>
    <w:multiLevelType w:val="hybridMultilevel"/>
    <w:tmpl w:val="6D7E12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94F3B68"/>
    <w:multiLevelType w:val="hybridMultilevel"/>
    <w:tmpl w:val="6EDC7F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4035E1A"/>
    <w:multiLevelType w:val="hybridMultilevel"/>
    <w:tmpl w:val="3062799E"/>
    <w:lvl w:ilvl="0" w:tplc="3E140190">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5" w15:restartNumberingAfterBreak="0">
    <w:nsid w:val="78F80B31"/>
    <w:multiLevelType w:val="hybridMultilevel"/>
    <w:tmpl w:val="DF72D9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D212953"/>
    <w:multiLevelType w:val="hybridMultilevel"/>
    <w:tmpl w:val="DF8EF7F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FBA44AD"/>
    <w:multiLevelType w:val="hybridMultilevel"/>
    <w:tmpl w:val="BEF683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2"/>
  </w:num>
  <w:num w:numId="4">
    <w:abstractNumId w:val="4"/>
  </w:num>
  <w:num w:numId="5">
    <w:abstractNumId w:val="39"/>
  </w:num>
  <w:num w:numId="6">
    <w:abstractNumId w:val="12"/>
  </w:num>
  <w:num w:numId="7">
    <w:abstractNumId w:val="6"/>
  </w:num>
  <w:num w:numId="8">
    <w:abstractNumId w:val="0"/>
  </w:num>
  <w:num w:numId="9">
    <w:abstractNumId w:val="5"/>
  </w:num>
  <w:num w:numId="10">
    <w:abstractNumId w:val="34"/>
  </w:num>
  <w:num w:numId="11">
    <w:abstractNumId w:val="26"/>
  </w:num>
  <w:num w:numId="12">
    <w:abstractNumId w:val="10"/>
  </w:num>
  <w:num w:numId="13">
    <w:abstractNumId w:val="43"/>
  </w:num>
  <w:num w:numId="14">
    <w:abstractNumId w:val="32"/>
  </w:num>
  <w:num w:numId="15">
    <w:abstractNumId w:val="8"/>
  </w:num>
  <w:num w:numId="16">
    <w:abstractNumId w:val="38"/>
  </w:num>
  <w:num w:numId="17">
    <w:abstractNumId w:val="17"/>
  </w:num>
  <w:num w:numId="18">
    <w:abstractNumId w:val="30"/>
  </w:num>
  <w:num w:numId="19">
    <w:abstractNumId w:val="25"/>
  </w:num>
  <w:num w:numId="20">
    <w:abstractNumId w:val="3"/>
  </w:num>
  <w:num w:numId="21">
    <w:abstractNumId w:val="11"/>
  </w:num>
  <w:num w:numId="22">
    <w:abstractNumId w:val="37"/>
  </w:num>
  <w:num w:numId="23">
    <w:abstractNumId w:val="33"/>
  </w:num>
  <w:num w:numId="24">
    <w:abstractNumId w:val="24"/>
  </w:num>
  <w:num w:numId="25">
    <w:abstractNumId w:val="19"/>
  </w:num>
  <w:num w:numId="26">
    <w:abstractNumId w:val="47"/>
  </w:num>
  <w:num w:numId="27">
    <w:abstractNumId w:val="45"/>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22"/>
  </w:num>
  <w:num w:numId="32">
    <w:abstractNumId w:val="31"/>
  </w:num>
  <w:num w:numId="33">
    <w:abstractNumId w:val="13"/>
  </w:num>
  <w:num w:numId="34">
    <w:abstractNumId w:val="40"/>
  </w:num>
  <w:num w:numId="35">
    <w:abstractNumId w:val="46"/>
  </w:num>
  <w:num w:numId="36">
    <w:abstractNumId w:val="29"/>
  </w:num>
  <w:num w:numId="37">
    <w:abstractNumId w:val="15"/>
  </w:num>
  <w:num w:numId="38">
    <w:abstractNumId w:val="42"/>
  </w:num>
  <w:num w:numId="39">
    <w:abstractNumId w:val="21"/>
  </w:num>
  <w:num w:numId="40">
    <w:abstractNumId w:val="20"/>
  </w:num>
  <w:num w:numId="41">
    <w:abstractNumId w:val="23"/>
  </w:num>
  <w:num w:numId="42">
    <w:abstractNumId w:val="16"/>
  </w:num>
  <w:num w:numId="43">
    <w:abstractNumId w:val="1"/>
  </w:num>
  <w:num w:numId="44">
    <w:abstractNumId w:val="7"/>
  </w:num>
  <w:num w:numId="45">
    <w:abstractNumId w:val="9"/>
  </w:num>
  <w:num w:numId="46">
    <w:abstractNumId w:val="35"/>
  </w:num>
  <w:num w:numId="47">
    <w:abstractNumId w:val="44"/>
  </w:num>
  <w:num w:numId="48">
    <w:abstractNumId w:val="28"/>
  </w:num>
  <w:num w:numId="4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E0A"/>
    <w:rsid w:val="00000009"/>
    <w:rsid w:val="00000278"/>
    <w:rsid w:val="000002F9"/>
    <w:rsid w:val="00000619"/>
    <w:rsid w:val="000027BB"/>
    <w:rsid w:val="00002BCD"/>
    <w:rsid w:val="00005256"/>
    <w:rsid w:val="000059CA"/>
    <w:rsid w:val="000109A0"/>
    <w:rsid w:val="000113A4"/>
    <w:rsid w:val="00011F1E"/>
    <w:rsid w:val="00012880"/>
    <w:rsid w:val="00012FBE"/>
    <w:rsid w:val="00012FD7"/>
    <w:rsid w:val="00013350"/>
    <w:rsid w:val="000133A5"/>
    <w:rsid w:val="00013A28"/>
    <w:rsid w:val="00013C95"/>
    <w:rsid w:val="000141A9"/>
    <w:rsid w:val="00014CD2"/>
    <w:rsid w:val="00015546"/>
    <w:rsid w:val="00015742"/>
    <w:rsid w:val="00015FCF"/>
    <w:rsid w:val="0001692D"/>
    <w:rsid w:val="00021162"/>
    <w:rsid w:val="00021C5E"/>
    <w:rsid w:val="00021FCD"/>
    <w:rsid w:val="0002219C"/>
    <w:rsid w:val="000237E8"/>
    <w:rsid w:val="00023FA4"/>
    <w:rsid w:val="00025185"/>
    <w:rsid w:val="00025CE8"/>
    <w:rsid w:val="00025ECC"/>
    <w:rsid w:val="000267AD"/>
    <w:rsid w:val="00026F98"/>
    <w:rsid w:val="0002787A"/>
    <w:rsid w:val="000279B1"/>
    <w:rsid w:val="00027B89"/>
    <w:rsid w:val="000302DC"/>
    <w:rsid w:val="0003173A"/>
    <w:rsid w:val="000320F1"/>
    <w:rsid w:val="00032590"/>
    <w:rsid w:val="00032AC6"/>
    <w:rsid w:val="00032E44"/>
    <w:rsid w:val="00032E86"/>
    <w:rsid w:val="00032E99"/>
    <w:rsid w:val="000331B4"/>
    <w:rsid w:val="0003328D"/>
    <w:rsid w:val="0003333C"/>
    <w:rsid w:val="000333B7"/>
    <w:rsid w:val="00034441"/>
    <w:rsid w:val="00034938"/>
    <w:rsid w:val="00034B4E"/>
    <w:rsid w:val="000365A4"/>
    <w:rsid w:val="00036AFA"/>
    <w:rsid w:val="00037B49"/>
    <w:rsid w:val="00037E5B"/>
    <w:rsid w:val="00040AFC"/>
    <w:rsid w:val="00042198"/>
    <w:rsid w:val="00043534"/>
    <w:rsid w:val="00044AFC"/>
    <w:rsid w:val="00044F61"/>
    <w:rsid w:val="0004585D"/>
    <w:rsid w:val="0004605E"/>
    <w:rsid w:val="000465F4"/>
    <w:rsid w:val="000479CE"/>
    <w:rsid w:val="00047EAE"/>
    <w:rsid w:val="0005050D"/>
    <w:rsid w:val="00050618"/>
    <w:rsid w:val="000506DD"/>
    <w:rsid w:val="0005189D"/>
    <w:rsid w:val="00052EED"/>
    <w:rsid w:val="00053354"/>
    <w:rsid w:val="00054528"/>
    <w:rsid w:val="0005578C"/>
    <w:rsid w:val="0005657F"/>
    <w:rsid w:val="00056FA3"/>
    <w:rsid w:val="0005755F"/>
    <w:rsid w:val="00057859"/>
    <w:rsid w:val="00057B89"/>
    <w:rsid w:val="000601AA"/>
    <w:rsid w:val="00060CB1"/>
    <w:rsid w:val="000619D4"/>
    <w:rsid w:val="0006279F"/>
    <w:rsid w:val="000637BD"/>
    <w:rsid w:val="00063C63"/>
    <w:rsid w:val="000648F4"/>
    <w:rsid w:val="00064908"/>
    <w:rsid w:val="00064C00"/>
    <w:rsid w:val="00064F5B"/>
    <w:rsid w:val="00065D60"/>
    <w:rsid w:val="0006736E"/>
    <w:rsid w:val="00067CFA"/>
    <w:rsid w:val="00070022"/>
    <w:rsid w:val="000701D8"/>
    <w:rsid w:val="00070991"/>
    <w:rsid w:val="00070CB1"/>
    <w:rsid w:val="000711F3"/>
    <w:rsid w:val="0007151D"/>
    <w:rsid w:val="000718C4"/>
    <w:rsid w:val="00071973"/>
    <w:rsid w:val="0007198B"/>
    <w:rsid w:val="00071C36"/>
    <w:rsid w:val="000721C5"/>
    <w:rsid w:val="00073A93"/>
    <w:rsid w:val="00073C6E"/>
    <w:rsid w:val="000771D3"/>
    <w:rsid w:val="00077511"/>
    <w:rsid w:val="00077EAE"/>
    <w:rsid w:val="00080A0F"/>
    <w:rsid w:val="00081009"/>
    <w:rsid w:val="0008193E"/>
    <w:rsid w:val="00081C1A"/>
    <w:rsid w:val="000825A8"/>
    <w:rsid w:val="00083162"/>
    <w:rsid w:val="000832E2"/>
    <w:rsid w:val="000838EC"/>
    <w:rsid w:val="00084590"/>
    <w:rsid w:val="0008528A"/>
    <w:rsid w:val="00085CD0"/>
    <w:rsid w:val="00085F03"/>
    <w:rsid w:val="00086F0A"/>
    <w:rsid w:val="000878CB"/>
    <w:rsid w:val="00087936"/>
    <w:rsid w:val="000908A2"/>
    <w:rsid w:val="00090BFF"/>
    <w:rsid w:val="00090C41"/>
    <w:rsid w:val="00091D32"/>
    <w:rsid w:val="00091E7F"/>
    <w:rsid w:val="00091ECA"/>
    <w:rsid w:val="00092164"/>
    <w:rsid w:val="00092539"/>
    <w:rsid w:val="00092F23"/>
    <w:rsid w:val="00096455"/>
    <w:rsid w:val="000966F4"/>
    <w:rsid w:val="000A0AC3"/>
    <w:rsid w:val="000A0B79"/>
    <w:rsid w:val="000A1647"/>
    <w:rsid w:val="000A170D"/>
    <w:rsid w:val="000A1A30"/>
    <w:rsid w:val="000A29CD"/>
    <w:rsid w:val="000A3CF8"/>
    <w:rsid w:val="000A47DD"/>
    <w:rsid w:val="000A6827"/>
    <w:rsid w:val="000A6F5E"/>
    <w:rsid w:val="000A74B4"/>
    <w:rsid w:val="000A7975"/>
    <w:rsid w:val="000A7F59"/>
    <w:rsid w:val="000B1078"/>
    <w:rsid w:val="000B1F52"/>
    <w:rsid w:val="000B3227"/>
    <w:rsid w:val="000B38BE"/>
    <w:rsid w:val="000B444F"/>
    <w:rsid w:val="000B44E0"/>
    <w:rsid w:val="000B4722"/>
    <w:rsid w:val="000B4E29"/>
    <w:rsid w:val="000B51CB"/>
    <w:rsid w:val="000B5318"/>
    <w:rsid w:val="000B62B2"/>
    <w:rsid w:val="000B6FBC"/>
    <w:rsid w:val="000B7014"/>
    <w:rsid w:val="000B70F6"/>
    <w:rsid w:val="000B75A4"/>
    <w:rsid w:val="000C0134"/>
    <w:rsid w:val="000C0F42"/>
    <w:rsid w:val="000C1512"/>
    <w:rsid w:val="000C20D3"/>
    <w:rsid w:val="000C3191"/>
    <w:rsid w:val="000C361F"/>
    <w:rsid w:val="000C3FE3"/>
    <w:rsid w:val="000C5323"/>
    <w:rsid w:val="000C5616"/>
    <w:rsid w:val="000C7EE8"/>
    <w:rsid w:val="000D080D"/>
    <w:rsid w:val="000D11B0"/>
    <w:rsid w:val="000D1551"/>
    <w:rsid w:val="000D1574"/>
    <w:rsid w:val="000D1A4C"/>
    <w:rsid w:val="000D255C"/>
    <w:rsid w:val="000D3186"/>
    <w:rsid w:val="000D3852"/>
    <w:rsid w:val="000D3A05"/>
    <w:rsid w:val="000D3AF4"/>
    <w:rsid w:val="000D3DCA"/>
    <w:rsid w:val="000D48A5"/>
    <w:rsid w:val="000D657B"/>
    <w:rsid w:val="000D6B42"/>
    <w:rsid w:val="000D6C6F"/>
    <w:rsid w:val="000E0BEA"/>
    <w:rsid w:val="000E0DC2"/>
    <w:rsid w:val="000E0F4A"/>
    <w:rsid w:val="000E1320"/>
    <w:rsid w:val="000E20AC"/>
    <w:rsid w:val="000E2CE8"/>
    <w:rsid w:val="000E3186"/>
    <w:rsid w:val="000E4ACD"/>
    <w:rsid w:val="000E4DBC"/>
    <w:rsid w:val="000E524E"/>
    <w:rsid w:val="000E5332"/>
    <w:rsid w:val="000E5C03"/>
    <w:rsid w:val="000E5F20"/>
    <w:rsid w:val="000E699D"/>
    <w:rsid w:val="000E7033"/>
    <w:rsid w:val="000E7190"/>
    <w:rsid w:val="000E7608"/>
    <w:rsid w:val="000E760A"/>
    <w:rsid w:val="000E7824"/>
    <w:rsid w:val="000F0EE9"/>
    <w:rsid w:val="000F1A2B"/>
    <w:rsid w:val="000F2CC5"/>
    <w:rsid w:val="000F2CEC"/>
    <w:rsid w:val="000F307C"/>
    <w:rsid w:val="000F3D18"/>
    <w:rsid w:val="000F4F74"/>
    <w:rsid w:val="000F5A76"/>
    <w:rsid w:val="000F5C3C"/>
    <w:rsid w:val="000F65A8"/>
    <w:rsid w:val="000F668C"/>
    <w:rsid w:val="000F754E"/>
    <w:rsid w:val="000F7894"/>
    <w:rsid w:val="000F78B2"/>
    <w:rsid w:val="000F7ACF"/>
    <w:rsid w:val="00100399"/>
    <w:rsid w:val="001010B9"/>
    <w:rsid w:val="001015F6"/>
    <w:rsid w:val="00101888"/>
    <w:rsid w:val="00102150"/>
    <w:rsid w:val="00102B29"/>
    <w:rsid w:val="00102FDB"/>
    <w:rsid w:val="00103C84"/>
    <w:rsid w:val="00104513"/>
    <w:rsid w:val="00105A71"/>
    <w:rsid w:val="00106096"/>
    <w:rsid w:val="00107040"/>
    <w:rsid w:val="0011158E"/>
    <w:rsid w:val="00112019"/>
    <w:rsid w:val="001127D0"/>
    <w:rsid w:val="00112E0D"/>
    <w:rsid w:val="0011481A"/>
    <w:rsid w:val="001161BD"/>
    <w:rsid w:val="00116203"/>
    <w:rsid w:val="00116834"/>
    <w:rsid w:val="00117060"/>
    <w:rsid w:val="001204DD"/>
    <w:rsid w:val="00120A9C"/>
    <w:rsid w:val="00120DF2"/>
    <w:rsid w:val="0012123A"/>
    <w:rsid w:val="001212F7"/>
    <w:rsid w:val="001219C4"/>
    <w:rsid w:val="00121E10"/>
    <w:rsid w:val="00121EFC"/>
    <w:rsid w:val="00123778"/>
    <w:rsid w:val="001248C7"/>
    <w:rsid w:val="00124ACC"/>
    <w:rsid w:val="0013003C"/>
    <w:rsid w:val="00130A8A"/>
    <w:rsid w:val="00130AB5"/>
    <w:rsid w:val="00132D9E"/>
    <w:rsid w:val="001331D1"/>
    <w:rsid w:val="00133DD0"/>
    <w:rsid w:val="001341A3"/>
    <w:rsid w:val="00134CC9"/>
    <w:rsid w:val="00135D48"/>
    <w:rsid w:val="00135F73"/>
    <w:rsid w:val="00136864"/>
    <w:rsid w:val="001370E5"/>
    <w:rsid w:val="001375B8"/>
    <w:rsid w:val="001405C9"/>
    <w:rsid w:val="00140737"/>
    <w:rsid w:val="00141686"/>
    <w:rsid w:val="00142827"/>
    <w:rsid w:val="00142DB9"/>
    <w:rsid w:val="001437D7"/>
    <w:rsid w:val="00143DF0"/>
    <w:rsid w:val="001443C3"/>
    <w:rsid w:val="00145468"/>
    <w:rsid w:val="00145469"/>
    <w:rsid w:val="00145E3C"/>
    <w:rsid w:val="00145E94"/>
    <w:rsid w:val="0014667C"/>
    <w:rsid w:val="00146A6C"/>
    <w:rsid w:val="0014768C"/>
    <w:rsid w:val="00147ADB"/>
    <w:rsid w:val="001514C1"/>
    <w:rsid w:val="00151A82"/>
    <w:rsid w:val="00152DD1"/>
    <w:rsid w:val="00153394"/>
    <w:rsid w:val="001542F2"/>
    <w:rsid w:val="001545F2"/>
    <w:rsid w:val="00154D43"/>
    <w:rsid w:val="00155335"/>
    <w:rsid w:val="00155C3B"/>
    <w:rsid w:val="00156849"/>
    <w:rsid w:val="00156DC5"/>
    <w:rsid w:val="00160677"/>
    <w:rsid w:val="00160D01"/>
    <w:rsid w:val="001610A7"/>
    <w:rsid w:val="0016195B"/>
    <w:rsid w:val="00163A3A"/>
    <w:rsid w:val="00163C0D"/>
    <w:rsid w:val="00163C25"/>
    <w:rsid w:val="00163E9A"/>
    <w:rsid w:val="00164CE2"/>
    <w:rsid w:val="00164E19"/>
    <w:rsid w:val="001661B8"/>
    <w:rsid w:val="00166A52"/>
    <w:rsid w:val="00166CAA"/>
    <w:rsid w:val="001702B6"/>
    <w:rsid w:val="0017121E"/>
    <w:rsid w:val="00171274"/>
    <w:rsid w:val="00171B94"/>
    <w:rsid w:val="00173274"/>
    <w:rsid w:val="001733A2"/>
    <w:rsid w:val="001737B6"/>
    <w:rsid w:val="0017406B"/>
    <w:rsid w:val="0017411F"/>
    <w:rsid w:val="001744B7"/>
    <w:rsid w:val="00174930"/>
    <w:rsid w:val="00175754"/>
    <w:rsid w:val="0017715B"/>
    <w:rsid w:val="001777F0"/>
    <w:rsid w:val="00177D85"/>
    <w:rsid w:val="00177FED"/>
    <w:rsid w:val="0018037D"/>
    <w:rsid w:val="00180A80"/>
    <w:rsid w:val="00180CE2"/>
    <w:rsid w:val="00180FCE"/>
    <w:rsid w:val="00181473"/>
    <w:rsid w:val="00181906"/>
    <w:rsid w:val="00181D76"/>
    <w:rsid w:val="00181DD0"/>
    <w:rsid w:val="0018239B"/>
    <w:rsid w:val="00182BA4"/>
    <w:rsid w:val="00182BA7"/>
    <w:rsid w:val="001836AC"/>
    <w:rsid w:val="00183D52"/>
    <w:rsid w:val="00184422"/>
    <w:rsid w:val="00184DBA"/>
    <w:rsid w:val="00184E6F"/>
    <w:rsid w:val="00185B6F"/>
    <w:rsid w:val="00185DFB"/>
    <w:rsid w:val="00187046"/>
    <w:rsid w:val="0018776A"/>
    <w:rsid w:val="00190021"/>
    <w:rsid w:val="00190920"/>
    <w:rsid w:val="00191AF5"/>
    <w:rsid w:val="00192365"/>
    <w:rsid w:val="00192ED3"/>
    <w:rsid w:val="001931AE"/>
    <w:rsid w:val="001939C7"/>
    <w:rsid w:val="00193A53"/>
    <w:rsid w:val="00194360"/>
    <w:rsid w:val="001960E4"/>
    <w:rsid w:val="0019647D"/>
    <w:rsid w:val="0019686C"/>
    <w:rsid w:val="001972E2"/>
    <w:rsid w:val="001A06C0"/>
    <w:rsid w:val="001A0B1A"/>
    <w:rsid w:val="001A21D8"/>
    <w:rsid w:val="001A2C39"/>
    <w:rsid w:val="001A477C"/>
    <w:rsid w:val="001A5B17"/>
    <w:rsid w:val="001A6C62"/>
    <w:rsid w:val="001A7180"/>
    <w:rsid w:val="001A7554"/>
    <w:rsid w:val="001A7D35"/>
    <w:rsid w:val="001B0AA3"/>
    <w:rsid w:val="001B309F"/>
    <w:rsid w:val="001B39C3"/>
    <w:rsid w:val="001B3B88"/>
    <w:rsid w:val="001B3CF2"/>
    <w:rsid w:val="001B46B7"/>
    <w:rsid w:val="001B4A28"/>
    <w:rsid w:val="001B5717"/>
    <w:rsid w:val="001B631D"/>
    <w:rsid w:val="001B6AED"/>
    <w:rsid w:val="001B79EE"/>
    <w:rsid w:val="001C07A9"/>
    <w:rsid w:val="001C12EA"/>
    <w:rsid w:val="001C1953"/>
    <w:rsid w:val="001C1C90"/>
    <w:rsid w:val="001C2DD2"/>
    <w:rsid w:val="001C37AE"/>
    <w:rsid w:val="001C38EA"/>
    <w:rsid w:val="001C4158"/>
    <w:rsid w:val="001C41A9"/>
    <w:rsid w:val="001C486E"/>
    <w:rsid w:val="001C4BAE"/>
    <w:rsid w:val="001C51E5"/>
    <w:rsid w:val="001C59DF"/>
    <w:rsid w:val="001C6796"/>
    <w:rsid w:val="001C796F"/>
    <w:rsid w:val="001C7D13"/>
    <w:rsid w:val="001D0224"/>
    <w:rsid w:val="001D0921"/>
    <w:rsid w:val="001D20F5"/>
    <w:rsid w:val="001D215B"/>
    <w:rsid w:val="001D23C2"/>
    <w:rsid w:val="001D2587"/>
    <w:rsid w:val="001D26FA"/>
    <w:rsid w:val="001D2736"/>
    <w:rsid w:val="001D303D"/>
    <w:rsid w:val="001D3221"/>
    <w:rsid w:val="001D44B5"/>
    <w:rsid w:val="001D467E"/>
    <w:rsid w:val="001D4AB7"/>
    <w:rsid w:val="001D5246"/>
    <w:rsid w:val="001D5A02"/>
    <w:rsid w:val="001D5CAA"/>
    <w:rsid w:val="001D5DB3"/>
    <w:rsid w:val="001D5EBE"/>
    <w:rsid w:val="001D6312"/>
    <w:rsid w:val="001D6A9D"/>
    <w:rsid w:val="001D7A77"/>
    <w:rsid w:val="001E03A5"/>
    <w:rsid w:val="001E0DDE"/>
    <w:rsid w:val="001E2B91"/>
    <w:rsid w:val="001E3E68"/>
    <w:rsid w:val="001E3E6B"/>
    <w:rsid w:val="001E59F9"/>
    <w:rsid w:val="001E5EEA"/>
    <w:rsid w:val="001E6568"/>
    <w:rsid w:val="001E6589"/>
    <w:rsid w:val="001E6D3A"/>
    <w:rsid w:val="001E71D6"/>
    <w:rsid w:val="001E7567"/>
    <w:rsid w:val="001F18C3"/>
    <w:rsid w:val="001F1CFC"/>
    <w:rsid w:val="001F2F9A"/>
    <w:rsid w:val="001F4026"/>
    <w:rsid w:val="001F5594"/>
    <w:rsid w:val="001F5C7F"/>
    <w:rsid w:val="001F74E4"/>
    <w:rsid w:val="001F7998"/>
    <w:rsid w:val="00200080"/>
    <w:rsid w:val="00200105"/>
    <w:rsid w:val="00201EF0"/>
    <w:rsid w:val="00202091"/>
    <w:rsid w:val="00202718"/>
    <w:rsid w:val="00202858"/>
    <w:rsid w:val="00204FD0"/>
    <w:rsid w:val="00205391"/>
    <w:rsid w:val="002067E8"/>
    <w:rsid w:val="002075F5"/>
    <w:rsid w:val="00207697"/>
    <w:rsid w:val="00213A99"/>
    <w:rsid w:val="002153C3"/>
    <w:rsid w:val="00216822"/>
    <w:rsid w:val="00217832"/>
    <w:rsid w:val="002179A8"/>
    <w:rsid w:val="002213B1"/>
    <w:rsid w:val="002222E4"/>
    <w:rsid w:val="002225FE"/>
    <w:rsid w:val="00222808"/>
    <w:rsid w:val="00223899"/>
    <w:rsid w:val="00224192"/>
    <w:rsid w:val="0022481A"/>
    <w:rsid w:val="00224F2D"/>
    <w:rsid w:val="0022639F"/>
    <w:rsid w:val="002265A9"/>
    <w:rsid w:val="002267B0"/>
    <w:rsid w:val="0022712F"/>
    <w:rsid w:val="002274BA"/>
    <w:rsid w:val="00227932"/>
    <w:rsid w:val="002307D5"/>
    <w:rsid w:val="002312CC"/>
    <w:rsid w:val="002312E4"/>
    <w:rsid w:val="0023201A"/>
    <w:rsid w:val="0023306C"/>
    <w:rsid w:val="00234111"/>
    <w:rsid w:val="00234318"/>
    <w:rsid w:val="00235DF2"/>
    <w:rsid w:val="00236175"/>
    <w:rsid w:val="0023635D"/>
    <w:rsid w:val="002369C9"/>
    <w:rsid w:val="00236F37"/>
    <w:rsid w:val="00236F67"/>
    <w:rsid w:val="0023705D"/>
    <w:rsid w:val="00237AE3"/>
    <w:rsid w:val="0024053E"/>
    <w:rsid w:val="0024090C"/>
    <w:rsid w:val="0024117A"/>
    <w:rsid w:val="00241B11"/>
    <w:rsid w:val="002430A4"/>
    <w:rsid w:val="00243CE9"/>
    <w:rsid w:val="00244297"/>
    <w:rsid w:val="002451BC"/>
    <w:rsid w:val="0024547E"/>
    <w:rsid w:val="00245EC9"/>
    <w:rsid w:val="002464BA"/>
    <w:rsid w:val="0024764E"/>
    <w:rsid w:val="002505D4"/>
    <w:rsid w:val="00250E5D"/>
    <w:rsid w:val="00251B5C"/>
    <w:rsid w:val="00251D19"/>
    <w:rsid w:val="002520C7"/>
    <w:rsid w:val="002522AC"/>
    <w:rsid w:val="002530AC"/>
    <w:rsid w:val="00253FD9"/>
    <w:rsid w:val="00254528"/>
    <w:rsid w:val="002549D9"/>
    <w:rsid w:val="00254F94"/>
    <w:rsid w:val="00256624"/>
    <w:rsid w:val="002568DB"/>
    <w:rsid w:val="002576FD"/>
    <w:rsid w:val="002577F0"/>
    <w:rsid w:val="0025781A"/>
    <w:rsid w:val="00257A33"/>
    <w:rsid w:val="00257A42"/>
    <w:rsid w:val="00261A36"/>
    <w:rsid w:val="00262649"/>
    <w:rsid w:val="00262A75"/>
    <w:rsid w:val="00262D1A"/>
    <w:rsid w:val="00263A4B"/>
    <w:rsid w:val="002642D6"/>
    <w:rsid w:val="002654AB"/>
    <w:rsid w:val="0026568A"/>
    <w:rsid w:val="0026570D"/>
    <w:rsid w:val="002659F9"/>
    <w:rsid w:val="0026660B"/>
    <w:rsid w:val="00266B7F"/>
    <w:rsid w:val="002670D7"/>
    <w:rsid w:val="00270BB2"/>
    <w:rsid w:val="00274ACD"/>
    <w:rsid w:val="002763E2"/>
    <w:rsid w:val="002801E4"/>
    <w:rsid w:val="00281765"/>
    <w:rsid w:val="00281D63"/>
    <w:rsid w:val="002831BB"/>
    <w:rsid w:val="00283C38"/>
    <w:rsid w:val="00284B9E"/>
    <w:rsid w:val="00284BA6"/>
    <w:rsid w:val="002856B9"/>
    <w:rsid w:val="00285777"/>
    <w:rsid w:val="00285DF3"/>
    <w:rsid w:val="002866C8"/>
    <w:rsid w:val="00286A6C"/>
    <w:rsid w:val="00287EC6"/>
    <w:rsid w:val="00290333"/>
    <w:rsid w:val="002906AD"/>
    <w:rsid w:val="00292199"/>
    <w:rsid w:val="002928A3"/>
    <w:rsid w:val="00292C59"/>
    <w:rsid w:val="0029391D"/>
    <w:rsid w:val="002939C2"/>
    <w:rsid w:val="00293B68"/>
    <w:rsid w:val="00293C97"/>
    <w:rsid w:val="0029593C"/>
    <w:rsid w:val="00296260"/>
    <w:rsid w:val="002967CF"/>
    <w:rsid w:val="0029690E"/>
    <w:rsid w:val="00297A2E"/>
    <w:rsid w:val="002A019F"/>
    <w:rsid w:val="002A0C10"/>
    <w:rsid w:val="002A1B81"/>
    <w:rsid w:val="002A236D"/>
    <w:rsid w:val="002A31A9"/>
    <w:rsid w:val="002A4D07"/>
    <w:rsid w:val="002A6556"/>
    <w:rsid w:val="002A65FD"/>
    <w:rsid w:val="002A69D0"/>
    <w:rsid w:val="002A6EC6"/>
    <w:rsid w:val="002A7465"/>
    <w:rsid w:val="002B04CA"/>
    <w:rsid w:val="002B07B6"/>
    <w:rsid w:val="002B0C26"/>
    <w:rsid w:val="002B0DE3"/>
    <w:rsid w:val="002B1207"/>
    <w:rsid w:val="002B234E"/>
    <w:rsid w:val="002B237A"/>
    <w:rsid w:val="002B26FD"/>
    <w:rsid w:val="002B3142"/>
    <w:rsid w:val="002B4457"/>
    <w:rsid w:val="002B49BD"/>
    <w:rsid w:val="002B4D09"/>
    <w:rsid w:val="002B5593"/>
    <w:rsid w:val="002B5D61"/>
    <w:rsid w:val="002B730C"/>
    <w:rsid w:val="002B7EAC"/>
    <w:rsid w:val="002C4666"/>
    <w:rsid w:val="002C47B5"/>
    <w:rsid w:val="002C48DD"/>
    <w:rsid w:val="002C4E52"/>
    <w:rsid w:val="002C5FB5"/>
    <w:rsid w:val="002C6AC6"/>
    <w:rsid w:val="002C7163"/>
    <w:rsid w:val="002C74BD"/>
    <w:rsid w:val="002C77EE"/>
    <w:rsid w:val="002C7FC4"/>
    <w:rsid w:val="002D02F1"/>
    <w:rsid w:val="002D0885"/>
    <w:rsid w:val="002D08D1"/>
    <w:rsid w:val="002D17A9"/>
    <w:rsid w:val="002D1B17"/>
    <w:rsid w:val="002D2384"/>
    <w:rsid w:val="002D2386"/>
    <w:rsid w:val="002D26C0"/>
    <w:rsid w:val="002D26E5"/>
    <w:rsid w:val="002D2BE9"/>
    <w:rsid w:val="002D3EC5"/>
    <w:rsid w:val="002D4206"/>
    <w:rsid w:val="002D4DCB"/>
    <w:rsid w:val="002D55EE"/>
    <w:rsid w:val="002D5ACD"/>
    <w:rsid w:val="002D672F"/>
    <w:rsid w:val="002D72E5"/>
    <w:rsid w:val="002D743F"/>
    <w:rsid w:val="002D7B27"/>
    <w:rsid w:val="002E0292"/>
    <w:rsid w:val="002E0B10"/>
    <w:rsid w:val="002E1B91"/>
    <w:rsid w:val="002E2577"/>
    <w:rsid w:val="002E3F5D"/>
    <w:rsid w:val="002E4623"/>
    <w:rsid w:val="002E4995"/>
    <w:rsid w:val="002E4AAD"/>
    <w:rsid w:val="002E558E"/>
    <w:rsid w:val="002E6612"/>
    <w:rsid w:val="002E7354"/>
    <w:rsid w:val="002E7D68"/>
    <w:rsid w:val="002F06F3"/>
    <w:rsid w:val="002F0A68"/>
    <w:rsid w:val="002F18E5"/>
    <w:rsid w:val="002F18F4"/>
    <w:rsid w:val="002F190A"/>
    <w:rsid w:val="002F1B46"/>
    <w:rsid w:val="002F1B47"/>
    <w:rsid w:val="002F2D35"/>
    <w:rsid w:val="002F302D"/>
    <w:rsid w:val="002F36C0"/>
    <w:rsid w:val="002F3800"/>
    <w:rsid w:val="002F3C5E"/>
    <w:rsid w:val="002F4AED"/>
    <w:rsid w:val="002F5484"/>
    <w:rsid w:val="002F6160"/>
    <w:rsid w:val="002F6874"/>
    <w:rsid w:val="0030093C"/>
    <w:rsid w:val="00300B58"/>
    <w:rsid w:val="00300EB9"/>
    <w:rsid w:val="0030183A"/>
    <w:rsid w:val="003019A7"/>
    <w:rsid w:val="00301F81"/>
    <w:rsid w:val="00302B8C"/>
    <w:rsid w:val="0030343C"/>
    <w:rsid w:val="003037B1"/>
    <w:rsid w:val="00303D4E"/>
    <w:rsid w:val="0030455F"/>
    <w:rsid w:val="00304763"/>
    <w:rsid w:val="0030514B"/>
    <w:rsid w:val="00305920"/>
    <w:rsid w:val="00305EDC"/>
    <w:rsid w:val="00307A5A"/>
    <w:rsid w:val="00310047"/>
    <w:rsid w:val="003101AC"/>
    <w:rsid w:val="003107A5"/>
    <w:rsid w:val="003112B3"/>
    <w:rsid w:val="00312D41"/>
    <w:rsid w:val="003137CB"/>
    <w:rsid w:val="003139CE"/>
    <w:rsid w:val="00314B25"/>
    <w:rsid w:val="0031694F"/>
    <w:rsid w:val="00316C4F"/>
    <w:rsid w:val="00317E14"/>
    <w:rsid w:val="00320A41"/>
    <w:rsid w:val="003218D3"/>
    <w:rsid w:val="00321A99"/>
    <w:rsid w:val="00321CA6"/>
    <w:rsid w:val="003222AC"/>
    <w:rsid w:val="00323722"/>
    <w:rsid w:val="003246EE"/>
    <w:rsid w:val="00324E06"/>
    <w:rsid w:val="00324E75"/>
    <w:rsid w:val="0032567E"/>
    <w:rsid w:val="00325788"/>
    <w:rsid w:val="00325C51"/>
    <w:rsid w:val="00326339"/>
    <w:rsid w:val="0032636F"/>
    <w:rsid w:val="00326A59"/>
    <w:rsid w:val="00327FEE"/>
    <w:rsid w:val="0033057F"/>
    <w:rsid w:val="003312EB"/>
    <w:rsid w:val="003335D8"/>
    <w:rsid w:val="0033454D"/>
    <w:rsid w:val="003347C1"/>
    <w:rsid w:val="003351E4"/>
    <w:rsid w:val="00335213"/>
    <w:rsid w:val="00335230"/>
    <w:rsid w:val="003359C2"/>
    <w:rsid w:val="00336A51"/>
    <w:rsid w:val="00337811"/>
    <w:rsid w:val="003378F7"/>
    <w:rsid w:val="00337CBF"/>
    <w:rsid w:val="00340024"/>
    <w:rsid w:val="003400EB"/>
    <w:rsid w:val="003403CD"/>
    <w:rsid w:val="0034098B"/>
    <w:rsid w:val="00340BED"/>
    <w:rsid w:val="003410D0"/>
    <w:rsid w:val="00341A93"/>
    <w:rsid w:val="00342E04"/>
    <w:rsid w:val="00343AA1"/>
    <w:rsid w:val="0034508A"/>
    <w:rsid w:val="003470EF"/>
    <w:rsid w:val="00347197"/>
    <w:rsid w:val="00347F3E"/>
    <w:rsid w:val="00350030"/>
    <w:rsid w:val="00351C7E"/>
    <w:rsid w:val="003520D4"/>
    <w:rsid w:val="00352147"/>
    <w:rsid w:val="003533F3"/>
    <w:rsid w:val="00353534"/>
    <w:rsid w:val="003537E6"/>
    <w:rsid w:val="00353A72"/>
    <w:rsid w:val="00353EC4"/>
    <w:rsid w:val="003542B9"/>
    <w:rsid w:val="0035496A"/>
    <w:rsid w:val="00355A34"/>
    <w:rsid w:val="003563E9"/>
    <w:rsid w:val="00356A35"/>
    <w:rsid w:val="003577B0"/>
    <w:rsid w:val="00357AFD"/>
    <w:rsid w:val="00357BC9"/>
    <w:rsid w:val="003612D4"/>
    <w:rsid w:val="003615BB"/>
    <w:rsid w:val="00362A74"/>
    <w:rsid w:val="003637B4"/>
    <w:rsid w:val="00363B9B"/>
    <w:rsid w:val="003644BE"/>
    <w:rsid w:val="0036450A"/>
    <w:rsid w:val="0036457A"/>
    <w:rsid w:val="00366496"/>
    <w:rsid w:val="003672E6"/>
    <w:rsid w:val="00367F05"/>
    <w:rsid w:val="00370184"/>
    <w:rsid w:val="00370581"/>
    <w:rsid w:val="00371C0E"/>
    <w:rsid w:val="0037289A"/>
    <w:rsid w:val="00373F1D"/>
    <w:rsid w:val="00373F27"/>
    <w:rsid w:val="003744B6"/>
    <w:rsid w:val="00375F58"/>
    <w:rsid w:val="003773D4"/>
    <w:rsid w:val="00377BA8"/>
    <w:rsid w:val="00380FE0"/>
    <w:rsid w:val="0038347B"/>
    <w:rsid w:val="0038360D"/>
    <w:rsid w:val="003848F8"/>
    <w:rsid w:val="00384A9F"/>
    <w:rsid w:val="00384B01"/>
    <w:rsid w:val="00385101"/>
    <w:rsid w:val="00385335"/>
    <w:rsid w:val="003854ED"/>
    <w:rsid w:val="0038672A"/>
    <w:rsid w:val="003872D8"/>
    <w:rsid w:val="00387E24"/>
    <w:rsid w:val="00390088"/>
    <w:rsid w:val="00390685"/>
    <w:rsid w:val="00390736"/>
    <w:rsid w:val="00390F20"/>
    <w:rsid w:val="003916FF"/>
    <w:rsid w:val="00391DCD"/>
    <w:rsid w:val="00392C77"/>
    <w:rsid w:val="00395636"/>
    <w:rsid w:val="003956F6"/>
    <w:rsid w:val="00395BE6"/>
    <w:rsid w:val="0039767B"/>
    <w:rsid w:val="00397C13"/>
    <w:rsid w:val="003A0588"/>
    <w:rsid w:val="003A0A5F"/>
    <w:rsid w:val="003A0C8E"/>
    <w:rsid w:val="003A14A7"/>
    <w:rsid w:val="003A1519"/>
    <w:rsid w:val="003A2223"/>
    <w:rsid w:val="003A2FE3"/>
    <w:rsid w:val="003A4353"/>
    <w:rsid w:val="003A5BB5"/>
    <w:rsid w:val="003A5BC3"/>
    <w:rsid w:val="003A7AD5"/>
    <w:rsid w:val="003B031B"/>
    <w:rsid w:val="003B1030"/>
    <w:rsid w:val="003B10B0"/>
    <w:rsid w:val="003B155C"/>
    <w:rsid w:val="003B1F6A"/>
    <w:rsid w:val="003B411E"/>
    <w:rsid w:val="003B497D"/>
    <w:rsid w:val="003B5AA1"/>
    <w:rsid w:val="003B721D"/>
    <w:rsid w:val="003B7D9F"/>
    <w:rsid w:val="003C0A17"/>
    <w:rsid w:val="003C2133"/>
    <w:rsid w:val="003C21E1"/>
    <w:rsid w:val="003C22FA"/>
    <w:rsid w:val="003C26CF"/>
    <w:rsid w:val="003C2BCF"/>
    <w:rsid w:val="003C334F"/>
    <w:rsid w:val="003C35CC"/>
    <w:rsid w:val="003C379E"/>
    <w:rsid w:val="003C37D2"/>
    <w:rsid w:val="003C3AF0"/>
    <w:rsid w:val="003C4B44"/>
    <w:rsid w:val="003C4E2F"/>
    <w:rsid w:val="003C5A7E"/>
    <w:rsid w:val="003C73E7"/>
    <w:rsid w:val="003D2634"/>
    <w:rsid w:val="003D2B48"/>
    <w:rsid w:val="003D3A8A"/>
    <w:rsid w:val="003D4942"/>
    <w:rsid w:val="003D49AC"/>
    <w:rsid w:val="003D5A74"/>
    <w:rsid w:val="003D5C1D"/>
    <w:rsid w:val="003D679E"/>
    <w:rsid w:val="003D6EA7"/>
    <w:rsid w:val="003D7CDD"/>
    <w:rsid w:val="003E03C7"/>
    <w:rsid w:val="003E18BC"/>
    <w:rsid w:val="003E22A0"/>
    <w:rsid w:val="003E3CC1"/>
    <w:rsid w:val="003E46F7"/>
    <w:rsid w:val="003E492D"/>
    <w:rsid w:val="003E4CD5"/>
    <w:rsid w:val="003E4F06"/>
    <w:rsid w:val="003E53D0"/>
    <w:rsid w:val="003E5C69"/>
    <w:rsid w:val="003E5DB9"/>
    <w:rsid w:val="003E6AA2"/>
    <w:rsid w:val="003E6BB6"/>
    <w:rsid w:val="003E73C2"/>
    <w:rsid w:val="003F0B8F"/>
    <w:rsid w:val="003F0CFA"/>
    <w:rsid w:val="003F1020"/>
    <w:rsid w:val="003F173C"/>
    <w:rsid w:val="003F18BE"/>
    <w:rsid w:val="003F2D15"/>
    <w:rsid w:val="003F3B7A"/>
    <w:rsid w:val="003F6810"/>
    <w:rsid w:val="003F6B99"/>
    <w:rsid w:val="003F7387"/>
    <w:rsid w:val="004000F2"/>
    <w:rsid w:val="00400625"/>
    <w:rsid w:val="004009EE"/>
    <w:rsid w:val="00401346"/>
    <w:rsid w:val="0040201F"/>
    <w:rsid w:val="0040389F"/>
    <w:rsid w:val="00403917"/>
    <w:rsid w:val="00404557"/>
    <w:rsid w:val="0040565B"/>
    <w:rsid w:val="00405A1A"/>
    <w:rsid w:val="00405BC3"/>
    <w:rsid w:val="00406AE7"/>
    <w:rsid w:val="004100DA"/>
    <w:rsid w:val="00410849"/>
    <w:rsid w:val="00410BE6"/>
    <w:rsid w:val="004120D0"/>
    <w:rsid w:val="00413B22"/>
    <w:rsid w:val="0041560F"/>
    <w:rsid w:val="00415F56"/>
    <w:rsid w:val="0041745D"/>
    <w:rsid w:val="0042019D"/>
    <w:rsid w:val="00420332"/>
    <w:rsid w:val="0042075D"/>
    <w:rsid w:val="00420825"/>
    <w:rsid w:val="004209A6"/>
    <w:rsid w:val="00420F4B"/>
    <w:rsid w:val="00421368"/>
    <w:rsid w:val="00421517"/>
    <w:rsid w:val="00422396"/>
    <w:rsid w:val="004269AD"/>
    <w:rsid w:val="00426F29"/>
    <w:rsid w:val="00427CFF"/>
    <w:rsid w:val="004307E0"/>
    <w:rsid w:val="0043104C"/>
    <w:rsid w:val="00431728"/>
    <w:rsid w:val="00431B2E"/>
    <w:rsid w:val="00431CC7"/>
    <w:rsid w:val="00432DF0"/>
    <w:rsid w:val="00433AB9"/>
    <w:rsid w:val="004341DF"/>
    <w:rsid w:val="00434502"/>
    <w:rsid w:val="004347BA"/>
    <w:rsid w:val="00434BA1"/>
    <w:rsid w:val="00435100"/>
    <w:rsid w:val="00435AC7"/>
    <w:rsid w:val="004362FB"/>
    <w:rsid w:val="00436513"/>
    <w:rsid w:val="0043665E"/>
    <w:rsid w:val="00436950"/>
    <w:rsid w:val="00436BBF"/>
    <w:rsid w:val="00436DE0"/>
    <w:rsid w:val="004373F4"/>
    <w:rsid w:val="00437C5A"/>
    <w:rsid w:val="00437CB2"/>
    <w:rsid w:val="00437EF0"/>
    <w:rsid w:val="00441426"/>
    <w:rsid w:val="00441816"/>
    <w:rsid w:val="004423ED"/>
    <w:rsid w:val="00443AA2"/>
    <w:rsid w:val="00443D83"/>
    <w:rsid w:val="004440F7"/>
    <w:rsid w:val="004444F5"/>
    <w:rsid w:val="004458F6"/>
    <w:rsid w:val="00445DE5"/>
    <w:rsid w:val="00447891"/>
    <w:rsid w:val="00447978"/>
    <w:rsid w:val="004506A8"/>
    <w:rsid w:val="0045102A"/>
    <w:rsid w:val="0045210E"/>
    <w:rsid w:val="00452866"/>
    <w:rsid w:val="004537E5"/>
    <w:rsid w:val="00453907"/>
    <w:rsid w:val="00453DFD"/>
    <w:rsid w:val="00454266"/>
    <w:rsid w:val="00455B53"/>
    <w:rsid w:val="00456E90"/>
    <w:rsid w:val="00457E3D"/>
    <w:rsid w:val="00461E5E"/>
    <w:rsid w:val="00461F97"/>
    <w:rsid w:val="00463EB2"/>
    <w:rsid w:val="00464C7A"/>
    <w:rsid w:val="004663AF"/>
    <w:rsid w:val="00471F3F"/>
    <w:rsid w:val="004720E3"/>
    <w:rsid w:val="00472C55"/>
    <w:rsid w:val="0047343E"/>
    <w:rsid w:val="00474481"/>
    <w:rsid w:val="00474D58"/>
    <w:rsid w:val="004757AD"/>
    <w:rsid w:val="004765BF"/>
    <w:rsid w:val="00476783"/>
    <w:rsid w:val="00477F93"/>
    <w:rsid w:val="004800EF"/>
    <w:rsid w:val="00480206"/>
    <w:rsid w:val="00480984"/>
    <w:rsid w:val="00480D28"/>
    <w:rsid w:val="00481172"/>
    <w:rsid w:val="004817FD"/>
    <w:rsid w:val="00483858"/>
    <w:rsid w:val="00485DFE"/>
    <w:rsid w:val="004863E2"/>
    <w:rsid w:val="0048738B"/>
    <w:rsid w:val="00490A54"/>
    <w:rsid w:val="00490C54"/>
    <w:rsid w:val="00493DFD"/>
    <w:rsid w:val="00496F45"/>
    <w:rsid w:val="00497D7F"/>
    <w:rsid w:val="004A0A26"/>
    <w:rsid w:val="004A0B7A"/>
    <w:rsid w:val="004A0D18"/>
    <w:rsid w:val="004A1732"/>
    <w:rsid w:val="004A2CC8"/>
    <w:rsid w:val="004A3139"/>
    <w:rsid w:val="004A3175"/>
    <w:rsid w:val="004A33A4"/>
    <w:rsid w:val="004A3CD6"/>
    <w:rsid w:val="004A55DA"/>
    <w:rsid w:val="004A6CA9"/>
    <w:rsid w:val="004A7D52"/>
    <w:rsid w:val="004B0282"/>
    <w:rsid w:val="004B146B"/>
    <w:rsid w:val="004B18D4"/>
    <w:rsid w:val="004B1D2C"/>
    <w:rsid w:val="004B1D94"/>
    <w:rsid w:val="004B31EB"/>
    <w:rsid w:val="004B34FE"/>
    <w:rsid w:val="004B3705"/>
    <w:rsid w:val="004B3DC8"/>
    <w:rsid w:val="004B442F"/>
    <w:rsid w:val="004B490B"/>
    <w:rsid w:val="004B49F2"/>
    <w:rsid w:val="004B585B"/>
    <w:rsid w:val="004B7281"/>
    <w:rsid w:val="004C0E48"/>
    <w:rsid w:val="004C0EF2"/>
    <w:rsid w:val="004C17BA"/>
    <w:rsid w:val="004C29FC"/>
    <w:rsid w:val="004C35DF"/>
    <w:rsid w:val="004C4B32"/>
    <w:rsid w:val="004C6C81"/>
    <w:rsid w:val="004C71FC"/>
    <w:rsid w:val="004C7405"/>
    <w:rsid w:val="004D0F40"/>
    <w:rsid w:val="004D0FFA"/>
    <w:rsid w:val="004D1B87"/>
    <w:rsid w:val="004D34E6"/>
    <w:rsid w:val="004D35E7"/>
    <w:rsid w:val="004D3613"/>
    <w:rsid w:val="004D43D5"/>
    <w:rsid w:val="004D48B9"/>
    <w:rsid w:val="004D501C"/>
    <w:rsid w:val="004D5CEB"/>
    <w:rsid w:val="004D6269"/>
    <w:rsid w:val="004D6A19"/>
    <w:rsid w:val="004E0433"/>
    <w:rsid w:val="004E11BA"/>
    <w:rsid w:val="004E2D84"/>
    <w:rsid w:val="004E3110"/>
    <w:rsid w:val="004E356C"/>
    <w:rsid w:val="004E53D7"/>
    <w:rsid w:val="004E5FC6"/>
    <w:rsid w:val="004F0F82"/>
    <w:rsid w:val="004F110E"/>
    <w:rsid w:val="004F1182"/>
    <w:rsid w:val="004F1464"/>
    <w:rsid w:val="004F1C13"/>
    <w:rsid w:val="004F3894"/>
    <w:rsid w:val="004F4C6F"/>
    <w:rsid w:val="004F6328"/>
    <w:rsid w:val="004F64A8"/>
    <w:rsid w:val="004F7B56"/>
    <w:rsid w:val="004F7EF0"/>
    <w:rsid w:val="00502563"/>
    <w:rsid w:val="005028A4"/>
    <w:rsid w:val="00503344"/>
    <w:rsid w:val="00503C11"/>
    <w:rsid w:val="0050482F"/>
    <w:rsid w:val="00504B47"/>
    <w:rsid w:val="00505140"/>
    <w:rsid w:val="00505324"/>
    <w:rsid w:val="00505A10"/>
    <w:rsid w:val="00505ABE"/>
    <w:rsid w:val="005075CE"/>
    <w:rsid w:val="005108FB"/>
    <w:rsid w:val="0051103A"/>
    <w:rsid w:val="00511B67"/>
    <w:rsid w:val="00511ECD"/>
    <w:rsid w:val="00512559"/>
    <w:rsid w:val="00512CCC"/>
    <w:rsid w:val="00514420"/>
    <w:rsid w:val="005149AD"/>
    <w:rsid w:val="00515966"/>
    <w:rsid w:val="005168A9"/>
    <w:rsid w:val="00516ABE"/>
    <w:rsid w:val="00517AEB"/>
    <w:rsid w:val="005210CC"/>
    <w:rsid w:val="005216C2"/>
    <w:rsid w:val="005233D2"/>
    <w:rsid w:val="00524219"/>
    <w:rsid w:val="00526D4E"/>
    <w:rsid w:val="005278F6"/>
    <w:rsid w:val="00527E24"/>
    <w:rsid w:val="005304A0"/>
    <w:rsid w:val="00530BDB"/>
    <w:rsid w:val="00530F2C"/>
    <w:rsid w:val="005310B3"/>
    <w:rsid w:val="00531F88"/>
    <w:rsid w:val="0053206F"/>
    <w:rsid w:val="00532B11"/>
    <w:rsid w:val="005333AC"/>
    <w:rsid w:val="00533796"/>
    <w:rsid w:val="005337BA"/>
    <w:rsid w:val="00533A32"/>
    <w:rsid w:val="00533C1E"/>
    <w:rsid w:val="0053410B"/>
    <w:rsid w:val="00534653"/>
    <w:rsid w:val="00535D31"/>
    <w:rsid w:val="005363F9"/>
    <w:rsid w:val="00536D54"/>
    <w:rsid w:val="0053782E"/>
    <w:rsid w:val="005404CC"/>
    <w:rsid w:val="005404E4"/>
    <w:rsid w:val="00540C26"/>
    <w:rsid w:val="00540F9B"/>
    <w:rsid w:val="0054114D"/>
    <w:rsid w:val="00541936"/>
    <w:rsid w:val="00542109"/>
    <w:rsid w:val="005422C7"/>
    <w:rsid w:val="00542A24"/>
    <w:rsid w:val="005438AA"/>
    <w:rsid w:val="005439FD"/>
    <w:rsid w:val="00543FCA"/>
    <w:rsid w:val="005443D8"/>
    <w:rsid w:val="00544D41"/>
    <w:rsid w:val="00545A66"/>
    <w:rsid w:val="00545C4E"/>
    <w:rsid w:val="005467A8"/>
    <w:rsid w:val="00546E09"/>
    <w:rsid w:val="00546F04"/>
    <w:rsid w:val="005471D2"/>
    <w:rsid w:val="005475F5"/>
    <w:rsid w:val="0054793F"/>
    <w:rsid w:val="00547FDF"/>
    <w:rsid w:val="0055097A"/>
    <w:rsid w:val="0055104F"/>
    <w:rsid w:val="005512CA"/>
    <w:rsid w:val="00552531"/>
    <w:rsid w:val="00552C9A"/>
    <w:rsid w:val="0055356C"/>
    <w:rsid w:val="005540C5"/>
    <w:rsid w:val="005547FC"/>
    <w:rsid w:val="00555574"/>
    <w:rsid w:val="00555A88"/>
    <w:rsid w:val="005562E1"/>
    <w:rsid w:val="00556EF7"/>
    <w:rsid w:val="00557456"/>
    <w:rsid w:val="00557C87"/>
    <w:rsid w:val="005604D1"/>
    <w:rsid w:val="00560984"/>
    <w:rsid w:val="00561074"/>
    <w:rsid w:val="00563819"/>
    <w:rsid w:val="005654A6"/>
    <w:rsid w:val="00565D49"/>
    <w:rsid w:val="00565E8B"/>
    <w:rsid w:val="0056700A"/>
    <w:rsid w:val="0056794B"/>
    <w:rsid w:val="00571759"/>
    <w:rsid w:val="00571D20"/>
    <w:rsid w:val="00571E1C"/>
    <w:rsid w:val="00572085"/>
    <w:rsid w:val="00572745"/>
    <w:rsid w:val="0057297A"/>
    <w:rsid w:val="00572D57"/>
    <w:rsid w:val="00573978"/>
    <w:rsid w:val="00573A0B"/>
    <w:rsid w:val="00575541"/>
    <w:rsid w:val="005755A4"/>
    <w:rsid w:val="00577F9E"/>
    <w:rsid w:val="00581789"/>
    <w:rsid w:val="00581987"/>
    <w:rsid w:val="00581CB7"/>
    <w:rsid w:val="00582C19"/>
    <w:rsid w:val="00582CEF"/>
    <w:rsid w:val="00582DD2"/>
    <w:rsid w:val="00583DFE"/>
    <w:rsid w:val="0058445C"/>
    <w:rsid w:val="00584BDF"/>
    <w:rsid w:val="00585290"/>
    <w:rsid w:val="00585A5C"/>
    <w:rsid w:val="00587C46"/>
    <w:rsid w:val="0059009F"/>
    <w:rsid w:val="005900EB"/>
    <w:rsid w:val="00590765"/>
    <w:rsid w:val="005911D1"/>
    <w:rsid w:val="00591EE7"/>
    <w:rsid w:val="0059207D"/>
    <w:rsid w:val="00592F78"/>
    <w:rsid w:val="005931CB"/>
    <w:rsid w:val="0059327E"/>
    <w:rsid w:val="00593CEB"/>
    <w:rsid w:val="00594C8A"/>
    <w:rsid w:val="00595B83"/>
    <w:rsid w:val="0059602E"/>
    <w:rsid w:val="005964C6"/>
    <w:rsid w:val="005A0853"/>
    <w:rsid w:val="005A0A2E"/>
    <w:rsid w:val="005A1323"/>
    <w:rsid w:val="005A1CFE"/>
    <w:rsid w:val="005A2796"/>
    <w:rsid w:val="005A2C1C"/>
    <w:rsid w:val="005A2F53"/>
    <w:rsid w:val="005A3301"/>
    <w:rsid w:val="005A33C1"/>
    <w:rsid w:val="005A4793"/>
    <w:rsid w:val="005A4C3F"/>
    <w:rsid w:val="005A509E"/>
    <w:rsid w:val="005A6164"/>
    <w:rsid w:val="005A6A0E"/>
    <w:rsid w:val="005A6A82"/>
    <w:rsid w:val="005A71A4"/>
    <w:rsid w:val="005A7D43"/>
    <w:rsid w:val="005B064B"/>
    <w:rsid w:val="005B16A8"/>
    <w:rsid w:val="005B1ADA"/>
    <w:rsid w:val="005B22CB"/>
    <w:rsid w:val="005B2A63"/>
    <w:rsid w:val="005B3B15"/>
    <w:rsid w:val="005B3F23"/>
    <w:rsid w:val="005B4159"/>
    <w:rsid w:val="005B5703"/>
    <w:rsid w:val="005B5CA2"/>
    <w:rsid w:val="005B6EB5"/>
    <w:rsid w:val="005B71EA"/>
    <w:rsid w:val="005C0169"/>
    <w:rsid w:val="005C0491"/>
    <w:rsid w:val="005C04EB"/>
    <w:rsid w:val="005C064A"/>
    <w:rsid w:val="005C1F18"/>
    <w:rsid w:val="005C29AE"/>
    <w:rsid w:val="005C2DB0"/>
    <w:rsid w:val="005C2EA0"/>
    <w:rsid w:val="005C30F7"/>
    <w:rsid w:val="005C3C7E"/>
    <w:rsid w:val="005C5140"/>
    <w:rsid w:val="005C5B48"/>
    <w:rsid w:val="005C79A9"/>
    <w:rsid w:val="005D000E"/>
    <w:rsid w:val="005D0585"/>
    <w:rsid w:val="005D0859"/>
    <w:rsid w:val="005D11CA"/>
    <w:rsid w:val="005D1F14"/>
    <w:rsid w:val="005D3B27"/>
    <w:rsid w:val="005D4D43"/>
    <w:rsid w:val="005D5A06"/>
    <w:rsid w:val="005D5BF2"/>
    <w:rsid w:val="005D5C8F"/>
    <w:rsid w:val="005D5E29"/>
    <w:rsid w:val="005D64B3"/>
    <w:rsid w:val="005D655E"/>
    <w:rsid w:val="005D69CA"/>
    <w:rsid w:val="005D6BAD"/>
    <w:rsid w:val="005D7F92"/>
    <w:rsid w:val="005E1296"/>
    <w:rsid w:val="005E1489"/>
    <w:rsid w:val="005E175E"/>
    <w:rsid w:val="005E1C29"/>
    <w:rsid w:val="005E3FA5"/>
    <w:rsid w:val="005E4606"/>
    <w:rsid w:val="005E4A1E"/>
    <w:rsid w:val="005E4A80"/>
    <w:rsid w:val="005E4B4C"/>
    <w:rsid w:val="005E61AB"/>
    <w:rsid w:val="005E647A"/>
    <w:rsid w:val="005E6763"/>
    <w:rsid w:val="005E6D26"/>
    <w:rsid w:val="005E708F"/>
    <w:rsid w:val="005E727E"/>
    <w:rsid w:val="005F00D9"/>
    <w:rsid w:val="005F063B"/>
    <w:rsid w:val="005F23C3"/>
    <w:rsid w:val="005F2B50"/>
    <w:rsid w:val="005F3647"/>
    <w:rsid w:val="005F4402"/>
    <w:rsid w:val="005F4F60"/>
    <w:rsid w:val="005F537F"/>
    <w:rsid w:val="005F57D4"/>
    <w:rsid w:val="005F67DA"/>
    <w:rsid w:val="00600374"/>
    <w:rsid w:val="0060247F"/>
    <w:rsid w:val="00602487"/>
    <w:rsid w:val="00603B53"/>
    <w:rsid w:val="006040AC"/>
    <w:rsid w:val="00604521"/>
    <w:rsid w:val="00605BBD"/>
    <w:rsid w:val="00605C6D"/>
    <w:rsid w:val="006068C5"/>
    <w:rsid w:val="006076D3"/>
    <w:rsid w:val="006079FD"/>
    <w:rsid w:val="00607ED9"/>
    <w:rsid w:val="00612176"/>
    <w:rsid w:val="006126B9"/>
    <w:rsid w:val="00612FC3"/>
    <w:rsid w:val="006136EF"/>
    <w:rsid w:val="0061530D"/>
    <w:rsid w:val="006154B0"/>
    <w:rsid w:val="00615E3A"/>
    <w:rsid w:val="00615EE3"/>
    <w:rsid w:val="006164CC"/>
    <w:rsid w:val="00616925"/>
    <w:rsid w:val="00620D07"/>
    <w:rsid w:val="00620F02"/>
    <w:rsid w:val="006214BE"/>
    <w:rsid w:val="0062214A"/>
    <w:rsid w:val="006221BE"/>
    <w:rsid w:val="00622B2A"/>
    <w:rsid w:val="00623062"/>
    <w:rsid w:val="00623204"/>
    <w:rsid w:val="00624457"/>
    <w:rsid w:val="006278C6"/>
    <w:rsid w:val="00627D36"/>
    <w:rsid w:val="006310C4"/>
    <w:rsid w:val="006314A3"/>
    <w:rsid w:val="006318F4"/>
    <w:rsid w:val="00631B63"/>
    <w:rsid w:val="00632A8F"/>
    <w:rsid w:val="006331C4"/>
    <w:rsid w:val="006334A8"/>
    <w:rsid w:val="00633B21"/>
    <w:rsid w:val="00633CAA"/>
    <w:rsid w:val="00635064"/>
    <w:rsid w:val="006355A8"/>
    <w:rsid w:val="00635F73"/>
    <w:rsid w:val="006362AB"/>
    <w:rsid w:val="00636E65"/>
    <w:rsid w:val="00637101"/>
    <w:rsid w:val="006409D1"/>
    <w:rsid w:val="00641C26"/>
    <w:rsid w:val="00641C6A"/>
    <w:rsid w:val="00643A17"/>
    <w:rsid w:val="00644115"/>
    <w:rsid w:val="006451CA"/>
    <w:rsid w:val="006464CF"/>
    <w:rsid w:val="00646631"/>
    <w:rsid w:val="00646925"/>
    <w:rsid w:val="00647792"/>
    <w:rsid w:val="00647DAD"/>
    <w:rsid w:val="00647F26"/>
    <w:rsid w:val="00651B01"/>
    <w:rsid w:val="00652D50"/>
    <w:rsid w:val="00654625"/>
    <w:rsid w:val="006554EA"/>
    <w:rsid w:val="006566EF"/>
    <w:rsid w:val="00657AF7"/>
    <w:rsid w:val="0066038A"/>
    <w:rsid w:val="00660B9E"/>
    <w:rsid w:val="00661A71"/>
    <w:rsid w:val="00661F3C"/>
    <w:rsid w:val="00662B91"/>
    <w:rsid w:val="00662D6C"/>
    <w:rsid w:val="00662E21"/>
    <w:rsid w:val="00662EA1"/>
    <w:rsid w:val="0066341B"/>
    <w:rsid w:val="00664D2C"/>
    <w:rsid w:val="00665237"/>
    <w:rsid w:val="00670EA8"/>
    <w:rsid w:val="00670EF3"/>
    <w:rsid w:val="00671593"/>
    <w:rsid w:val="00671F0F"/>
    <w:rsid w:val="006720DB"/>
    <w:rsid w:val="006726CA"/>
    <w:rsid w:val="00672833"/>
    <w:rsid w:val="00672BC4"/>
    <w:rsid w:val="0067314A"/>
    <w:rsid w:val="00673485"/>
    <w:rsid w:val="00673D90"/>
    <w:rsid w:val="00674233"/>
    <w:rsid w:val="0067428C"/>
    <w:rsid w:val="006744A5"/>
    <w:rsid w:val="00674655"/>
    <w:rsid w:val="00674B93"/>
    <w:rsid w:val="00675215"/>
    <w:rsid w:val="006763A8"/>
    <w:rsid w:val="006775D6"/>
    <w:rsid w:val="00677BD7"/>
    <w:rsid w:val="00680FD3"/>
    <w:rsid w:val="00682871"/>
    <w:rsid w:val="00682E63"/>
    <w:rsid w:val="00683806"/>
    <w:rsid w:val="00683BBF"/>
    <w:rsid w:val="00685FA8"/>
    <w:rsid w:val="00686D2D"/>
    <w:rsid w:val="00686ECD"/>
    <w:rsid w:val="006874FD"/>
    <w:rsid w:val="00690C19"/>
    <w:rsid w:val="006910A5"/>
    <w:rsid w:val="00691BEB"/>
    <w:rsid w:val="00691D8E"/>
    <w:rsid w:val="00692146"/>
    <w:rsid w:val="006936DE"/>
    <w:rsid w:val="00696CD3"/>
    <w:rsid w:val="00696DAE"/>
    <w:rsid w:val="006A0422"/>
    <w:rsid w:val="006A05AA"/>
    <w:rsid w:val="006A082A"/>
    <w:rsid w:val="006A1601"/>
    <w:rsid w:val="006A178C"/>
    <w:rsid w:val="006A1A1B"/>
    <w:rsid w:val="006A2A20"/>
    <w:rsid w:val="006A2C79"/>
    <w:rsid w:val="006A363C"/>
    <w:rsid w:val="006A3AE5"/>
    <w:rsid w:val="006A4A09"/>
    <w:rsid w:val="006A4D19"/>
    <w:rsid w:val="006A4E52"/>
    <w:rsid w:val="006A5096"/>
    <w:rsid w:val="006A55A7"/>
    <w:rsid w:val="006A5E1E"/>
    <w:rsid w:val="006A6324"/>
    <w:rsid w:val="006A7ACE"/>
    <w:rsid w:val="006B027F"/>
    <w:rsid w:val="006B028E"/>
    <w:rsid w:val="006B0533"/>
    <w:rsid w:val="006B0A64"/>
    <w:rsid w:val="006B0B03"/>
    <w:rsid w:val="006B0F99"/>
    <w:rsid w:val="006B0FFC"/>
    <w:rsid w:val="006B1BA3"/>
    <w:rsid w:val="006B26CE"/>
    <w:rsid w:val="006B276E"/>
    <w:rsid w:val="006B3652"/>
    <w:rsid w:val="006B4372"/>
    <w:rsid w:val="006B5B55"/>
    <w:rsid w:val="006B5DDE"/>
    <w:rsid w:val="006B6592"/>
    <w:rsid w:val="006C0B3D"/>
    <w:rsid w:val="006C0E9E"/>
    <w:rsid w:val="006C1025"/>
    <w:rsid w:val="006C10A8"/>
    <w:rsid w:val="006C1484"/>
    <w:rsid w:val="006C2387"/>
    <w:rsid w:val="006C23D2"/>
    <w:rsid w:val="006C264A"/>
    <w:rsid w:val="006C294D"/>
    <w:rsid w:val="006C43EA"/>
    <w:rsid w:val="006C477E"/>
    <w:rsid w:val="006C55E6"/>
    <w:rsid w:val="006C5E9D"/>
    <w:rsid w:val="006C5FF3"/>
    <w:rsid w:val="006C6004"/>
    <w:rsid w:val="006C7B4E"/>
    <w:rsid w:val="006D0838"/>
    <w:rsid w:val="006D139B"/>
    <w:rsid w:val="006D1439"/>
    <w:rsid w:val="006D4944"/>
    <w:rsid w:val="006D4A99"/>
    <w:rsid w:val="006D4DD5"/>
    <w:rsid w:val="006D4EE5"/>
    <w:rsid w:val="006D50B3"/>
    <w:rsid w:val="006D5CDB"/>
    <w:rsid w:val="006D64B7"/>
    <w:rsid w:val="006D6C0A"/>
    <w:rsid w:val="006D70C7"/>
    <w:rsid w:val="006E1098"/>
    <w:rsid w:val="006E155B"/>
    <w:rsid w:val="006E182E"/>
    <w:rsid w:val="006E2D44"/>
    <w:rsid w:val="006E3057"/>
    <w:rsid w:val="006E36DF"/>
    <w:rsid w:val="006E4504"/>
    <w:rsid w:val="006E4CB8"/>
    <w:rsid w:val="006E6558"/>
    <w:rsid w:val="006E7506"/>
    <w:rsid w:val="006E7CD2"/>
    <w:rsid w:val="006F0995"/>
    <w:rsid w:val="006F0D34"/>
    <w:rsid w:val="006F3D85"/>
    <w:rsid w:val="006F3F5B"/>
    <w:rsid w:val="006F67EC"/>
    <w:rsid w:val="006F73C8"/>
    <w:rsid w:val="00700888"/>
    <w:rsid w:val="00700912"/>
    <w:rsid w:val="00700E80"/>
    <w:rsid w:val="00703263"/>
    <w:rsid w:val="00703E7C"/>
    <w:rsid w:val="0070413B"/>
    <w:rsid w:val="0070453B"/>
    <w:rsid w:val="00704ABD"/>
    <w:rsid w:val="0070561D"/>
    <w:rsid w:val="0070569E"/>
    <w:rsid w:val="00705DD9"/>
    <w:rsid w:val="00706FC1"/>
    <w:rsid w:val="00707714"/>
    <w:rsid w:val="00707843"/>
    <w:rsid w:val="00707E7D"/>
    <w:rsid w:val="00710255"/>
    <w:rsid w:val="00710E4B"/>
    <w:rsid w:val="00710F2B"/>
    <w:rsid w:val="00710F5C"/>
    <w:rsid w:val="007112A6"/>
    <w:rsid w:val="00711328"/>
    <w:rsid w:val="00712262"/>
    <w:rsid w:val="00712435"/>
    <w:rsid w:val="00714B25"/>
    <w:rsid w:val="00715076"/>
    <w:rsid w:val="0071581B"/>
    <w:rsid w:val="007158AC"/>
    <w:rsid w:val="00715FCE"/>
    <w:rsid w:val="00716A72"/>
    <w:rsid w:val="00716B4D"/>
    <w:rsid w:val="00717C71"/>
    <w:rsid w:val="0072042A"/>
    <w:rsid w:val="0072289E"/>
    <w:rsid w:val="007229BB"/>
    <w:rsid w:val="00723578"/>
    <w:rsid w:val="0072449A"/>
    <w:rsid w:val="00724DCE"/>
    <w:rsid w:val="00727C66"/>
    <w:rsid w:val="00730306"/>
    <w:rsid w:val="0073078C"/>
    <w:rsid w:val="007316E2"/>
    <w:rsid w:val="00732E52"/>
    <w:rsid w:val="00734C86"/>
    <w:rsid w:val="007356B5"/>
    <w:rsid w:val="00735AED"/>
    <w:rsid w:val="0073638E"/>
    <w:rsid w:val="00737266"/>
    <w:rsid w:val="007372AA"/>
    <w:rsid w:val="00740F26"/>
    <w:rsid w:val="00740F71"/>
    <w:rsid w:val="007412B6"/>
    <w:rsid w:val="00741639"/>
    <w:rsid w:val="007416E5"/>
    <w:rsid w:val="00741970"/>
    <w:rsid w:val="00742109"/>
    <w:rsid w:val="0074215F"/>
    <w:rsid w:val="0074313C"/>
    <w:rsid w:val="00744291"/>
    <w:rsid w:val="007445A1"/>
    <w:rsid w:val="00744759"/>
    <w:rsid w:val="00744A6B"/>
    <w:rsid w:val="00744B09"/>
    <w:rsid w:val="00745962"/>
    <w:rsid w:val="00745EEA"/>
    <w:rsid w:val="00746C4D"/>
    <w:rsid w:val="00747B78"/>
    <w:rsid w:val="00747D7E"/>
    <w:rsid w:val="00750DFB"/>
    <w:rsid w:val="00754134"/>
    <w:rsid w:val="00754991"/>
    <w:rsid w:val="0075535A"/>
    <w:rsid w:val="00755A8B"/>
    <w:rsid w:val="00756A5E"/>
    <w:rsid w:val="00760254"/>
    <w:rsid w:val="00761078"/>
    <w:rsid w:val="0076245D"/>
    <w:rsid w:val="0076377F"/>
    <w:rsid w:val="007646AD"/>
    <w:rsid w:val="007655C8"/>
    <w:rsid w:val="00765B91"/>
    <w:rsid w:val="00765BD1"/>
    <w:rsid w:val="00765FCB"/>
    <w:rsid w:val="0076627A"/>
    <w:rsid w:val="0076627E"/>
    <w:rsid w:val="0076709B"/>
    <w:rsid w:val="00767CD9"/>
    <w:rsid w:val="0077075F"/>
    <w:rsid w:val="00770BC3"/>
    <w:rsid w:val="00771086"/>
    <w:rsid w:val="00771122"/>
    <w:rsid w:val="0077169D"/>
    <w:rsid w:val="00771A2E"/>
    <w:rsid w:val="0077233D"/>
    <w:rsid w:val="00772E81"/>
    <w:rsid w:val="0077389E"/>
    <w:rsid w:val="007742BA"/>
    <w:rsid w:val="00774592"/>
    <w:rsid w:val="00775EAD"/>
    <w:rsid w:val="007762A1"/>
    <w:rsid w:val="007770BB"/>
    <w:rsid w:val="0077712E"/>
    <w:rsid w:val="00781344"/>
    <w:rsid w:val="00782698"/>
    <w:rsid w:val="00782FDD"/>
    <w:rsid w:val="00783E62"/>
    <w:rsid w:val="00784076"/>
    <w:rsid w:val="00784DFC"/>
    <w:rsid w:val="00784E1E"/>
    <w:rsid w:val="0078519D"/>
    <w:rsid w:val="00786562"/>
    <w:rsid w:val="00791D5E"/>
    <w:rsid w:val="00791F40"/>
    <w:rsid w:val="007929A4"/>
    <w:rsid w:val="007929F0"/>
    <w:rsid w:val="00792FCC"/>
    <w:rsid w:val="007937FF"/>
    <w:rsid w:val="00793ACF"/>
    <w:rsid w:val="00794516"/>
    <w:rsid w:val="007952F7"/>
    <w:rsid w:val="0079595D"/>
    <w:rsid w:val="00796561"/>
    <w:rsid w:val="0079666C"/>
    <w:rsid w:val="00796995"/>
    <w:rsid w:val="007A0061"/>
    <w:rsid w:val="007A12B7"/>
    <w:rsid w:val="007A1951"/>
    <w:rsid w:val="007A1A25"/>
    <w:rsid w:val="007A1A9B"/>
    <w:rsid w:val="007A29B0"/>
    <w:rsid w:val="007A3135"/>
    <w:rsid w:val="007A4473"/>
    <w:rsid w:val="007A477A"/>
    <w:rsid w:val="007A601D"/>
    <w:rsid w:val="007A661F"/>
    <w:rsid w:val="007A71DA"/>
    <w:rsid w:val="007A7AB8"/>
    <w:rsid w:val="007B09DC"/>
    <w:rsid w:val="007B108E"/>
    <w:rsid w:val="007B13E7"/>
    <w:rsid w:val="007B31B4"/>
    <w:rsid w:val="007B34AA"/>
    <w:rsid w:val="007B3E30"/>
    <w:rsid w:val="007B4014"/>
    <w:rsid w:val="007B4A58"/>
    <w:rsid w:val="007B4FA0"/>
    <w:rsid w:val="007B572A"/>
    <w:rsid w:val="007B638A"/>
    <w:rsid w:val="007B6430"/>
    <w:rsid w:val="007B6535"/>
    <w:rsid w:val="007B704D"/>
    <w:rsid w:val="007C02AA"/>
    <w:rsid w:val="007C0E22"/>
    <w:rsid w:val="007C129A"/>
    <w:rsid w:val="007C1618"/>
    <w:rsid w:val="007C1623"/>
    <w:rsid w:val="007C40AC"/>
    <w:rsid w:val="007C419E"/>
    <w:rsid w:val="007C4C6F"/>
    <w:rsid w:val="007C4F71"/>
    <w:rsid w:val="007C50B8"/>
    <w:rsid w:val="007C54B3"/>
    <w:rsid w:val="007C5703"/>
    <w:rsid w:val="007C6C7D"/>
    <w:rsid w:val="007C6D79"/>
    <w:rsid w:val="007C731B"/>
    <w:rsid w:val="007D10DF"/>
    <w:rsid w:val="007D1880"/>
    <w:rsid w:val="007D1BEF"/>
    <w:rsid w:val="007D1DC9"/>
    <w:rsid w:val="007D2605"/>
    <w:rsid w:val="007D353D"/>
    <w:rsid w:val="007D3C46"/>
    <w:rsid w:val="007D5187"/>
    <w:rsid w:val="007D524A"/>
    <w:rsid w:val="007D6EF8"/>
    <w:rsid w:val="007E0609"/>
    <w:rsid w:val="007E1A99"/>
    <w:rsid w:val="007E3626"/>
    <w:rsid w:val="007E49F7"/>
    <w:rsid w:val="007E51FC"/>
    <w:rsid w:val="007E5B27"/>
    <w:rsid w:val="007E6E76"/>
    <w:rsid w:val="007E7C0C"/>
    <w:rsid w:val="007F00AB"/>
    <w:rsid w:val="007F03EA"/>
    <w:rsid w:val="007F12FE"/>
    <w:rsid w:val="007F1455"/>
    <w:rsid w:val="007F1B05"/>
    <w:rsid w:val="007F23E6"/>
    <w:rsid w:val="007F4212"/>
    <w:rsid w:val="007F464B"/>
    <w:rsid w:val="007F5B23"/>
    <w:rsid w:val="007F6A73"/>
    <w:rsid w:val="007F73E3"/>
    <w:rsid w:val="007F7C04"/>
    <w:rsid w:val="007F7C9B"/>
    <w:rsid w:val="0080144F"/>
    <w:rsid w:val="008030A6"/>
    <w:rsid w:val="00804D01"/>
    <w:rsid w:val="00805537"/>
    <w:rsid w:val="00805980"/>
    <w:rsid w:val="008065FC"/>
    <w:rsid w:val="00806BC9"/>
    <w:rsid w:val="008074A9"/>
    <w:rsid w:val="00807616"/>
    <w:rsid w:val="00807FEA"/>
    <w:rsid w:val="008102F3"/>
    <w:rsid w:val="0081050D"/>
    <w:rsid w:val="0081062D"/>
    <w:rsid w:val="008106E4"/>
    <w:rsid w:val="00810C4A"/>
    <w:rsid w:val="00810F60"/>
    <w:rsid w:val="00812BC4"/>
    <w:rsid w:val="00813053"/>
    <w:rsid w:val="0081379E"/>
    <w:rsid w:val="00814912"/>
    <w:rsid w:val="00814CDE"/>
    <w:rsid w:val="00815227"/>
    <w:rsid w:val="008159DD"/>
    <w:rsid w:val="008166BE"/>
    <w:rsid w:val="00817A76"/>
    <w:rsid w:val="00817F0A"/>
    <w:rsid w:val="008203BC"/>
    <w:rsid w:val="00820767"/>
    <w:rsid w:val="0082087E"/>
    <w:rsid w:val="008209D2"/>
    <w:rsid w:val="00820C7B"/>
    <w:rsid w:val="008222D5"/>
    <w:rsid w:val="00822D1F"/>
    <w:rsid w:val="0082326D"/>
    <w:rsid w:val="008236FB"/>
    <w:rsid w:val="0082384E"/>
    <w:rsid w:val="0082388A"/>
    <w:rsid w:val="008253CA"/>
    <w:rsid w:val="0082698F"/>
    <w:rsid w:val="00826A4B"/>
    <w:rsid w:val="00827294"/>
    <w:rsid w:val="0082791A"/>
    <w:rsid w:val="0083029E"/>
    <w:rsid w:val="00830610"/>
    <w:rsid w:val="008309FD"/>
    <w:rsid w:val="00830B01"/>
    <w:rsid w:val="0083181E"/>
    <w:rsid w:val="00831920"/>
    <w:rsid w:val="0083229B"/>
    <w:rsid w:val="00832878"/>
    <w:rsid w:val="00834007"/>
    <w:rsid w:val="008343B4"/>
    <w:rsid w:val="008344B4"/>
    <w:rsid w:val="008346A4"/>
    <w:rsid w:val="0083539C"/>
    <w:rsid w:val="0083555C"/>
    <w:rsid w:val="00835C27"/>
    <w:rsid w:val="00836162"/>
    <w:rsid w:val="00836DF8"/>
    <w:rsid w:val="00837873"/>
    <w:rsid w:val="008378BC"/>
    <w:rsid w:val="008403A3"/>
    <w:rsid w:val="008407EB"/>
    <w:rsid w:val="00840FC6"/>
    <w:rsid w:val="00841B75"/>
    <w:rsid w:val="00843048"/>
    <w:rsid w:val="00843365"/>
    <w:rsid w:val="00843D46"/>
    <w:rsid w:val="008440AD"/>
    <w:rsid w:val="00844A95"/>
    <w:rsid w:val="00844E81"/>
    <w:rsid w:val="00844FFA"/>
    <w:rsid w:val="008454CB"/>
    <w:rsid w:val="008456A6"/>
    <w:rsid w:val="00845853"/>
    <w:rsid w:val="00846CE9"/>
    <w:rsid w:val="008471E3"/>
    <w:rsid w:val="0084758A"/>
    <w:rsid w:val="008511A4"/>
    <w:rsid w:val="00852A46"/>
    <w:rsid w:val="008547E0"/>
    <w:rsid w:val="00854CF0"/>
    <w:rsid w:val="0085508E"/>
    <w:rsid w:val="00856816"/>
    <w:rsid w:val="008578D8"/>
    <w:rsid w:val="00860832"/>
    <w:rsid w:val="00860E96"/>
    <w:rsid w:val="00861317"/>
    <w:rsid w:val="008620A0"/>
    <w:rsid w:val="0086222E"/>
    <w:rsid w:val="00863702"/>
    <w:rsid w:val="00864413"/>
    <w:rsid w:val="00865FE2"/>
    <w:rsid w:val="00866380"/>
    <w:rsid w:val="00866595"/>
    <w:rsid w:val="008678F4"/>
    <w:rsid w:val="00870F55"/>
    <w:rsid w:val="008713E3"/>
    <w:rsid w:val="00872592"/>
    <w:rsid w:val="00872B01"/>
    <w:rsid w:val="00872DC5"/>
    <w:rsid w:val="00873F67"/>
    <w:rsid w:val="00874435"/>
    <w:rsid w:val="00876AF4"/>
    <w:rsid w:val="00877324"/>
    <w:rsid w:val="00877C3E"/>
    <w:rsid w:val="00877F1F"/>
    <w:rsid w:val="008800CE"/>
    <w:rsid w:val="00880769"/>
    <w:rsid w:val="00880C55"/>
    <w:rsid w:val="0088249E"/>
    <w:rsid w:val="008859B6"/>
    <w:rsid w:val="00886546"/>
    <w:rsid w:val="00886DA3"/>
    <w:rsid w:val="00887132"/>
    <w:rsid w:val="008909C1"/>
    <w:rsid w:val="008933AE"/>
    <w:rsid w:val="00893D6F"/>
    <w:rsid w:val="008941BD"/>
    <w:rsid w:val="00895AED"/>
    <w:rsid w:val="00896BA4"/>
    <w:rsid w:val="00897B8C"/>
    <w:rsid w:val="008A02F2"/>
    <w:rsid w:val="008A19FD"/>
    <w:rsid w:val="008A1F49"/>
    <w:rsid w:val="008A297D"/>
    <w:rsid w:val="008A3620"/>
    <w:rsid w:val="008A3C9C"/>
    <w:rsid w:val="008A420F"/>
    <w:rsid w:val="008A48BE"/>
    <w:rsid w:val="008A4BA7"/>
    <w:rsid w:val="008A53C7"/>
    <w:rsid w:val="008A6214"/>
    <w:rsid w:val="008A6AE9"/>
    <w:rsid w:val="008A6DE6"/>
    <w:rsid w:val="008A6FBE"/>
    <w:rsid w:val="008A75F4"/>
    <w:rsid w:val="008B0686"/>
    <w:rsid w:val="008B3186"/>
    <w:rsid w:val="008B3C30"/>
    <w:rsid w:val="008B40B9"/>
    <w:rsid w:val="008B4104"/>
    <w:rsid w:val="008B4915"/>
    <w:rsid w:val="008B4DF7"/>
    <w:rsid w:val="008B532F"/>
    <w:rsid w:val="008B567B"/>
    <w:rsid w:val="008B5ED0"/>
    <w:rsid w:val="008B5F30"/>
    <w:rsid w:val="008B65F4"/>
    <w:rsid w:val="008B6A77"/>
    <w:rsid w:val="008B6E33"/>
    <w:rsid w:val="008B7699"/>
    <w:rsid w:val="008B7A29"/>
    <w:rsid w:val="008B7E43"/>
    <w:rsid w:val="008C14A7"/>
    <w:rsid w:val="008C1FFE"/>
    <w:rsid w:val="008C3691"/>
    <w:rsid w:val="008C3760"/>
    <w:rsid w:val="008C3CF5"/>
    <w:rsid w:val="008C4284"/>
    <w:rsid w:val="008C42D7"/>
    <w:rsid w:val="008C4565"/>
    <w:rsid w:val="008C54E4"/>
    <w:rsid w:val="008C5A22"/>
    <w:rsid w:val="008C61C4"/>
    <w:rsid w:val="008C6D47"/>
    <w:rsid w:val="008C7D22"/>
    <w:rsid w:val="008C7D6D"/>
    <w:rsid w:val="008D0AFF"/>
    <w:rsid w:val="008D15E1"/>
    <w:rsid w:val="008D1A9A"/>
    <w:rsid w:val="008D1B2B"/>
    <w:rsid w:val="008D202B"/>
    <w:rsid w:val="008D233E"/>
    <w:rsid w:val="008D29C6"/>
    <w:rsid w:val="008D4DE9"/>
    <w:rsid w:val="008D57F8"/>
    <w:rsid w:val="008D5B1B"/>
    <w:rsid w:val="008D5DF5"/>
    <w:rsid w:val="008E01CE"/>
    <w:rsid w:val="008E034D"/>
    <w:rsid w:val="008E0B77"/>
    <w:rsid w:val="008E0BFB"/>
    <w:rsid w:val="008E0E51"/>
    <w:rsid w:val="008E1EFE"/>
    <w:rsid w:val="008E2C05"/>
    <w:rsid w:val="008E4345"/>
    <w:rsid w:val="008E4A7B"/>
    <w:rsid w:val="008E4AA7"/>
    <w:rsid w:val="008E5AFD"/>
    <w:rsid w:val="008E7619"/>
    <w:rsid w:val="008E7BD2"/>
    <w:rsid w:val="008F05D3"/>
    <w:rsid w:val="008F05FC"/>
    <w:rsid w:val="008F0B04"/>
    <w:rsid w:val="008F0C88"/>
    <w:rsid w:val="008F1446"/>
    <w:rsid w:val="008F193F"/>
    <w:rsid w:val="008F223B"/>
    <w:rsid w:val="008F2F7C"/>
    <w:rsid w:val="008F378F"/>
    <w:rsid w:val="008F3D50"/>
    <w:rsid w:val="008F48CB"/>
    <w:rsid w:val="008F58F3"/>
    <w:rsid w:val="008F598B"/>
    <w:rsid w:val="008F610E"/>
    <w:rsid w:val="0090018B"/>
    <w:rsid w:val="0090119F"/>
    <w:rsid w:val="00901402"/>
    <w:rsid w:val="00901FB2"/>
    <w:rsid w:val="00902664"/>
    <w:rsid w:val="009028C0"/>
    <w:rsid w:val="00903B74"/>
    <w:rsid w:val="00903F4E"/>
    <w:rsid w:val="00907A54"/>
    <w:rsid w:val="00907E61"/>
    <w:rsid w:val="00910D96"/>
    <w:rsid w:val="00911C22"/>
    <w:rsid w:val="009124DA"/>
    <w:rsid w:val="00914013"/>
    <w:rsid w:val="009143F7"/>
    <w:rsid w:val="00915741"/>
    <w:rsid w:val="0091598D"/>
    <w:rsid w:val="009165E6"/>
    <w:rsid w:val="00916886"/>
    <w:rsid w:val="00917BD6"/>
    <w:rsid w:val="00917C13"/>
    <w:rsid w:val="00917D37"/>
    <w:rsid w:val="009201C4"/>
    <w:rsid w:val="0092158C"/>
    <w:rsid w:val="00922701"/>
    <w:rsid w:val="009233EB"/>
    <w:rsid w:val="00923871"/>
    <w:rsid w:val="00923AE6"/>
    <w:rsid w:val="00924531"/>
    <w:rsid w:val="00924FB2"/>
    <w:rsid w:val="009255E7"/>
    <w:rsid w:val="00926EF8"/>
    <w:rsid w:val="00927331"/>
    <w:rsid w:val="009277EB"/>
    <w:rsid w:val="009311D9"/>
    <w:rsid w:val="00931260"/>
    <w:rsid w:val="00931AB8"/>
    <w:rsid w:val="00931CDB"/>
    <w:rsid w:val="00933B0F"/>
    <w:rsid w:val="00933F99"/>
    <w:rsid w:val="00934484"/>
    <w:rsid w:val="009353E9"/>
    <w:rsid w:val="00935DFA"/>
    <w:rsid w:val="009365EF"/>
    <w:rsid w:val="0093751A"/>
    <w:rsid w:val="00937740"/>
    <w:rsid w:val="00937B63"/>
    <w:rsid w:val="00940F8B"/>
    <w:rsid w:val="00941DF6"/>
    <w:rsid w:val="00942C5A"/>
    <w:rsid w:val="00943671"/>
    <w:rsid w:val="00943DB6"/>
    <w:rsid w:val="00947549"/>
    <w:rsid w:val="009502F5"/>
    <w:rsid w:val="009506F3"/>
    <w:rsid w:val="00950CA7"/>
    <w:rsid w:val="00951019"/>
    <w:rsid w:val="00951893"/>
    <w:rsid w:val="00952706"/>
    <w:rsid w:val="00954B1B"/>
    <w:rsid w:val="00955650"/>
    <w:rsid w:val="00957AED"/>
    <w:rsid w:val="009604B8"/>
    <w:rsid w:val="0096078A"/>
    <w:rsid w:val="009609CC"/>
    <w:rsid w:val="00960B92"/>
    <w:rsid w:val="0096118B"/>
    <w:rsid w:val="00962719"/>
    <w:rsid w:val="00962BD3"/>
    <w:rsid w:val="00963FE5"/>
    <w:rsid w:val="009643BE"/>
    <w:rsid w:val="00966939"/>
    <w:rsid w:val="009672C5"/>
    <w:rsid w:val="0097019F"/>
    <w:rsid w:val="0097097A"/>
    <w:rsid w:val="00971D46"/>
    <w:rsid w:val="00972011"/>
    <w:rsid w:val="00972A61"/>
    <w:rsid w:val="00974493"/>
    <w:rsid w:val="00976444"/>
    <w:rsid w:val="009768B6"/>
    <w:rsid w:val="00976CF3"/>
    <w:rsid w:val="00976D7C"/>
    <w:rsid w:val="009771E8"/>
    <w:rsid w:val="00977401"/>
    <w:rsid w:val="009779C0"/>
    <w:rsid w:val="00977A57"/>
    <w:rsid w:val="00980460"/>
    <w:rsid w:val="00980CC8"/>
    <w:rsid w:val="0098303F"/>
    <w:rsid w:val="009847FE"/>
    <w:rsid w:val="00984948"/>
    <w:rsid w:val="00984EDA"/>
    <w:rsid w:val="0098541E"/>
    <w:rsid w:val="00985FAE"/>
    <w:rsid w:val="0098630D"/>
    <w:rsid w:val="0098645B"/>
    <w:rsid w:val="00986C93"/>
    <w:rsid w:val="009901DE"/>
    <w:rsid w:val="009924FB"/>
    <w:rsid w:val="00992763"/>
    <w:rsid w:val="00992BE8"/>
    <w:rsid w:val="00993BEB"/>
    <w:rsid w:val="00994352"/>
    <w:rsid w:val="009953A6"/>
    <w:rsid w:val="009958EC"/>
    <w:rsid w:val="009960F3"/>
    <w:rsid w:val="00996D3C"/>
    <w:rsid w:val="0099731B"/>
    <w:rsid w:val="009A0193"/>
    <w:rsid w:val="009A01CF"/>
    <w:rsid w:val="009A0704"/>
    <w:rsid w:val="009A1DC1"/>
    <w:rsid w:val="009A2819"/>
    <w:rsid w:val="009A2E12"/>
    <w:rsid w:val="009A358E"/>
    <w:rsid w:val="009A48A8"/>
    <w:rsid w:val="009A4BFE"/>
    <w:rsid w:val="009A4D84"/>
    <w:rsid w:val="009A5DE8"/>
    <w:rsid w:val="009A5F80"/>
    <w:rsid w:val="009A651A"/>
    <w:rsid w:val="009A68CB"/>
    <w:rsid w:val="009A7324"/>
    <w:rsid w:val="009B0195"/>
    <w:rsid w:val="009B2550"/>
    <w:rsid w:val="009B25CC"/>
    <w:rsid w:val="009B3483"/>
    <w:rsid w:val="009B3F01"/>
    <w:rsid w:val="009B507E"/>
    <w:rsid w:val="009B61DF"/>
    <w:rsid w:val="009B64FA"/>
    <w:rsid w:val="009B6BC7"/>
    <w:rsid w:val="009C0FCC"/>
    <w:rsid w:val="009C1748"/>
    <w:rsid w:val="009C1AD6"/>
    <w:rsid w:val="009C1DC7"/>
    <w:rsid w:val="009C2284"/>
    <w:rsid w:val="009C391E"/>
    <w:rsid w:val="009C50FA"/>
    <w:rsid w:val="009C5522"/>
    <w:rsid w:val="009C5A18"/>
    <w:rsid w:val="009C5C4F"/>
    <w:rsid w:val="009C5E9F"/>
    <w:rsid w:val="009C619A"/>
    <w:rsid w:val="009C679C"/>
    <w:rsid w:val="009C6A7B"/>
    <w:rsid w:val="009C6B66"/>
    <w:rsid w:val="009C75D8"/>
    <w:rsid w:val="009C7782"/>
    <w:rsid w:val="009D0F89"/>
    <w:rsid w:val="009D2C52"/>
    <w:rsid w:val="009D466B"/>
    <w:rsid w:val="009D4A55"/>
    <w:rsid w:val="009D4B32"/>
    <w:rsid w:val="009D6B73"/>
    <w:rsid w:val="009D7BBF"/>
    <w:rsid w:val="009E18D1"/>
    <w:rsid w:val="009E2352"/>
    <w:rsid w:val="009E28EF"/>
    <w:rsid w:val="009E29B0"/>
    <w:rsid w:val="009E2F75"/>
    <w:rsid w:val="009E2FE6"/>
    <w:rsid w:val="009E306F"/>
    <w:rsid w:val="009E3258"/>
    <w:rsid w:val="009E4E77"/>
    <w:rsid w:val="009E5759"/>
    <w:rsid w:val="009E5FE9"/>
    <w:rsid w:val="009E6939"/>
    <w:rsid w:val="009F021B"/>
    <w:rsid w:val="009F0D68"/>
    <w:rsid w:val="009F1408"/>
    <w:rsid w:val="009F15DB"/>
    <w:rsid w:val="009F16B0"/>
    <w:rsid w:val="009F1BEB"/>
    <w:rsid w:val="009F2CE2"/>
    <w:rsid w:val="009F3728"/>
    <w:rsid w:val="009F37B6"/>
    <w:rsid w:val="009F6373"/>
    <w:rsid w:val="009F6677"/>
    <w:rsid w:val="009F6BD3"/>
    <w:rsid w:val="00A001DB"/>
    <w:rsid w:val="00A0056F"/>
    <w:rsid w:val="00A01FBD"/>
    <w:rsid w:val="00A0217B"/>
    <w:rsid w:val="00A0255A"/>
    <w:rsid w:val="00A043F0"/>
    <w:rsid w:val="00A05454"/>
    <w:rsid w:val="00A05A73"/>
    <w:rsid w:val="00A066C0"/>
    <w:rsid w:val="00A07523"/>
    <w:rsid w:val="00A10CF9"/>
    <w:rsid w:val="00A13E4F"/>
    <w:rsid w:val="00A14DC5"/>
    <w:rsid w:val="00A15432"/>
    <w:rsid w:val="00A15E4A"/>
    <w:rsid w:val="00A16608"/>
    <w:rsid w:val="00A167C2"/>
    <w:rsid w:val="00A173EE"/>
    <w:rsid w:val="00A17F7E"/>
    <w:rsid w:val="00A209FF"/>
    <w:rsid w:val="00A20ECE"/>
    <w:rsid w:val="00A2147E"/>
    <w:rsid w:val="00A21A5F"/>
    <w:rsid w:val="00A21C6B"/>
    <w:rsid w:val="00A22C2D"/>
    <w:rsid w:val="00A2433C"/>
    <w:rsid w:val="00A24D08"/>
    <w:rsid w:val="00A251B5"/>
    <w:rsid w:val="00A251DC"/>
    <w:rsid w:val="00A2548E"/>
    <w:rsid w:val="00A2552C"/>
    <w:rsid w:val="00A26879"/>
    <w:rsid w:val="00A27314"/>
    <w:rsid w:val="00A3060B"/>
    <w:rsid w:val="00A30E87"/>
    <w:rsid w:val="00A31257"/>
    <w:rsid w:val="00A314B8"/>
    <w:rsid w:val="00A3303D"/>
    <w:rsid w:val="00A33DA2"/>
    <w:rsid w:val="00A33DA8"/>
    <w:rsid w:val="00A3472B"/>
    <w:rsid w:val="00A34CEA"/>
    <w:rsid w:val="00A34D83"/>
    <w:rsid w:val="00A35AB4"/>
    <w:rsid w:val="00A361BE"/>
    <w:rsid w:val="00A362BB"/>
    <w:rsid w:val="00A362D5"/>
    <w:rsid w:val="00A36399"/>
    <w:rsid w:val="00A366DB"/>
    <w:rsid w:val="00A36E17"/>
    <w:rsid w:val="00A40C68"/>
    <w:rsid w:val="00A40F2F"/>
    <w:rsid w:val="00A42B4A"/>
    <w:rsid w:val="00A4548B"/>
    <w:rsid w:val="00A46E42"/>
    <w:rsid w:val="00A478BF"/>
    <w:rsid w:val="00A47C61"/>
    <w:rsid w:val="00A509C8"/>
    <w:rsid w:val="00A50DBC"/>
    <w:rsid w:val="00A51688"/>
    <w:rsid w:val="00A5203F"/>
    <w:rsid w:val="00A524F8"/>
    <w:rsid w:val="00A52824"/>
    <w:rsid w:val="00A54692"/>
    <w:rsid w:val="00A55D74"/>
    <w:rsid w:val="00A55E4E"/>
    <w:rsid w:val="00A60F7C"/>
    <w:rsid w:val="00A611E3"/>
    <w:rsid w:val="00A6188B"/>
    <w:rsid w:val="00A623BB"/>
    <w:rsid w:val="00A62A74"/>
    <w:rsid w:val="00A63E23"/>
    <w:rsid w:val="00A64A6E"/>
    <w:rsid w:val="00A65AB8"/>
    <w:rsid w:val="00A66557"/>
    <w:rsid w:val="00A6667D"/>
    <w:rsid w:val="00A6702A"/>
    <w:rsid w:val="00A6787E"/>
    <w:rsid w:val="00A71B9D"/>
    <w:rsid w:val="00A71CED"/>
    <w:rsid w:val="00A733B6"/>
    <w:rsid w:val="00A7404C"/>
    <w:rsid w:val="00A7418C"/>
    <w:rsid w:val="00A746E3"/>
    <w:rsid w:val="00A74976"/>
    <w:rsid w:val="00A75245"/>
    <w:rsid w:val="00A758F8"/>
    <w:rsid w:val="00A76549"/>
    <w:rsid w:val="00A765E5"/>
    <w:rsid w:val="00A769FA"/>
    <w:rsid w:val="00A77DA3"/>
    <w:rsid w:val="00A80A49"/>
    <w:rsid w:val="00A80AAA"/>
    <w:rsid w:val="00A81C2A"/>
    <w:rsid w:val="00A81F61"/>
    <w:rsid w:val="00A82B63"/>
    <w:rsid w:val="00A82CF9"/>
    <w:rsid w:val="00A8362C"/>
    <w:rsid w:val="00A83AC2"/>
    <w:rsid w:val="00A84430"/>
    <w:rsid w:val="00A84A8C"/>
    <w:rsid w:val="00A84BEE"/>
    <w:rsid w:val="00A84D19"/>
    <w:rsid w:val="00A85490"/>
    <w:rsid w:val="00A85854"/>
    <w:rsid w:val="00A8749C"/>
    <w:rsid w:val="00A8756D"/>
    <w:rsid w:val="00A877D0"/>
    <w:rsid w:val="00A908A0"/>
    <w:rsid w:val="00A91B85"/>
    <w:rsid w:val="00A91CD2"/>
    <w:rsid w:val="00A92351"/>
    <w:rsid w:val="00A92A7C"/>
    <w:rsid w:val="00A9337A"/>
    <w:rsid w:val="00A934C7"/>
    <w:rsid w:val="00A94E1E"/>
    <w:rsid w:val="00A95A03"/>
    <w:rsid w:val="00A96147"/>
    <w:rsid w:val="00A97069"/>
    <w:rsid w:val="00A9758E"/>
    <w:rsid w:val="00AA03BD"/>
    <w:rsid w:val="00AA0756"/>
    <w:rsid w:val="00AA1BE9"/>
    <w:rsid w:val="00AA1D9C"/>
    <w:rsid w:val="00AA20E4"/>
    <w:rsid w:val="00AA2EF0"/>
    <w:rsid w:val="00AA3503"/>
    <w:rsid w:val="00AA41A8"/>
    <w:rsid w:val="00AA525D"/>
    <w:rsid w:val="00AA5DE1"/>
    <w:rsid w:val="00AA74D9"/>
    <w:rsid w:val="00AA7F6F"/>
    <w:rsid w:val="00AB170F"/>
    <w:rsid w:val="00AB1714"/>
    <w:rsid w:val="00AB336E"/>
    <w:rsid w:val="00AB41E6"/>
    <w:rsid w:val="00AB4B5E"/>
    <w:rsid w:val="00AB5DA8"/>
    <w:rsid w:val="00AB6A1F"/>
    <w:rsid w:val="00AB77D7"/>
    <w:rsid w:val="00AC08E0"/>
    <w:rsid w:val="00AC17F8"/>
    <w:rsid w:val="00AC3A6B"/>
    <w:rsid w:val="00AC40BD"/>
    <w:rsid w:val="00AC4FBD"/>
    <w:rsid w:val="00AC6854"/>
    <w:rsid w:val="00AC72F0"/>
    <w:rsid w:val="00AC737A"/>
    <w:rsid w:val="00AC7E9D"/>
    <w:rsid w:val="00AD066F"/>
    <w:rsid w:val="00AD0C1B"/>
    <w:rsid w:val="00AD1124"/>
    <w:rsid w:val="00AD22AB"/>
    <w:rsid w:val="00AD236A"/>
    <w:rsid w:val="00AD2E43"/>
    <w:rsid w:val="00AD3531"/>
    <w:rsid w:val="00AD3555"/>
    <w:rsid w:val="00AD5CD3"/>
    <w:rsid w:val="00AD73FB"/>
    <w:rsid w:val="00AD775A"/>
    <w:rsid w:val="00AD77F0"/>
    <w:rsid w:val="00AD7EF4"/>
    <w:rsid w:val="00AE01D3"/>
    <w:rsid w:val="00AE1024"/>
    <w:rsid w:val="00AE1086"/>
    <w:rsid w:val="00AE1AED"/>
    <w:rsid w:val="00AE1EE9"/>
    <w:rsid w:val="00AE2525"/>
    <w:rsid w:val="00AE2BBB"/>
    <w:rsid w:val="00AE3436"/>
    <w:rsid w:val="00AE3A17"/>
    <w:rsid w:val="00AE3C8D"/>
    <w:rsid w:val="00AE3EB0"/>
    <w:rsid w:val="00AE3F73"/>
    <w:rsid w:val="00AE4193"/>
    <w:rsid w:val="00AE4FE3"/>
    <w:rsid w:val="00AE535C"/>
    <w:rsid w:val="00AE5423"/>
    <w:rsid w:val="00AE5506"/>
    <w:rsid w:val="00AE6F06"/>
    <w:rsid w:val="00AE748F"/>
    <w:rsid w:val="00AE7599"/>
    <w:rsid w:val="00AE75C6"/>
    <w:rsid w:val="00AE7A2E"/>
    <w:rsid w:val="00AF0101"/>
    <w:rsid w:val="00AF224C"/>
    <w:rsid w:val="00AF26BB"/>
    <w:rsid w:val="00AF3D19"/>
    <w:rsid w:val="00AF4897"/>
    <w:rsid w:val="00AF4C49"/>
    <w:rsid w:val="00AF4D31"/>
    <w:rsid w:val="00AF5490"/>
    <w:rsid w:val="00AF5749"/>
    <w:rsid w:val="00AF6828"/>
    <w:rsid w:val="00AF6D49"/>
    <w:rsid w:val="00AF70E1"/>
    <w:rsid w:val="00B006D7"/>
    <w:rsid w:val="00B00782"/>
    <w:rsid w:val="00B00E09"/>
    <w:rsid w:val="00B0133B"/>
    <w:rsid w:val="00B0139B"/>
    <w:rsid w:val="00B015D6"/>
    <w:rsid w:val="00B01DEA"/>
    <w:rsid w:val="00B02073"/>
    <w:rsid w:val="00B028AA"/>
    <w:rsid w:val="00B02984"/>
    <w:rsid w:val="00B02FF6"/>
    <w:rsid w:val="00B03142"/>
    <w:rsid w:val="00B0398F"/>
    <w:rsid w:val="00B042C3"/>
    <w:rsid w:val="00B0471B"/>
    <w:rsid w:val="00B04933"/>
    <w:rsid w:val="00B05337"/>
    <w:rsid w:val="00B05887"/>
    <w:rsid w:val="00B06C21"/>
    <w:rsid w:val="00B07414"/>
    <w:rsid w:val="00B0752C"/>
    <w:rsid w:val="00B07B8A"/>
    <w:rsid w:val="00B101CE"/>
    <w:rsid w:val="00B10BA3"/>
    <w:rsid w:val="00B11684"/>
    <w:rsid w:val="00B11980"/>
    <w:rsid w:val="00B11D3A"/>
    <w:rsid w:val="00B1293B"/>
    <w:rsid w:val="00B1373F"/>
    <w:rsid w:val="00B13C44"/>
    <w:rsid w:val="00B14628"/>
    <w:rsid w:val="00B155EF"/>
    <w:rsid w:val="00B1568C"/>
    <w:rsid w:val="00B15FC3"/>
    <w:rsid w:val="00B167FC"/>
    <w:rsid w:val="00B17179"/>
    <w:rsid w:val="00B17224"/>
    <w:rsid w:val="00B17401"/>
    <w:rsid w:val="00B17406"/>
    <w:rsid w:val="00B21805"/>
    <w:rsid w:val="00B21A9C"/>
    <w:rsid w:val="00B221D3"/>
    <w:rsid w:val="00B22614"/>
    <w:rsid w:val="00B22A48"/>
    <w:rsid w:val="00B22A6A"/>
    <w:rsid w:val="00B24777"/>
    <w:rsid w:val="00B24EC6"/>
    <w:rsid w:val="00B26599"/>
    <w:rsid w:val="00B26827"/>
    <w:rsid w:val="00B27976"/>
    <w:rsid w:val="00B308DF"/>
    <w:rsid w:val="00B31BB0"/>
    <w:rsid w:val="00B341B7"/>
    <w:rsid w:val="00B34A95"/>
    <w:rsid w:val="00B34BAE"/>
    <w:rsid w:val="00B34D2B"/>
    <w:rsid w:val="00B35C2F"/>
    <w:rsid w:val="00B3654E"/>
    <w:rsid w:val="00B366EA"/>
    <w:rsid w:val="00B36923"/>
    <w:rsid w:val="00B36B8A"/>
    <w:rsid w:val="00B37507"/>
    <w:rsid w:val="00B4019F"/>
    <w:rsid w:val="00B407A7"/>
    <w:rsid w:val="00B4125B"/>
    <w:rsid w:val="00B41480"/>
    <w:rsid w:val="00B41A49"/>
    <w:rsid w:val="00B42017"/>
    <w:rsid w:val="00B429B6"/>
    <w:rsid w:val="00B45062"/>
    <w:rsid w:val="00B45DDA"/>
    <w:rsid w:val="00B460D7"/>
    <w:rsid w:val="00B46A16"/>
    <w:rsid w:val="00B470AB"/>
    <w:rsid w:val="00B47CE4"/>
    <w:rsid w:val="00B507AE"/>
    <w:rsid w:val="00B50BEF"/>
    <w:rsid w:val="00B512EF"/>
    <w:rsid w:val="00B515D0"/>
    <w:rsid w:val="00B5204E"/>
    <w:rsid w:val="00B525BE"/>
    <w:rsid w:val="00B52AAD"/>
    <w:rsid w:val="00B52B35"/>
    <w:rsid w:val="00B5345C"/>
    <w:rsid w:val="00B542F7"/>
    <w:rsid w:val="00B54F54"/>
    <w:rsid w:val="00B5579E"/>
    <w:rsid w:val="00B56DF7"/>
    <w:rsid w:val="00B56E45"/>
    <w:rsid w:val="00B57879"/>
    <w:rsid w:val="00B57889"/>
    <w:rsid w:val="00B600DA"/>
    <w:rsid w:val="00B60357"/>
    <w:rsid w:val="00B606C0"/>
    <w:rsid w:val="00B612F7"/>
    <w:rsid w:val="00B61978"/>
    <w:rsid w:val="00B6216F"/>
    <w:rsid w:val="00B621DA"/>
    <w:rsid w:val="00B627DE"/>
    <w:rsid w:val="00B62986"/>
    <w:rsid w:val="00B63469"/>
    <w:rsid w:val="00B63E06"/>
    <w:rsid w:val="00B657C7"/>
    <w:rsid w:val="00B659C2"/>
    <w:rsid w:val="00B67762"/>
    <w:rsid w:val="00B67BEC"/>
    <w:rsid w:val="00B70449"/>
    <w:rsid w:val="00B71135"/>
    <w:rsid w:val="00B71172"/>
    <w:rsid w:val="00B71351"/>
    <w:rsid w:val="00B72A5E"/>
    <w:rsid w:val="00B7406B"/>
    <w:rsid w:val="00B757AD"/>
    <w:rsid w:val="00B75C8B"/>
    <w:rsid w:val="00B766B6"/>
    <w:rsid w:val="00B769DA"/>
    <w:rsid w:val="00B80F67"/>
    <w:rsid w:val="00B81A1B"/>
    <w:rsid w:val="00B82D1F"/>
    <w:rsid w:val="00B84BEB"/>
    <w:rsid w:val="00B84E5F"/>
    <w:rsid w:val="00B84EF9"/>
    <w:rsid w:val="00B86BCD"/>
    <w:rsid w:val="00B87D25"/>
    <w:rsid w:val="00B87D5A"/>
    <w:rsid w:val="00B90986"/>
    <w:rsid w:val="00B91C3D"/>
    <w:rsid w:val="00B91D95"/>
    <w:rsid w:val="00B932D8"/>
    <w:rsid w:val="00B93D2E"/>
    <w:rsid w:val="00B942F1"/>
    <w:rsid w:val="00B94761"/>
    <w:rsid w:val="00B94F8A"/>
    <w:rsid w:val="00B96163"/>
    <w:rsid w:val="00B96BFC"/>
    <w:rsid w:val="00B96E9D"/>
    <w:rsid w:val="00B970E5"/>
    <w:rsid w:val="00BA06EB"/>
    <w:rsid w:val="00BA077C"/>
    <w:rsid w:val="00BA22F6"/>
    <w:rsid w:val="00BA2328"/>
    <w:rsid w:val="00BA2B3C"/>
    <w:rsid w:val="00BA304A"/>
    <w:rsid w:val="00BA355C"/>
    <w:rsid w:val="00BA356F"/>
    <w:rsid w:val="00BA393C"/>
    <w:rsid w:val="00BA39E4"/>
    <w:rsid w:val="00BA453B"/>
    <w:rsid w:val="00BA49F1"/>
    <w:rsid w:val="00BA5AB0"/>
    <w:rsid w:val="00BA6C02"/>
    <w:rsid w:val="00BA7096"/>
    <w:rsid w:val="00BA72EE"/>
    <w:rsid w:val="00BA7341"/>
    <w:rsid w:val="00BA74EB"/>
    <w:rsid w:val="00BB1B49"/>
    <w:rsid w:val="00BB2057"/>
    <w:rsid w:val="00BB209B"/>
    <w:rsid w:val="00BB23EA"/>
    <w:rsid w:val="00BB2779"/>
    <w:rsid w:val="00BB4CE4"/>
    <w:rsid w:val="00BB5F8F"/>
    <w:rsid w:val="00BB6030"/>
    <w:rsid w:val="00BB657E"/>
    <w:rsid w:val="00BB75FD"/>
    <w:rsid w:val="00BC0F60"/>
    <w:rsid w:val="00BC13C1"/>
    <w:rsid w:val="00BC1404"/>
    <w:rsid w:val="00BC2D72"/>
    <w:rsid w:val="00BC32C2"/>
    <w:rsid w:val="00BC35AC"/>
    <w:rsid w:val="00BC37BB"/>
    <w:rsid w:val="00BC418B"/>
    <w:rsid w:val="00BC4353"/>
    <w:rsid w:val="00BC447A"/>
    <w:rsid w:val="00BC597C"/>
    <w:rsid w:val="00BC6190"/>
    <w:rsid w:val="00BC769C"/>
    <w:rsid w:val="00BD003E"/>
    <w:rsid w:val="00BD010D"/>
    <w:rsid w:val="00BD0149"/>
    <w:rsid w:val="00BD2592"/>
    <w:rsid w:val="00BD3A38"/>
    <w:rsid w:val="00BD5467"/>
    <w:rsid w:val="00BD5943"/>
    <w:rsid w:val="00BD59E5"/>
    <w:rsid w:val="00BD62CE"/>
    <w:rsid w:val="00BD6893"/>
    <w:rsid w:val="00BD6D16"/>
    <w:rsid w:val="00BD7BAA"/>
    <w:rsid w:val="00BD7D34"/>
    <w:rsid w:val="00BE193C"/>
    <w:rsid w:val="00BE26AF"/>
    <w:rsid w:val="00BE276F"/>
    <w:rsid w:val="00BE2BB0"/>
    <w:rsid w:val="00BE3BB6"/>
    <w:rsid w:val="00BE56F8"/>
    <w:rsid w:val="00BE5BB3"/>
    <w:rsid w:val="00BE5BFA"/>
    <w:rsid w:val="00BE6646"/>
    <w:rsid w:val="00BE6775"/>
    <w:rsid w:val="00BE7386"/>
    <w:rsid w:val="00BE752C"/>
    <w:rsid w:val="00BE7CB0"/>
    <w:rsid w:val="00BF058D"/>
    <w:rsid w:val="00BF0623"/>
    <w:rsid w:val="00BF126B"/>
    <w:rsid w:val="00BF16BC"/>
    <w:rsid w:val="00BF1DC8"/>
    <w:rsid w:val="00BF5CE3"/>
    <w:rsid w:val="00BF6818"/>
    <w:rsid w:val="00BF7696"/>
    <w:rsid w:val="00C0052A"/>
    <w:rsid w:val="00C00E0A"/>
    <w:rsid w:val="00C00F52"/>
    <w:rsid w:val="00C019B4"/>
    <w:rsid w:val="00C019BD"/>
    <w:rsid w:val="00C01D4C"/>
    <w:rsid w:val="00C03166"/>
    <w:rsid w:val="00C039D4"/>
    <w:rsid w:val="00C03A96"/>
    <w:rsid w:val="00C03BFB"/>
    <w:rsid w:val="00C03D84"/>
    <w:rsid w:val="00C05345"/>
    <w:rsid w:val="00C06032"/>
    <w:rsid w:val="00C066BF"/>
    <w:rsid w:val="00C06719"/>
    <w:rsid w:val="00C07659"/>
    <w:rsid w:val="00C07C74"/>
    <w:rsid w:val="00C115C3"/>
    <w:rsid w:val="00C120ED"/>
    <w:rsid w:val="00C125DB"/>
    <w:rsid w:val="00C13554"/>
    <w:rsid w:val="00C139E8"/>
    <w:rsid w:val="00C15D37"/>
    <w:rsid w:val="00C16381"/>
    <w:rsid w:val="00C16ED5"/>
    <w:rsid w:val="00C171B7"/>
    <w:rsid w:val="00C171D6"/>
    <w:rsid w:val="00C20666"/>
    <w:rsid w:val="00C21C3C"/>
    <w:rsid w:val="00C22147"/>
    <w:rsid w:val="00C221D1"/>
    <w:rsid w:val="00C23444"/>
    <w:rsid w:val="00C23764"/>
    <w:rsid w:val="00C23B88"/>
    <w:rsid w:val="00C23F14"/>
    <w:rsid w:val="00C250DB"/>
    <w:rsid w:val="00C26002"/>
    <w:rsid w:val="00C26A27"/>
    <w:rsid w:val="00C26EB3"/>
    <w:rsid w:val="00C3013B"/>
    <w:rsid w:val="00C31627"/>
    <w:rsid w:val="00C32426"/>
    <w:rsid w:val="00C33290"/>
    <w:rsid w:val="00C333CA"/>
    <w:rsid w:val="00C341F9"/>
    <w:rsid w:val="00C3484F"/>
    <w:rsid w:val="00C3554F"/>
    <w:rsid w:val="00C35B54"/>
    <w:rsid w:val="00C36A08"/>
    <w:rsid w:val="00C36BB4"/>
    <w:rsid w:val="00C36F03"/>
    <w:rsid w:val="00C379A8"/>
    <w:rsid w:val="00C4007F"/>
    <w:rsid w:val="00C412AA"/>
    <w:rsid w:val="00C41C53"/>
    <w:rsid w:val="00C42344"/>
    <w:rsid w:val="00C426D9"/>
    <w:rsid w:val="00C453B5"/>
    <w:rsid w:val="00C45DF0"/>
    <w:rsid w:val="00C45E6E"/>
    <w:rsid w:val="00C46060"/>
    <w:rsid w:val="00C46A73"/>
    <w:rsid w:val="00C46CAC"/>
    <w:rsid w:val="00C50144"/>
    <w:rsid w:val="00C5163B"/>
    <w:rsid w:val="00C51B0D"/>
    <w:rsid w:val="00C51BC8"/>
    <w:rsid w:val="00C522CA"/>
    <w:rsid w:val="00C53668"/>
    <w:rsid w:val="00C53EF2"/>
    <w:rsid w:val="00C54873"/>
    <w:rsid w:val="00C54B28"/>
    <w:rsid w:val="00C55493"/>
    <w:rsid w:val="00C55A3F"/>
    <w:rsid w:val="00C56087"/>
    <w:rsid w:val="00C601D5"/>
    <w:rsid w:val="00C6051E"/>
    <w:rsid w:val="00C607BF"/>
    <w:rsid w:val="00C60890"/>
    <w:rsid w:val="00C60943"/>
    <w:rsid w:val="00C60A00"/>
    <w:rsid w:val="00C62A30"/>
    <w:rsid w:val="00C64E27"/>
    <w:rsid w:val="00C65AF9"/>
    <w:rsid w:val="00C66FB6"/>
    <w:rsid w:val="00C678EE"/>
    <w:rsid w:val="00C70CC8"/>
    <w:rsid w:val="00C713D4"/>
    <w:rsid w:val="00C718EE"/>
    <w:rsid w:val="00C73299"/>
    <w:rsid w:val="00C73615"/>
    <w:rsid w:val="00C7401E"/>
    <w:rsid w:val="00C745F3"/>
    <w:rsid w:val="00C7534F"/>
    <w:rsid w:val="00C756B7"/>
    <w:rsid w:val="00C75B60"/>
    <w:rsid w:val="00C76917"/>
    <w:rsid w:val="00C76A04"/>
    <w:rsid w:val="00C76B58"/>
    <w:rsid w:val="00C76B7A"/>
    <w:rsid w:val="00C80527"/>
    <w:rsid w:val="00C819C6"/>
    <w:rsid w:val="00C822A6"/>
    <w:rsid w:val="00C824F4"/>
    <w:rsid w:val="00C835D4"/>
    <w:rsid w:val="00C839C0"/>
    <w:rsid w:val="00C8549F"/>
    <w:rsid w:val="00C86003"/>
    <w:rsid w:val="00C8641C"/>
    <w:rsid w:val="00C878B2"/>
    <w:rsid w:val="00C87CCD"/>
    <w:rsid w:val="00C90052"/>
    <w:rsid w:val="00C91118"/>
    <w:rsid w:val="00C915CE"/>
    <w:rsid w:val="00C91817"/>
    <w:rsid w:val="00C926BA"/>
    <w:rsid w:val="00C93468"/>
    <w:rsid w:val="00C93A20"/>
    <w:rsid w:val="00C94483"/>
    <w:rsid w:val="00C95570"/>
    <w:rsid w:val="00C95C7D"/>
    <w:rsid w:val="00C95EAA"/>
    <w:rsid w:val="00C95EF1"/>
    <w:rsid w:val="00C9669A"/>
    <w:rsid w:val="00C978AF"/>
    <w:rsid w:val="00CA0124"/>
    <w:rsid w:val="00CA02EC"/>
    <w:rsid w:val="00CA163B"/>
    <w:rsid w:val="00CA190B"/>
    <w:rsid w:val="00CA1D3A"/>
    <w:rsid w:val="00CA26D7"/>
    <w:rsid w:val="00CA366B"/>
    <w:rsid w:val="00CA4098"/>
    <w:rsid w:val="00CA437A"/>
    <w:rsid w:val="00CA4B7C"/>
    <w:rsid w:val="00CA5059"/>
    <w:rsid w:val="00CA5849"/>
    <w:rsid w:val="00CA5C91"/>
    <w:rsid w:val="00CA6AA3"/>
    <w:rsid w:val="00CA6B70"/>
    <w:rsid w:val="00CA6C6D"/>
    <w:rsid w:val="00CA7059"/>
    <w:rsid w:val="00CA72F3"/>
    <w:rsid w:val="00CA7C5D"/>
    <w:rsid w:val="00CB063B"/>
    <w:rsid w:val="00CB0A63"/>
    <w:rsid w:val="00CB0DBB"/>
    <w:rsid w:val="00CB1155"/>
    <w:rsid w:val="00CB2046"/>
    <w:rsid w:val="00CB2190"/>
    <w:rsid w:val="00CB2408"/>
    <w:rsid w:val="00CB3580"/>
    <w:rsid w:val="00CB361E"/>
    <w:rsid w:val="00CB3A11"/>
    <w:rsid w:val="00CB3CE4"/>
    <w:rsid w:val="00CB46AD"/>
    <w:rsid w:val="00CB4CCA"/>
    <w:rsid w:val="00CB4F21"/>
    <w:rsid w:val="00CB6DA8"/>
    <w:rsid w:val="00CB6DE5"/>
    <w:rsid w:val="00CB71DE"/>
    <w:rsid w:val="00CB7732"/>
    <w:rsid w:val="00CC0388"/>
    <w:rsid w:val="00CC14D9"/>
    <w:rsid w:val="00CC217D"/>
    <w:rsid w:val="00CC2246"/>
    <w:rsid w:val="00CC2C2A"/>
    <w:rsid w:val="00CC2C64"/>
    <w:rsid w:val="00CC31B7"/>
    <w:rsid w:val="00CC4D2C"/>
    <w:rsid w:val="00CC5002"/>
    <w:rsid w:val="00CC690A"/>
    <w:rsid w:val="00CC696E"/>
    <w:rsid w:val="00CC7165"/>
    <w:rsid w:val="00CC7C96"/>
    <w:rsid w:val="00CD08A7"/>
    <w:rsid w:val="00CD2034"/>
    <w:rsid w:val="00CD2413"/>
    <w:rsid w:val="00CD3FEE"/>
    <w:rsid w:val="00CD46B1"/>
    <w:rsid w:val="00CD4A1B"/>
    <w:rsid w:val="00CD4C0C"/>
    <w:rsid w:val="00CD502F"/>
    <w:rsid w:val="00CD5369"/>
    <w:rsid w:val="00CD59D5"/>
    <w:rsid w:val="00CD5C29"/>
    <w:rsid w:val="00CD6848"/>
    <w:rsid w:val="00CD6EDB"/>
    <w:rsid w:val="00CD78C7"/>
    <w:rsid w:val="00CD79A1"/>
    <w:rsid w:val="00CE0FE0"/>
    <w:rsid w:val="00CE16AE"/>
    <w:rsid w:val="00CE3BC8"/>
    <w:rsid w:val="00CE44B8"/>
    <w:rsid w:val="00CE4759"/>
    <w:rsid w:val="00CE7F7C"/>
    <w:rsid w:val="00CF029A"/>
    <w:rsid w:val="00CF0540"/>
    <w:rsid w:val="00CF07A4"/>
    <w:rsid w:val="00CF115A"/>
    <w:rsid w:val="00CF1849"/>
    <w:rsid w:val="00CF33A9"/>
    <w:rsid w:val="00CF4313"/>
    <w:rsid w:val="00CF580C"/>
    <w:rsid w:val="00CF5830"/>
    <w:rsid w:val="00CF5A8F"/>
    <w:rsid w:val="00CF5B76"/>
    <w:rsid w:val="00CF6425"/>
    <w:rsid w:val="00CF64AC"/>
    <w:rsid w:val="00CF706F"/>
    <w:rsid w:val="00D00367"/>
    <w:rsid w:val="00D00B5F"/>
    <w:rsid w:val="00D01B11"/>
    <w:rsid w:val="00D02999"/>
    <w:rsid w:val="00D02FBB"/>
    <w:rsid w:val="00D0559D"/>
    <w:rsid w:val="00D0589A"/>
    <w:rsid w:val="00D058CB"/>
    <w:rsid w:val="00D10848"/>
    <w:rsid w:val="00D10E5B"/>
    <w:rsid w:val="00D114F7"/>
    <w:rsid w:val="00D119F6"/>
    <w:rsid w:val="00D12E90"/>
    <w:rsid w:val="00D13A6B"/>
    <w:rsid w:val="00D14246"/>
    <w:rsid w:val="00D148A8"/>
    <w:rsid w:val="00D149E3"/>
    <w:rsid w:val="00D1532E"/>
    <w:rsid w:val="00D15D33"/>
    <w:rsid w:val="00D173B7"/>
    <w:rsid w:val="00D17CB7"/>
    <w:rsid w:val="00D21FBE"/>
    <w:rsid w:val="00D2398B"/>
    <w:rsid w:val="00D24099"/>
    <w:rsid w:val="00D249D5"/>
    <w:rsid w:val="00D25E1E"/>
    <w:rsid w:val="00D25E7F"/>
    <w:rsid w:val="00D269CE"/>
    <w:rsid w:val="00D26FCA"/>
    <w:rsid w:val="00D27DF2"/>
    <w:rsid w:val="00D3062E"/>
    <w:rsid w:val="00D30C29"/>
    <w:rsid w:val="00D30E3A"/>
    <w:rsid w:val="00D31CF8"/>
    <w:rsid w:val="00D32D24"/>
    <w:rsid w:val="00D3366E"/>
    <w:rsid w:val="00D3479A"/>
    <w:rsid w:val="00D349A5"/>
    <w:rsid w:val="00D35724"/>
    <w:rsid w:val="00D35B8A"/>
    <w:rsid w:val="00D35EE0"/>
    <w:rsid w:val="00D36075"/>
    <w:rsid w:val="00D37CD2"/>
    <w:rsid w:val="00D407AE"/>
    <w:rsid w:val="00D40C2B"/>
    <w:rsid w:val="00D41F21"/>
    <w:rsid w:val="00D42989"/>
    <w:rsid w:val="00D42DA6"/>
    <w:rsid w:val="00D43ADC"/>
    <w:rsid w:val="00D449CE"/>
    <w:rsid w:val="00D44CAE"/>
    <w:rsid w:val="00D44FF7"/>
    <w:rsid w:val="00D45079"/>
    <w:rsid w:val="00D4598B"/>
    <w:rsid w:val="00D4608E"/>
    <w:rsid w:val="00D46658"/>
    <w:rsid w:val="00D476B6"/>
    <w:rsid w:val="00D528E9"/>
    <w:rsid w:val="00D53198"/>
    <w:rsid w:val="00D532CC"/>
    <w:rsid w:val="00D5385D"/>
    <w:rsid w:val="00D54CF7"/>
    <w:rsid w:val="00D5598B"/>
    <w:rsid w:val="00D5606A"/>
    <w:rsid w:val="00D56815"/>
    <w:rsid w:val="00D56880"/>
    <w:rsid w:val="00D56B0F"/>
    <w:rsid w:val="00D57E7C"/>
    <w:rsid w:val="00D60105"/>
    <w:rsid w:val="00D60510"/>
    <w:rsid w:val="00D60B2B"/>
    <w:rsid w:val="00D60DC9"/>
    <w:rsid w:val="00D61186"/>
    <w:rsid w:val="00D61651"/>
    <w:rsid w:val="00D61D77"/>
    <w:rsid w:val="00D64DB2"/>
    <w:rsid w:val="00D65724"/>
    <w:rsid w:val="00D657F1"/>
    <w:rsid w:val="00D65958"/>
    <w:rsid w:val="00D65C52"/>
    <w:rsid w:val="00D65CAF"/>
    <w:rsid w:val="00D66126"/>
    <w:rsid w:val="00D6624C"/>
    <w:rsid w:val="00D675B2"/>
    <w:rsid w:val="00D67695"/>
    <w:rsid w:val="00D70187"/>
    <w:rsid w:val="00D70479"/>
    <w:rsid w:val="00D70621"/>
    <w:rsid w:val="00D71278"/>
    <w:rsid w:val="00D715C2"/>
    <w:rsid w:val="00D76496"/>
    <w:rsid w:val="00D77001"/>
    <w:rsid w:val="00D801D8"/>
    <w:rsid w:val="00D82AAF"/>
    <w:rsid w:val="00D8338E"/>
    <w:rsid w:val="00D8342B"/>
    <w:rsid w:val="00D83547"/>
    <w:rsid w:val="00D83E86"/>
    <w:rsid w:val="00D851F3"/>
    <w:rsid w:val="00D86AB4"/>
    <w:rsid w:val="00D87332"/>
    <w:rsid w:val="00D90729"/>
    <w:rsid w:val="00D91A58"/>
    <w:rsid w:val="00D921CD"/>
    <w:rsid w:val="00D92713"/>
    <w:rsid w:val="00D93B15"/>
    <w:rsid w:val="00D943BC"/>
    <w:rsid w:val="00D94CAB"/>
    <w:rsid w:val="00D94F7B"/>
    <w:rsid w:val="00D96DE2"/>
    <w:rsid w:val="00D97659"/>
    <w:rsid w:val="00DA06A1"/>
    <w:rsid w:val="00DA0803"/>
    <w:rsid w:val="00DA0B73"/>
    <w:rsid w:val="00DA0C34"/>
    <w:rsid w:val="00DA174B"/>
    <w:rsid w:val="00DA19E1"/>
    <w:rsid w:val="00DA2643"/>
    <w:rsid w:val="00DA288C"/>
    <w:rsid w:val="00DA3EB5"/>
    <w:rsid w:val="00DA5BC8"/>
    <w:rsid w:val="00DA5D6C"/>
    <w:rsid w:val="00DA5E1E"/>
    <w:rsid w:val="00DA60C3"/>
    <w:rsid w:val="00DA63C9"/>
    <w:rsid w:val="00DA6AA9"/>
    <w:rsid w:val="00DA72E9"/>
    <w:rsid w:val="00DA76AB"/>
    <w:rsid w:val="00DB1321"/>
    <w:rsid w:val="00DB1D05"/>
    <w:rsid w:val="00DB1F78"/>
    <w:rsid w:val="00DB230F"/>
    <w:rsid w:val="00DB3BF1"/>
    <w:rsid w:val="00DB44DA"/>
    <w:rsid w:val="00DB471A"/>
    <w:rsid w:val="00DB5064"/>
    <w:rsid w:val="00DB5406"/>
    <w:rsid w:val="00DB5678"/>
    <w:rsid w:val="00DB59A7"/>
    <w:rsid w:val="00DB65FE"/>
    <w:rsid w:val="00DB6FF8"/>
    <w:rsid w:val="00DB775F"/>
    <w:rsid w:val="00DB7792"/>
    <w:rsid w:val="00DB79D5"/>
    <w:rsid w:val="00DB79E5"/>
    <w:rsid w:val="00DC1508"/>
    <w:rsid w:val="00DC1BC9"/>
    <w:rsid w:val="00DC24D8"/>
    <w:rsid w:val="00DC39D5"/>
    <w:rsid w:val="00DC5720"/>
    <w:rsid w:val="00DC5901"/>
    <w:rsid w:val="00DC5C77"/>
    <w:rsid w:val="00DC619D"/>
    <w:rsid w:val="00DD03BD"/>
    <w:rsid w:val="00DD070F"/>
    <w:rsid w:val="00DD0C8D"/>
    <w:rsid w:val="00DD2402"/>
    <w:rsid w:val="00DD27FA"/>
    <w:rsid w:val="00DD43F3"/>
    <w:rsid w:val="00DD7839"/>
    <w:rsid w:val="00DD7D84"/>
    <w:rsid w:val="00DE1A96"/>
    <w:rsid w:val="00DE1CF0"/>
    <w:rsid w:val="00DE31A8"/>
    <w:rsid w:val="00DE47BE"/>
    <w:rsid w:val="00DE4896"/>
    <w:rsid w:val="00DE57DA"/>
    <w:rsid w:val="00DE66C9"/>
    <w:rsid w:val="00DE6B67"/>
    <w:rsid w:val="00DE6D8D"/>
    <w:rsid w:val="00DE7FA1"/>
    <w:rsid w:val="00DF0006"/>
    <w:rsid w:val="00DF0887"/>
    <w:rsid w:val="00DF17BF"/>
    <w:rsid w:val="00DF18A9"/>
    <w:rsid w:val="00DF2FD0"/>
    <w:rsid w:val="00DF3C10"/>
    <w:rsid w:val="00DF3D03"/>
    <w:rsid w:val="00DF4107"/>
    <w:rsid w:val="00DF5651"/>
    <w:rsid w:val="00DF56D8"/>
    <w:rsid w:val="00DF5D29"/>
    <w:rsid w:val="00DF69A1"/>
    <w:rsid w:val="00E002D9"/>
    <w:rsid w:val="00E002E2"/>
    <w:rsid w:val="00E006C2"/>
    <w:rsid w:val="00E01890"/>
    <w:rsid w:val="00E01DE0"/>
    <w:rsid w:val="00E024E3"/>
    <w:rsid w:val="00E02655"/>
    <w:rsid w:val="00E0371A"/>
    <w:rsid w:val="00E04D41"/>
    <w:rsid w:val="00E04FC0"/>
    <w:rsid w:val="00E0548B"/>
    <w:rsid w:val="00E05563"/>
    <w:rsid w:val="00E069CA"/>
    <w:rsid w:val="00E06F9A"/>
    <w:rsid w:val="00E07071"/>
    <w:rsid w:val="00E07660"/>
    <w:rsid w:val="00E106C4"/>
    <w:rsid w:val="00E1085F"/>
    <w:rsid w:val="00E110AD"/>
    <w:rsid w:val="00E11656"/>
    <w:rsid w:val="00E12899"/>
    <w:rsid w:val="00E1291B"/>
    <w:rsid w:val="00E136EA"/>
    <w:rsid w:val="00E16417"/>
    <w:rsid w:val="00E171E0"/>
    <w:rsid w:val="00E17817"/>
    <w:rsid w:val="00E1797C"/>
    <w:rsid w:val="00E211D7"/>
    <w:rsid w:val="00E21330"/>
    <w:rsid w:val="00E21A10"/>
    <w:rsid w:val="00E22118"/>
    <w:rsid w:val="00E22C82"/>
    <w:rsid w:val="00E23289"/>
    <w:rsid w:val="00E23513"/>
    <w:rsid w:val="00E24211"/>
    <w:rsid w:val="00E24386"/>
    <w:rsid w:val="00E246F0"/>
    <w:rsid w:val="00E2566C"/>
    <w:rsid w:val="00E25812"/>
    <w:rsid w:val="00E25D33"/>
    <w:rsid w:val="00E27949"/>
    <w:rsid w:val="00E27E14"/>
    <w:rsid w:val="00E30044"/>
    <w:rsid w:val="00E3158C"/>
    <w:rsid w:val="00E31993"/>
    <w:rsid w:val="00E32160"/>
    <w:rsid w:val="00E32A7C"/>
    <w:rsid w:val="00E32D45"/>
    <w:rsid w:val="00E330EC"/>
    <w:rsid w:val="00E33C4B"/>
    <w:rsid w:val="00E33E1B"/>
    <w:rsid w:val="00E3420A"/>
    <w:rsid w:val="00E35B87"/>
    <w:rsid w:val="00E36193"/>
    <w:rsid w:val="00E3619C"/>
    <w:rsid w:val="00E367AC"/>
    <w:rsid w:val="00E369E2"/>
    <w:rsid w:val="00E36CD2"/>
    <w:rsid w:val="00E36E23"/>
    <w:rsid w:val="00E37146"/>
    <w:rsid w:val="00E37316"/>
    <w:rsid w:val="00E373AE"/>
    <w:rsid w:val="00E40D6E"/>
    <w:rsid w:val="00E412CC"/>
    <w:rsid w:val="00E413D8"/>
    <w:rsid w:val="00E413DF"/>
    <w:rsid w:val="00E42DCE"/>
    <w:rsid w:val="00E42E1C"/>
    <w:rsid w:val="00E43741"/>
    <w:rsid w:val="00E44526"/>
    <w:rsid w:val="00E45617"/>
    <w:rsid w:val="00E458D2"/>
    <w:rsid w:val="00E46EDF"/>
    <w:rsid w:val="00E472C1"/>
    <w:rsid w:val="00E50FB1"/>
    <w:rsid w:val="00E512D7"/>
    <w:rsid w:val="00E52248"/>
    <w:rsid w:val="00E52BB0"/>
    <w:rsid w:val="00E533AC"/>
    <w:rsid w:val="00E5343B"/>
    <w:rsid w:val="00E53BCF"/>
    <w:rsid w:val="00E5444E"/>
    <w:rsid w:val="00E54E89"/>
    <w:rsid w:val="00E550C8"/>
    <w:rsid w:val="00E553B2"/>
    <w:rsid w:val="00E57603"/>
    <w:rsid w:val="00E57CA6"/>
    <w:rsid w:val="00E61891"/>
    <w:rsid w:val="00E631D0"/>
    <w:rsid w:val="00E6359A"/>
    <w:rsid w:val="00E63EF8"/>
    <w:rsid w:val="00E63F67"/>
    <w:rsid w:val="00E641C3"/>
    <w:rsid w:val="00E6439F"/>
    <w:rsid w:val="00E65122"/>
    <w:rsid w:val="00E665ED"/>
    <w:rsid w:val="00E705C6"/>
    <w:rsid w:val="00E70B57"/>
    <w:rsid w:val="00E70BA6"/>
    <w:rsid w:val="00E72F4D"/>
    <w:rsid w:val="00E730C6"/>
    <w:rsid w:val="00E7386D"/>
    <w:rsid w:val="00E73880"/>
    <w:rsid w:val="00E73A98"/>
    <w:rsid w:val="00E7530D"/>
    <w:rsid w:val="00E766B3"/>
    <w:rsid w:val="00E768A1"/>
    <w:rsid w:val="00E76E75"/>
    <w:rsid w:val="00E76FB6"/>
    <w:rsid w:val="00E7701D"/>
    <w:rsid w:val="00E77BD3"/>
    <w:rsid w:val="00E77C5E"/>
    <w:rsid w:val="00E77ECD"/>
    <w:rsid w:val="00E81E86"/>
    <w:rsid w:val="00E81F38"/>
    <w:rsid w:val="00E84799"/>
    <w:rsid w:val="00E857C8"/>
    <w:rsid w:val="00E85E09"/>
    <w:rsid w:val="00E86963"/>
    <w:rsid w:val="00E86A36"/>
    <w:rsid w:val="00E86D84"/>
    <w:rsid w:val="00E872BE"/>
    <w:rsid w:val="00E90007"/>
    <w:rsid w:val="00E90B74"/>
    <w:rsid w:val="00E91317"/>
    <w:rsid w:val="00E9224F"/>
    <w:rsid w:val="00E94415"/>
    <w:rsid w:val="00E94CB7"/>
    <w:rsid w:val="00E95162"/>
    <w:rsid w:val="00E95D8E"/>
    <w:rsid w:val="00E96683"/>
    <w:rsid w:val="00E96E54"/>
    <w:rsid w:val="00E971E7"/>
    <w:rsid w:val="00EA0169"/>
    <w:rsid w:val="00EA0192"/>
    <w:rsid w:val="00EA02FF"/>
    <w:rsid w:val="00EA2450"/>
    <w:rsid w:val="00EA2597"/>
    <w:rsid w:val="00EA37E5"/>
    <w:rsid w:val="00EA4149"/>
    <w:rsid w:val="00EA45F4"/>
    <w:rsid w:val="00EA57A5"/>
    <w:rsid w:val="00EA583A"/>
    <w:rsid w:val="00EA5C10"/>
    <w:rsid w:val="00EA5E21"/>
    <w:rsid w:val="00EA65E2"/>
    <w:rsid w:val="00EA6671"/>
    <w:rsid w:val="00EA6953"/>
    <w:rsid w:val="00EA6DF2"/>
    <w:rsid w:val="00EA6E96"/>
    <w:rsid w:val="00EA7EF6"/>
    <w:rsid w:val="00EB05E7"/>
    <w:rsid w:val="00EB0CC6"/>
    <w:rsid w:val="00EB265C"/>
    <w:rsid w:val="00EB2AEF"/>
    <w:rsid w:val="00EB43D5"/>
    <w:rsid w:val="00EB4E4F"/>
    <w:rsid w:val="00EB5395"/>
    <w:rsid w:val="00EB5398"/>
    <w:rsid w:val="00EB6BA0"/>
    <w:rsid w:val="00EC0B5C"/>
    <w:rsid w:val="00EC0F48"/>
    <w:rsid w:val="00EC10FD"/>
    <w:rsid w:val="00EC2D15"/>
    <w:rsid w:val="00EC3B3F"/>
    <w:rsid w:val="00EC512E"/>
    <w:rsid w:val="00EC5417"/>
    <w:rsid w:val="00EC5668"/>
    <w:rsid w:val="00EC5B78"/>
    <w:rsid w:val="00EC66CC"/>
    <w:rsid w:val="00EC670E"/>
    <w:rsid w:val="00EC7F5F"/>
    <w:rsid w:val="00ED1A17"/>
    <w:rsid w:val="00ED1D2F"/>
    <w:rsid w:val="00ED1EB6"/>
    <w:rsid w:val="00ED3570"/>
    <w:rsid w:val="00ED3B3C"/>
    <w:rsid w:val="00ED440C"/>
    <w:rsid w:val="00ED4EFB"/>
    <w:rsid w:val="00ED571B"/>
    <w:rsid w:val="00ED6262"/>
    <w:rsid w:val="00ED62E2"/>
    <w:rsid w:val="00ED7CE7"/>
    <w:rsid w:val="00EE0418"/>
    <w:rsid w:val="00EE045E"/>
    <w:rsid w:val="00EE0AA2"/>
    <w:rsid w:val="00EE1004"/>
    <w:rsid w:val="00EE2D59"/>
    <w:rsid w:val="00EE32D5"/>
    <w:rsid w:val="00EE3984"/>
    <w:rsid w:val="00EE4697"/>
    <w:rsid w:val="00EE4738"/>
    <w:rsid w:val="00EE4DDE"/>
    <w:rsid w:val="00EE4E38"/>
    <w:rsid w:val="00EE4E3C"/>
    <w:rsid w:val="00EE6405"/>
    <w:rsid w:val="00EE6425"/>
    <w:rsid w:val="00EE71ED"/>
    <w:rsid w:val="00EE7456"/>
    <w:rsid w:val="00EF2205"/>
    <w:rsid w:val="00EF25C4"/>
    <w:rsid w:val="00EF3BBF"/>
    <w:rsid w:val="00EF401C"/>
    <w:rsid w:val="00EF4C57"/>
    <w:rsid w:val="00EF5F92"/>
    <w:rsid w:val="00EF602B"/>
    <w:rsid w:val="00EF6459"/>
    <w:rsid w:val="00EF70B1"/>
    <w:rsid w:val="00EF78FE"/>
    <w:rsid w:val="00F00328"/>
    <w:rsid w:val="00F00674"/>
    <w:rsid w:val="00F00B09"/>
    <w:rsid w:val="00F01748"/>
    <w:rsid w:val="00F026E1"/>
    <w:rsid w:val="00F02868"/>
    <w:rsid w:val="00F028C8"/>
    <w:rsid w:val="00F040F9"/>
    <w:rsid w:val="00F047FF"/>
    <w:rsid w:val="00F05022"/>
    <w:rsid w:val="00F05C79"/>
    <w:rsid w:val="00F05CD9"/>
    <w:rsid w:val="00F06034"/>
    <w:rsid w:val="00F074C8"/>
    <w:rsid w:val="00F078B2"/>
    <w:rsid w:val="00F07D62"/>
    <w:rsid w:val="00F1092E"/>
    <w:rsid w:val="00F11C46"/>
    <w:rsid w:val="00F13399"/>
    <w:rsid w:val="00F13597"/>
    <w:rsid w:val="00F1383F"/>
    <w:rsid w:val="00F13A6D"/>
    <w:rsid w:val="00F13CE2"/>
    <w:rsid w:val="00F13D8A"/>
    <w:rsid w:val="00F14113"/>
    <w:rsid w:val="00F14828"/>
    <w:rsid w:val="00F15CFE"/>
    <w:rsid w:val="00F15E28"/>
    <w:rsid w:val="00F16188"/>
    <w:rsid w:val="00F1629D"/>
    <w:rsid w:val="00F165E2"/>
    <w:rsid w:val="00F167FC"/>
    <w:rsid w:val="00F1689A"/>
    <w:rsid w:val="00F17B5C"/>
    <w:rsid w:val="00F20837"/>
    <w:rsid w:val="00F211CC"/>
    <w:rsid w:val="00F21A19"/>
    <w:rsid w:val="00F22995"/>
    <w:rsid w:val="00F22FDE"/>
    <w:rsid w:val="00F243F7"/>
    <w:rsid w:val="00F24A3D"/>
    <w:rsid w:val="00F24F46"/>
    <w:rsid w:val="00F25A57"/>
    <w:rsid w:val="00F25C75"/>
    <w:rsid w:val="00F26773"/>
    <w:rsid w:val="00F272E3"/>
    <w:rsid w:val="00F27BFC"/>
    <w:rsid w:val="00F30C57"/>
    <w:rsid w:val="00F31170"/>
    <w:rsid w:val="00F31C8F"/>
    <w:rsid w:val="00F31F99"/>
    <w:rsid w:val="00F32090"/>
    <w:rsid w:val="00F32D55"/>
    <w:rsid w:val="00F3381D"/>
    <w:rsid w:val="00F33F0C"/>
    <w:rsid w:val="00F36899"/>
    <w:rsid w:val="00F36B21"/>
    <w:rsid w:val="00F37179"/>
    <w:rsid w:val="00F376F5"/>
    <w:rsid w:val="00F4046A"/>
    <w:rsid w:val="00F42DF2"/>
    <w:rsid w:val="00F43679"/>
    <w:rsid w:val="00F43FF0"/>
    <w:rsid w:val="00F44471"/>
    <w:rsid w:val="00F44588"/>
    <w:rsid w:val="00F45CFA"/>
    <w:rsid w:val="00F46BBE"/>
    <w:rsid w:val="00F478EB"/>
    <w:rsid w:val="00F50264"/>
    <w:rsid w:val="00F505CC"/>
    <w:rsid w:val="00F509BB"/>
    <w:rsid w:val="00F50C97"/>
    <w:rsid w:val="00F50F4E"/>
    <w:rsid w:val="00F52EBA"/>
    <w:rsid w:val="00F53B9A"/>
    <w:rsid w:val="00F545B3"/>
    <w:rsid w:val="00F550C9"/>
    <w:rsid w:val="00F554CE"/>
    <w:rsid w:val="00F55760"/>
    <w:rsid w:val="00F559EF"/>
    <w:rsid w:val="00F55F04"/>
    <w:rsid w:val="00F55F69"/>
    <w:rsid w:val="00F56508"/>
    <w:rsid w:val="00F56658"/>
    <w:rsid w:val="00F5692B"/>
    <w:rsid w:val="00F569E6"/>
    <w:rsid w:val="00F56DB9"/>
    <w:rsid w:val="00F60AB4"/>
    <w:rsid w:val="00F61BF6"/>
    <w:rsid w:val="00F62F68"/>
    <w:rsid w:val="00F632AC"/>
    <w:rsid w:val="00F63E87"/>
    <w:rsid w:val="00F64E1C"/>
    <w:rsid w:val="00F64E3E"/>
    <w:rsid w:val="00F64E55"/>
    <w:rsid w:val="00F650B4"/>
    <w:rsid w:val="00F66CDE"/>
    <w:rsid w:val="00F66F9A"/>
    <w:rsid w:val="00F66FB6"/>
    <w:rsid w:val="00F66FF0"/>
    <w:rsid w:val="00F67C16"/>
    <w:rsid w:val="00F701C1"/>
    <w:rsid w:val="00F70B93"/>
    <w:rsid w:val="00F71B29"/>
    <w:rsid w:val="00F71E0F"/>
    <w:rsid w:val="00F726E6"/>
    <w:rsid w:val="00F73D37"/>
    <w:rsid w:val="00F741AE"/>
    <w:rsid w:val="00F746EE"/>
    <w:rsid w:val="00F74B42"/>
    <w:rsid w:val="00F75694"/>
    <w:rsid w:val="00F76EF7"/>
    <w:rsid w:val="00F7792B"/>
    <w:rsid w:val="00F77947"/>
    <w:rsid w:val="00F80C54"/>
    <w:rsid w:val="00F81190"/>
    <w:rsid w:val="00F81B55"/>
    <w:rsid w:val="00F81DAF"/>
    <w:rsid w:val="00F8328C"/>
    <w:rsid w:val="00F83C19"/>
    <w:rsid w:val="00F84083"/>
    <w:rsid w:val="00F84777"/>
    <w:rsid w:val="00F849FE"/>
    <w:rsid w:val="00F8710D"/>
    <w:rsid w:val="00F8757A"/>
    <w:rsid w:val="00F875AE"/>
    <w:rsid w:val="00F87970"/>
    <w:rsid w:val="00F87E8F"/>
    <w:rsid w:val="00F92365"/>
    <w:rsid w:val="00F94A69"/>
    <w:rsid w:val="00F95565"/>
    <w:rsid w:val="00F966E4"/>
    <w:rsid w:val="00F96E8D"/>
    <w:rsid w:val="00F97439"/>
    <w:rsid w:val="00FA029A"/>
    <w:rsid w:val="00FA0693"/>
    <w:rsid w:val="00FA0D7D"/>
    <w:rsid w:val="00FA0DCE"/>
    <w:rsid w:val="00FA14DE"/>
    <w:rsid w:val="00FA1657"/>
    <w:rsid w:val="00FA1EA9"/>
    <w:rsid w:val="00FA2AA5"/>
    <w:rsid w:val="00FA34B4"/>
    <w:rsid w:val="00FA5E8F"/>
    <w:rsid w:val="00FA6791"/>
    <w:rsid w:val="00FA747A"/>
    <w:rsid w:val="00FA754F"/>
    <w:rsid w:val="00FA799F"/>
    <w:rsid w:val="00FB00B4"/>
    <w:rsid w:val="00FB0203"/>
    <w:rsid w:val="00FB176F"/>
    <w:rsid w:val="00FB1E94"/>
    <w:rsid w:val="00FB257F"/>
    <w:rsid w:val="00FB2D16"/>
    <w:rsid w:val="00FB3838"/>
    <w:rsid w:val="00FB3D36"/>
    <w:rsid w:val="00FB3F68"/>
    <w:rsid w:val="00FB4989"/>
    <w:rsid w:val="00FB52A0"/>
    <w:rsid w:val="00FB7E59"/>
    <w:rsid w:val="00FC03C4"/>
    <w:rsid w:val="00FC1701"/>
    <w:rsid w:val="00FC1B24"/>
    <w:rsid w:val="00FC2374"/>
    <w:rsid w:val="00FC28F3"/>
    <w:rsid w:val="00FC2FAA"/>
    <w:rsid w:val="00FC34FA"/>
    <w:rsid w:val="00FC3EFE"/>
    <w:rsid w:val="00FC4A8A"/>
    <w:rsid w:val="00FC5736"/>
    <w:rsid w:val="00FC78CE"/>
    <w:rsid w:val="00FC7C29"/>
    <w:rsid w:val="00FC7DD0"/>
    <w:rsid w:val="00FD0417"/>
    <w:rsid w:val="00FD1194"/>
    <w:rsid w:val="00FD19B0"/>
    <w:rsid w:val="00FD1B75"/>
    <w:rsid w:val="00FD382C"/>
    <w:rsid w:val="00FD3B3F"/>
    <w:rsid w:val="00FD4001"/>
    <w:rsid w:val="00FD44F0"/>
    <w:rsid w:val="00FD51A0"/>
    <w:rsid w:val="00FD5633"/>
    <w:rsid w:val="00FD6471"/>
    <w:rsid w:val="00FD687A"/>
    <w:rsid w:val="00FD696C"/>
    <w:rsid w:val="00FD6D7F"/>
    <w:rsid w:val="00FD6DCB"/>
    <w:rsid w:val="00FD75AC"/>
    <w:rsid w:val="00FD7857"/>
    <w:rsid w:val="00FE0308"/>
    <w:rsid w:val="00FE1F51"/>
    <w:rsid w:val="00FE27F9"/>
    <w:rsid w:val="00FE3618"/>
    <w:rsid w:val="00FE46CE"/>
    <w:rsid w:val="00FE4C2D"/>
    <w:rsid w:val="00FE5920"/>
    <w:rsid w:val="00FE623C"/>
    <w:rsid w:val="00FE6D7E"/>
    <w:rsid w:val="00FF002E"/>
    <w:rsid w:val="00FF1048"/>
    <w:rsid w:val="00FF17BC"/>
    <w:rsid w:val="00FF1E41"/>
    <w:rsid w:val="00FF2F64"/>
    <w:rsid w:val="00FF360D"/>
    <w:rsid w:val="00FF37BE"/>
    <w:rsid w:val="00FF3D52"/>
    <w:rsid w:val="00FF66C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34448"/>
  <w15:docId w15:val="{ACA45678-CCC7-4474-9634-67C0A39B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3F"/>
  </w:style>
  <w:style w:type="paragraph" w:styleId="Ttulo1">
    <w:name w:val="heading 1"/>
    <w:basedOn w:val="Normal"/>
    <w:next w:val="Normal"/>
    <w:link w:val="Ttulo1Car"/>
    <w:uiPriority w:val="9"/>
    <w:qFormat/>
    <w:rsid w:val="000908A2"/>
    <w:pPr>
      <w:keepNext/>
      <w:keepLines/>
      <w:spacing w:before="480" w:after="0"/>
      <w:outlineLvl w:val="0"/>
    </w:pPr>
    <w:rPr>
      <w:rFonts w:asciiTheme="majorHAnsi" w:eastAsiaTheme="majorEastAsia" w:hAnsiTheme="majorHAnsi" w:cstheme="majorBidi"/>
      <w:b/>
      <w:bCs/>
      <w:color w:val="4BACC6" w:themeColor="accent5"/>
      <w:sz w:val="32"/>
      <w:szCs w:val="28"/>
    </w:rPr>
  </w:style>
  <w:style w:type="paragraph" w:styleId="Ttulo2">
    <w:name w:val="heading 2"/>
    <w:basedOn w:val="Normal"/>
    <w:next w:val="Normal"/>
    <w:link w:val="Ttulo2Car"/>
    <w:uiPriority w:val="9"/>
    <w:unhideWhenUsed/>
    <w:qFormat/>
    <w:rsid w:val="000908A2"/>
    <w:pPr>
      <w:keepNext/>
      <w:keepLines/>
      <w:spacing w:before="200" w:after="0"/>
      <w:outlineLvl w:val="1"/>
    </w:pPr>
    <w:rPr>
      <w:rFonts w:asciiTheme="majorHAnsi" w:eastAsiaTheme="majorEastAsia" w:hAnsiTheme="majorHAnsi" w:cstheme="majorBidi"/>
      <w:b/>
      <w:bCs/>
      <w:color w:val="31849B" w:themeColor="accent5" w:themeShade="BF"/>
      <w:sz w:val="26"/>
      <w:szCs w:val="26"/>
    </w:rPr>
  </w:style>
  <w:style w:type="paragraph" w:styleId="Ttulo3">
    <w:name w:val="heading 3"/>
    <w:basedOn w:val="Normal"/>
    <w:next w:val="Normal"/>
    <w:link w:val="Ttulo3Car"/>
    <w:uiPriority w:val="9"/>
    <w:unhideWhenUsed/>
    <w:qFormat/>
    <w:rsid w:val="009830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830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830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830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830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30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9830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983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9830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83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303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0908A2"/>
    <w:rPr>
      <w:rFonts w:asciiTheme="majorHAnsi" w:eastAsiaTheme="majorEastAsia" w:hAnsiTheme="majorHAnsi" w:cstheme="majorBidi"/>
      <w:b/>
      <w:bCs/>
      <w:color w:val="4BACC6" w:themeColor="accent5"/>
      <w:sz w:val="32"/>
      <w:szCs w:val="28"/>
    </w:rPr>
  </w:style>
  <w:style w:type="character" w:customStyle="1" w:styleId="Ttulo2Car">
    <w:name w:val="Título 2 Car"/>
    <w:basedOn w:val="Fuentedeprrafopredeter"/>
    <w:link w:val="Ttulo2"/>
    <w:uiPriority w:val="9"/>
    <w:rsid w:val="000908A2"/>
    <w:rPr>
      <w:rFonts w:asciiTheme="majorHAnsi" w:eastAsiaTheme="majorEastAsia" w:hAnsiTheme="majorHAnsi" w:cstheme="majorBidi"/>
      <w:b/>
      <w:bCs/>
      <w:color w:val="31849B" w:themeColor="accent5" w:themeShade="BF"/>
      <w:sz w:val="26"/>
      <w:szCs w:val="26"/>
    </w:rPr>
  </w:style>
  <w:style w:type="character" w:customStyle="1" w:styleId="Ttulo3Car">
    <w:name w:val="Título 3 Car"/>
    <w:basedOn w:val="Fuentedeprrafopredeter"/>
    <w:link w:val="Ttulo3"/>
    <w:uiPriority w:val="9"/>
    <w:rsid w:val="0098303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830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830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830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830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830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98303F"/>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98303F"/>
    <w:rPr>
      <w:i/>
      <w:iCs/>
      <w:color w:val="808080" w:themeColor="text1" w:themeTint="7F"/>
    </w:rPr>
  </w:style>
  <w:style w:type="character" w:styleId="nfasis">
    <w:name w:val="Emphasis"/>
    <w:basedOn w:val="Fuentedeprrafopredeter"/>
    <w:uiPriority w:val="20"/>
    <w:qFormat/>
    <w:rsid w:val="0098303F"/>
    <w:rPr>
      <w:i/>
      <w:iCs/>
    </w:rPr>
  </w:style>
  <w:style w:type="character" w:styleId="nfasisintenso">
    <w:name w:val="Intense Emphasis"/>
    <w:basedOn w:val="Fuentedeprrafopredeter"/>
    <w:uiPriority w:val="21"/>
    <w:qFormat/>
    <w:rsid w:val="0098303F"/>
    <w:rPr>
      <w:b/>
      <w:bCs/>
      <w:i/>
      <w:iCs/>
      <w:color w:val="4F81BD" w:themeColor="accent1"/>
    </w:rPr>
  </w:style>
  <w:style w:type="character" w:styleId="Textoennegrita">
    <w:name w:val="Strong"/>
    <w:basedOn w:val="Fuentedeprrafopredeter"/>
    <w:uiPriority w:val="22"/>
    <w:qFormat/>
    <w:rsid w:val="0098303F"/>
    <w:rPr>
      <w:b/>
      <w:bCs/>
    </w:rPr>
  </w:style>
  <w:style w:type="paragraph" w:styleId="Cita">
    <w:name w:val="Quote"/>
    <w:basedOn w:val="Normal"/>
    <w:next w:val="Normal"/>
    <w:link w:val="CitaCar"/>
    <w:uiPriority w:val="29"/>
    <w:qFormat/>
    <w:rsid w:val="0098303F"/>
    <w:rPr>
      <w:i/>
      <w:iCs/>
      <w:color w:val="000000" w:themeColor="text1"/>
    </w:rPr>
  </w:style>
  <w:style w:type="character" w:customStyle="1" w:styleId="CitaCar">
    <w:name w:val="Cita Car"/>
    <w:basedOn w:val="Fuentedeprrafopredeter"/>
    <w:link w:val="Cita"/>
    <w:uiPriority w:val="29"/>
    <w:rsid w:val="0098303F"/>
    <w:rPr>
      <w:i/>
      <w:iCs/>
      <w:color w:val="000000" w:themeColor="text1"/>
    </w:rPr>
  </w:style>
  <w:style w:type="paragraph" w:styleId="Citadestacada">
    <w:name w:val="Intense Quote"/>
    <w:basedOn w:val="Normal"/>
    <w:next w:val="Normal"/>
    <w:link w:val="CitadestacadaCar"/>
    <w:uiPriority w:val="30"/>
    <w:qFormat/>
    <w:rsid w:val="009830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8303F"/>
    <w:rPr>
      <w:b/>
      <w:bCs/>
      <w:i/>
      <w:iCs/>
      <w:color w:val="4F81BD" w:themeColor="accent1"/>
    </w:rPr>
  </w:style>
  <w:style w:type="character" w:styleId="Referenciasutil">
    <w:name w:val="Subtle Reference"/>
    <w:basedOn w:val="Fuentedeprrafopredeter"/>
    <w:uiPriority w:val="31"/>
    <w:qFormat/>
    <w:rsid w:val="0098303F"/>
    <w:rPr>
      <w:smallCaps/>
      <w:color w:val="C0504D" w:themeColor="accent2"/>
      <w:u w:val="single"/>
    </w:rPr>
  </w:style>
  <w:style w:type="character" w:styleId="Referenciaintensa">
    <w:name w:val="Intense Reference"/>
    <w:basedOn w:val="Fuentedeprrafopredeter"/>
    <w:uiPriority w:val="32"/>
    <w:qFormat/>
    <w:rsid w:val="0098303F"/>
    <w:rPr>
      <w:b/>
      <w:bCs/>
      <w:smallCaps/>
      <w:color w:val="C0504D" w:themeColor="accent2"/>
      <w:spacing w:val="5"/>
      <w:u w:val="single"/>
    </w:rPr>
  </w:style>
  <w:style w:type="character" w:styleId="Ttulodellibro">
    <w:name w:val="Book Title"/>
    <w:basedOn w:val="Fuentedeprrafopredeter"/>
    <w:uiPriority w:val="33"/>
    <w:qFormat/>
    <w:rsid w:val="0098303F"/>
    <w:rPr>
      <w:b/>
      <w:bCs/>
      <w:smallCaps/>
      <w:spacing w:val="5"/>
    </w:rPr>
  </w:style>
  <w:style w:type="paragraph" w:styleId="Descripcin">
    <w:name w:val="caption"/>
    <w:basedOn w:val="Normal"/>
    <w:next w:val="Normal"/>
    <w:uiPriority w:val="35"/>
    <w:unhideWhenUsed/>
    <w:qFormat/>
    <w:rsid w:val="0098303F"/>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98303F"/>
    <w:pPr>
      <w:outlineLvl w:val="9"/>
    </w:pPr>
  </w:style>
  <w:style w:type="paragraph" w:styleId="Sinespaciado">
    <w:name w:val="No Spacing"/>
    <w:link w:val="SinespaciadoCar"/>
    <w:uiPriority w:val="1"/>
    <w:qFormat/>
    <w:rsid w:val="0098303F"/>
    <w:pPr>
      <w:spacing w:after="0" w:line="240" w:lineRule="auto"/>
    </w:pPr>
  </w:style>
  <w:style w:type="paragraph" w:styleId="Prrafodelista">
    <w:name w:val="List Paragraph"/>
    <w:aliases w:val="F5 List Paragraph,Dot pt,No Spacing1,List Paragraph Char Char Char,Indicator Text,Colorful List - Accent 11,Numbered Para 1,Bullet 1,Fundamentacion,Cuadro 2-1,Párrafo de lista2,Footnote,List Paragraph1,Lista vistosa - Énfasis 11,paul2,3"/>
    <w:basedOn w:val="Normal"/>
    <w:link w:val="PrrafodelistaCar"/>
    <w:uiPriority w:val="34"/>
    <w:qFormat/>
    <w:rsid w:val="0098303F"/>
    <w:pPr>
      <w:ind w:left="720"/>
      <w:contextualSpacing/>
    </w:pPr>
  </w:style>
  <w:style w:type="paragraph" w:styleId="Textodeglobo">
    <w:name w:val="Balloon Text"/>
    <w:basedOn w:val="Normal"/>
    <w:link w:val="TextodegloboCar"/>
    <w:uiPriority w:val="99"/>
    <w:semiHidden/>
    <w:unhideWhenUsed/>
    <w:rsid w:val="00C00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E0A"/>
    <w:rPr>
      <w:rFonts w:ascii="Segoe UI" w:hAnsi="Segoe UI" w:cs="Segoe UI"/>
      <w:sz w:val="18"/>
      <w:szCs w:val="18"/>
    </w:rPr>
  </w:style>
  <w:style w:type="paragraph" w:styleId="Textonotapie">
    <w:name w:val="footnote text"/>
    <w:aliases w:val="Texto,nota,pie,Ref.,al,Footnote Text Char,Geneva 9,Font: Geneva 9,Boston 10,f,Fußnotentextr,texto de nota al pie,NOTA AL PIE TESIS PUCP Car Car,NOTA AL PIE TESIS PUCP Car,Car,Footnote Text English,single space,fn,FOOTNOTES,Char,FA Fu, Car"/>
    <w:basedOn w:val="Normal"/>
    <w:link w:val="TextonotapieCar"/>
    <w:uiPriority w:val="99"/>
    <w:unhideWhenUsed/>
    <w:rsid w:val="00C00E0A"/>
    <w:pPr>
      <w:spacing w:after="0" w:line="240" w:lineRule="auto"/>
    </w:pPr>
    <w:rPr>
      <w:rFonts w:ascii="Calibri" w:eastAsia="Calibri" w:hAnsi="Calibri" w:cs="Times New Roman"/>
      <w:lang w:val="es-ES" w:eastAsia="en-US"/>
    </w:rPr>
  </w:style>
  <w:style w:type="character" w:customStyle="1" w:styleId="TextonotapieCar">
    <w:name w:val="Texto nota pie Car"/>
    <w:aliases w:val="Texto Car,nota Car,pie Car,Ref. Car,al Car,Footnote Text Char Car,Geneva 9 Car,Font: Geneva 9 Car,Boston 10 Car,f Car,Fußnotentextr Car,texto de nota al pie Car,NOTA AL PIE TESIS PUCP Car Car Car,NOTA AL PIE TESIS PUCP Car Car1,fn Car"/>
    <w:basedOn w:val="Fuentedeprrafopredeter"/>
    <w:link w:val="Textonotapie"/>
    <w:uiPriority w:val="99"/>
    <w:rsid w:val="00C00E0A"/>
    <w:rPr>
      <w:rFonts w:ascii="Calibri" w:eastAsia="Calibri" w:hAnsi="Calibri" w:cs="Times New Roman"/>
      <w:lang w:val="es-ES" w:eastAsia="en-US"/>
    </w:rPr>
  </w:style>
  <w:style w:type="character" w:styleId="Refdenotaalpie">
    <w:name w:val="footnote reference"/>
    <w:aliases w:val="16 Point,Superscript 6 Point,Texto de nota al pie,Appel note de bas de page,BVI fnr,4_G,Superscript 8 Point,Ref,de nota al pie,referencia nota al pie Car Car Car Car Car,BVI fnr Car1 Car Car Car Car Car Car Car Car Car Car"/>
    <w:basedOn w:val="Fuentedeprrafopredeter"/>
    <w:link w:val="referencianotaalpieCarCarCarCar"/>
    <w:uiPriority w:val="99"/>
    <w:unhideWhenUsed/>
    <w:rsid w:val="00C00E0A"/>
    <w:rPr>
      <w:vertAlign w:val="superscript"/>
    </w:rPr>
  </w:style>
  <w:style w:type="table" w:styleId="Tablaconcuadrcula">
    <w:name w:val="Table Grid"/>
    <w:basedOn w:val="Tablanormal"/>
    <w:uiPriority w:val="59"/>
    <w:rsid w:val="006B6592"/>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B6592"/>
    <w:pPr>
      <w:spacing w:before="100" w:beforeAutospacing="1" w:after="96" w:line="240" w:lineRule="auto"/>
    </w:pPr>
    <w:rPr>
      <w:rFonts w:ascii="Times New Roman" w:eastAsia="Times New Roman" w:hAnsi="Times New Roman" w:cs="Times New Roman"/>
      <w:sz w:val="29"/>
      <w:szCs w:val="29"/>
      <w:lang w:val="es-ES" w:eastAsia="es-ES"/>
    </w:rPr>
  </w:style>
  <w:style w:type="numbering" w:customStyle="1" w:styleId="Estilo6">
    <w:name w:val="Estilo6"/>
    <w:uiPriority w:val="99"/>
    <w:rsid w:val="006B6592"/>
    <w:pPr>
      <w:numPr>
        <w:numId w:val="1"/>
      </w:numPr>
    </w:pPr>
  </w:style>
  <w:style w:type="paragraph" w:customStyle="1" w:styleId="Textoindependiente31">
    <w:name w:val="Texto independiente 31"/>
    <w:basedOn w:val="Normal"/>
    <w:rsid w:val="005C0169"/>
    <w:pPr>
      <w:suppressAutoHyphens/>
      <w:autoSpaceDE w:val="0"/>
      <w:spacing w:after="0" w:line="240" w:lineRule="auto"/>
      <w:jc w:val="both"/>
    </w:pPr>
    <w:rPr>
      <w:rFonts w:ascii="Arial" w:eastAsia="Times New Roman" w:hAnsi="Arial" w:cs="Arial"/>
      <w:sz w:val="24"/>
      <w:szCs w:val="24"/>
      <w:lang w:val="es-ES_tradnl" w:eastAsia="ar-SA"/>
    </w:rPr>
  </w:style>
  <w:style w:type="paragraph" w:styleId="Encabezado">
    <w:name w:val="header"/>
    <w:basedOn w:val="Normal"/>
    <w:link w:val="EncabezadoCar"/>
    <w:uiPriority w:val="99"/>
    <w:unhideWhenUsed/>
    <w:rsid w:val="00612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FC3"/>
  </w:style>
  <w:style w:type="paragraph" w:styleId="Piedepgina">
    <w:name w:val="footer"/>
    <w:basedOn w:val="Normal"/>
    <w:link w:val="PiedepginaCar"/>
    <w:uiPriority w:val="99"/>
    <w:unhideWhenUsed/>
    <w:rsid w:val="00612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FC3"/>
  </w:style>
  <w:style w:type="character" w:customStyle="1" w:styleId="SinespaciadoCar">
    <w:name w:val="Sin espaciado Car"/>
    <w:basedOn w:val="Fuentedeprrafopredeter"/>
    <w:link w:val="Sinespaciado"/>
    <w:uiPriority w:val="1"/>
    <w:rsid w:val="00EB2AEF"/>
  </w:style>
  <w:style w:type="character" w:styleId="Refdecomentario">
    <w:name w:val="annotation reference"/>
    <w:basedOn w:val="Fuentedeprrafopredeter"/>
    <w:uiPriority w:val="99"/>
    <w:semiHidden/>
    <w:unhideWhenUsed/>
    <w:rsid w:val="003B155C"/>
    <w:rPr>
      <w:sz w:val="16"/>
      <w:szCs w:val="16"/>
    </w:rPr>
  </w:style>
  <w:style w:type="paragraph" w:styleId="Textocomentario">
    <w:name w:val="annotation text"/>
    <w:basedOn w:val="Normal"/>
    <w:link w:val="TextocomentarioCar"/>
    <w:uiPriority w:val="99"/>
    <w:semiHidden/>
    <w:unhideWhenUsed/>
    <w:rsid w:val="003B155C"/>
    <w:pPr>
      <w:spacing w:line="240" w:lineRule="auto"/>
    </w:pPr>
  </w:style>
  <w:style w:type="character" w:customStyle="1" w:styleId="TextocomentarioCar">
    <w:name w:val="Texto comentario Car"/>
    <w:basedOn w:val="Fuentedeprrafopredeter"/>
    <w:link w:val="Textocomentario"/>
    <w:uiPriority w:val="99"/>
    <w:semiHidden/>
    <w:rsid w:val="003B155C"/>
  </w:style>
  <w:style w:type="paragraph" w:styleId="Asuntodelcomentario">
    <w:name w:val="annotation subject"/>
    <w:basedOn w:val="Textocomentario"/>
    <w:next w:val="Textocomentario"/>
    <w:link w:val="AsuntodelcomentarioCar"/>
    <w:uiPriority w:val="99"/>
    <w:semiHidden/>
    <w:unhideWhenUsed/>
    <w:rsid w:val="003B155C"/>
    <w:rPr>
      <w:b/>
      <w:bCs/>
    </w:rPr>
  </w:style>
  <w:style w:type="character" w:customStyle="1" w:styleId="AsuntodelcomentarioCar">
    <w:name w:val="Asunto del comentario Car"/>
    <w:basedOn w:val="TextocomentarioCar"/>
    <w:link w:val="Asuntodelcomentario"/>
    <w:uiPriority w:val="99"/>
    <w:semiHidden/>
    <w:rsid w:val="003B155C"/>
    <w:rPr>
      <w:b/>
      <w:bCs/>
    </w:rPr>
  </w:style>
  <w:style w:type="character" w:customStyle="1" w:styleId="PrrafodelistaCar">
    <w:name w:val="Párrafo de lista Car"/>
    <w:aliases w:val="F5 List Paragraph Car,Dot pt Car,No Spacing1 Car,List Paragraph Char Char Char Car,Indicator Text Car,Colorful List - Accent 11 Car,Numbered Para 1 Car,Bullet 1 Car,Fundamentacion Car,Cuadro 2-1 Car,Párrafo de lista2 Car,paul2 Car"/>
    <w:link w:val="Prrafodelista"/>
    <w:uiPriority w:val="34"/>
    <w:qFormat/>
    <w:locked/>
    <w:rsid w:val="00D35EE0"/>
  </w:style>
  <w:style w:type="paragraph" w:styleId="Textoindependiente">
    <w:name w:val="Body Text"/>
    <w:basedOn w:val="Normal"/>
    <w:link w:val="TextoindependienteCar"/>
    <w:uiPriority w:val="1"/>
    <w:qFormat/>
    <w:rsid w:val="00F32D55"/>
    <w:pPr>
      <w:spacing w:after="0" w:line="360" w:lineRule="auto"/>
      <w:jc w:val="both"/>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uiPriority w:val="1"/>
    <w:rsid w:val="00F32D55"/>
    <w:rPr>
      <w:rFonts w:ascii="Arial" w:eastAsia="Times New Roman" w:hAnsi="Arial" w:cs="Arial"/>
      <w:b/>
      <w:bCs/>
      <w:sz w:val="22"/>
      <w:szCs w:val="24"/>
      <w:lang w:val="es-ES" w:eastAsia="es-ES"/>
    </w:rPr>
  </w:style>
  <w:style w:type="paragraph" w:styleId="Textoindependiente2">
    <w:name w:val="Body Text 2"/>
    <w:basedOn w:val="Normal"/>
    <w:link w:val="Textoindependiente2Car"/>
    <w:rsid w:val="00F32D55"/>
    <w:pPr>
      <w:spacing w:after="0" w:line="360" w:lineRule="auto"/>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F32D55"/>
    <w:rPr>
      <w:rFonts w:ascii="Arial" w:eastAsia="Times New Roman" w:hAnsi="Arial" w:cs="Arial"/>
      <w:sz w:val="22"/>
      <w:szCs w:val="24"/>
      <w:lang w:val="es-ES" w:eastAsia="es-ES"/>
    </w:rPr>
  </w:style>
  <w:style w:type="paragraph" w:customStyle="1" w:styleId="referencianotaalpieCarCarCarCar">
    <w:name w:val="referencia nota al pie Car Car Car Car"/>
    <w:aliases w:val="BVI fnr Car1 Car Car Car Car Car Car Car Car Car,ftref Car Car Car Car Car Car Car Car Car Car Car Car Car Car Car,BVI fnr Char Car Car Car Car Car Car Car Car Car Car Car Car Car1 Car Car Car"/>
    <w:basedOn w:val="Normal"/>
    <w:link w:val="Refdenotaalpie"/>
    <w:uiPriority w:val="99"/>
    <w:rsid w:val="00F32D55"/>
    <w:pPr>
      <w:spacing w:before="200" w:after="160" w:line="240" w:lineRule="exact"/>
    </w:pPr>
    <w:rPr>
      <w:vertAlign w:val="superscript"/>
    </w:rPr>
  </w:style>
  <w:style w:type="paragraph" w:styleId="TDC1">
    <w:name w:val="toc 1"/>
    <w:basedOn w:val="Normal"/>
    <w:next w:val="Normal"/>
    <w:autoRedefine/>
    <w:uiPriority w:val="39"/>
    <w:unhideWhenUsed/>
    <w:rsid w:val="00DF5651"/>
    <w:pPr>
      <w:spacing w:after="100"/>
    </w:pPr>
  </w:style>
  <w:style w:type="paragraph" w:styleId="TDC2">
    <w:name w:val="toc 2"/>
    <w:basedOn w:val="Normal"/>
    <w:next w:val="Normal"/>
    <w:autoRedefine/>
    <w:uiPriority w:val="39"/>
    <w:unhideWhenUsed/>
    <w:rsid w:val="000465F4"/>
    <w:pPr>
      <w:tabs>
        <w:tab w:val="left" w:pos="851"/>
        <w:tab w:val="right" w:leader="dot" w:pos="8828"/>
      </w:tabs>
      <w:spacing w:after="100"/>
      <w:ind w:left="220"/>
    </w:pPr>
  </w:style>
  <w:style w:type="paragraph" w:styleId="TDC3">
    <w:name w:val="toc 3"/>
    <w:basedOn w:val="Normal"/>
    <w:next w:val="Normal"/>
    <w:autoRedefine/>
    <w:uiPriority w:val="39"/>
    <w:unhideWhenUsed/>
    <w:rsid w:val="00DF5651"/>
    <w:pPr>
      <w:spacing w:after="100"/>
      <w:ind w:left="440"/>
    </w:pPr>
  </w:style>
  <w:style w:type="character" w:styleId="Hipervnculo">
    <w:name w:val="Hyperlink"/>
    <w:basedOn w:val="Fuentedeprrafopredeter"/>
    <w:uiPriority w:val="99"/>
    <w:unhideWhenUsed/>
    <w:rsid w:val="00DF5651"/>
    <w:rPr>
      <w:color w:val="0000FF" w:themeColor="hyperlink"/>
      <w:u w:val="single"/>
    </w:rPr>
  </w:style>
  <w:style w:type="table" w:styleId="Listaclara-nfasis1">
    <w:name w:val="Light List Accent 1"/>
    <w:basedOn w:val="Tablanormal"/>
    <w:uiPriority w:val="61"/>
    <w:rsid w:val="00B137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0A0AC3"/>
    <w:rPr>
      <w:color w:val="808080"/>
    </w:rPr>
  </w:style>
  <w:style w:type="paragraph" w:styleId="Revisin">
    <w:name w:val="Revision"/>
    <w:hidden/>
    <w:uiPriority w:val="99"/>
    <w:semiHidden/>
    <w:rsid w:val="00756A5E"/>
    <w:pPr>
      <w:spacing w:after="0" w:line="240" w:lineRule="auto"/>
    </w:pPr>
  </w:style>
  <w:style w:type="table" w:styleId="Listaclara-nfasis5">
    <w:name w:val="Light List Accent 5"/>
    <w:basedOn w:val="Tablanormal"/>
    <w:uiPriority w:val="61"/>
    <w:rsid w:val="005D3B27"/>
    <w:pPr>
      <w:spacing w:after="0" w:line="240" w:lineRule="auto"/>
    </w:pPr>
    <w:rPr>
      <w:rFonts w:eastAsiaTheme="minorHAnsi"/>
      <w:lang w:val="es-E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4A3CD6"/>
    <w:pPr>
      <w:autoSpaceDE w:val="0"/>
      <w:autoSpaceDN w:val="0"/>
      <w:adjustRightInd w:val="0"/>
      <w:spacing w:after="0" w:line="240" w:lineRule="auto"/>
    </w:pPr>
    <w:rPr>
      <w:rFonts w:ascii="Calibri" w:hAnsi="Calibri" w:cs="Calibri"/>
      <w:color w:val="000000"/>
      <w:sz w:val="24"/>
      <w:szCs w:val="24"/>
      <w:lang w:val="es-PE"/>
    </w:rPr>
  </w:style>
  <w:style w:type="table" w:customStyle="1" w:styleId="Tabladelista3-nfasis11">
    <w:name w:val="Tabla de lista 3 - Énfasis 11"/>
    <w:basedOn w:val="Tablanormal"/>
    <w:uiPriority w:val="48"/>
    <w:rsid w:val="00B058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1">
    <w:name w:val="Tabla de lista 31"/>
    <w:basedOn w:val="Tablanormal"/>
    <w:uiPriority w:val="48"/>
    <w:rsid w:val="005A2F53"/>
    <w:pPr>
      <w:spacing w:after="0" w:line="240" w:lineRule="auto"/>
    </w:pPr>
    <w:rPr>
      <w:rFonts w:eastAsiaTheme="minorHAnsi"/>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rrafodelista1">
    <w:name w:val="Párrafo de lista1"/>
    <w:basedOn w:val="Normal"/>
    <w:uiPriority w:val="99"/>
    <w:rsid w:val="00380FE0"/>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F726E6"/>
    <w:rPr>
      <w:color w:val="605E5C"/>
      <w:shd w:val="clear" w:color="auto" w:fill="E1DFDD"/>
    </w:rPr>
  </w:style>
  <w:style w:type="paragraph" w:customStyle="1" w:styleId="TableParagraph">
    <w:name w:val="Table Paragraph"/>
    <w:basedOn w:val="Normal"/>
    <w:uiPriority w:val="1"/>
    <w:qFormat/>
    <w:rsid w:val="007A29B0"/>
    <w:pPr>
      <w:widowControl w:val="0"/>
      <w:autoSpaceDE w:val="0"/>
      <w:autoSpaceDN w:val="0"/>
      <w:spacing w:after="0" w:line="240" w:lineRule="auto"/>
    </w:pPr>
    <w:rPr>
      <w:rFonts w:ascii="Calibri" w:eastAsia="Calibri" w:hAnsi="Calibri" w:cs="Calibri"/>
      <w:lang w:val="es-ES" w:eastAsia="es-ES" w:bidi="es-ES"/>
    </w:rPr>
  </w:style>
  <w:style w:type="table" w:customStyle="1" w:styleId="Tablaconcuadrculaclara1">
    <w:name w:val="Tabla con cuadrícula clara1"/>
    <w:basedOn w:val="Tablanormal"/>
    <w:uiPriority w:val="40"/>
    <w:rsid w:val="00A361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
    <w:name w:val="A4"/>
    <w:uiPriority w:val="99"/>
    <w:rsid w:val="00F73D37"/>
    <w:rPr>
      <w:rFonts w:ascii="Myriad Pro" w:hAnsi="Myriad Pro" w:cs="Myriad Pro"/>
      <w:b/>
      <w:bCs/>
      <w:color w:val="000000"/>
      <w:sz w:val="13"/>
      <w:szCs w:val="13"/>
    </w:rPr>
  </w:style>
  <w:style w:type="character" w:customStyle="1" w:styleId="Mencinsinresolver2">
    <w:name w:val="Mención sin resolver2"/>
    <w:basedOn w:val="Fuentedeprrafopredeter"/>
    <w:uiPriority w:val="99"/>
    <w:semiHidden/>
    <w:unhideWhenUsed/>
    <w:rsid w:val="00F73D37"/>
    <w:rPr>
      <w:color w:val="605E5C"/>
      <w:shd w:val="clear" w:color="auto" w:fill="E1DFDD"/>
    </w:rPr>
  </w:style>
  <w:style w:type="character" w:styleId="Hipervnculovisitado">
    <w:name w:val="FollowedHyperlink"/>
    <w:basedOn w:val="Fuentedeprrafopredeter"/>
    <w:uiPriority w:val="99"/>
    <w:semiHidden/>
    <w:unhideWhenUsed/>
    <w:rsid w:val="00B02FF6"/>
    <w:rPr>
      <w:color w:val="0563C1"/>
      <w:u w:val="single"/>
    </w:rPr>
  </w:style>
  <w:style w:type="paragraph" w:customStyle="1" w:styleId="msonormal0">
    <w:name w:val="msonormal"/>
    <w:basedOn w:val="Normal"/>
    <w:rsid w:val="00B02FF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63">
    <w:name w:val="xl63"/>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Calibri" w:eastAsia="Times New Roman" w:hAnsi="Calibri" w:cs="Calibri"/>
      <w:b/>
      <w:bCs/>
      <w:sz w:val="18"/>
      <w:szCs w:val="18"/>
      <w:lang w:val="es-PE" w:eastAsia="es-PE"/>
    </w:rPr>
  </w:style>
  <w:style w:type="paragraph" w:customStyle="1" w:styleId="xl64">
    <w:name w:val="xl64"/>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5">
    <w:name w:val="xl65"/>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Calibri" w:eastAsia="Times New Roman" w:hAnsi="Calibri" w:cs="Calibri"/>
      <w:b/>
      <w:bCs/>
      <w:sz w:val="18"/>
      <w:szCs w:val="18"/>
      <w:lang w:val="es-PE" w:eastAsia="es-PE"/>
    </w:rPr>
  </w:style>
  <w:style w:type="paragraph" w:customStyle="1" w:styleId="xl66">
    <w:name w:val="xl66"/>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7">
    <w:name w:val="xl67"/>
    <w:basedOn w:val="Normal"/>
    <w:rsid w:val="00B02FF6"/>
    <w:pPr>
      <w:pBdr>
        <w:top w:val="single" w:sz="4" w:space="0" w:color="000000"/>
        <w:left w:val="single" w:sz="4" w:space="0" w:color="000000"/>
        <w:bottom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8">
    <w:name w:val="xl68"/>
    <w:basedOn w:val="Normal"/>
    <w:rsid w:val="00B02FF6"/>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9">
    <w:name w:val="xl69"/>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0">
    <w:name w:val="xl70"/>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18"/>
      <w:szCs w:val="18"/>
      <w:lang w:val="es-PE" w:eastAsia="es-PE"/>
    </w:rPr>
  </w:style>
  <w:style w:type="paragraph" w:customStyle="1" w:styleId="xl71">
    <w:name w:val="xl71"/>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B02FF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s-PE" w:eastAsia="es-PE"/>
    </w:rPr>
  </w:style>
  <w:style w:type="paragraph" w:customStyle="1" w:styleId="xl73">
    <w:name w:val="xl73"/>
    <w:basedOn w:val="Normal"/>
    <w:rsid w:val="00B02FF6"/>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4">
    <w:name w:val="xl74"/>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5">
    <w:name w:val="xl75"/>
    <w:basedOn w:val="Normal"/>
    <w:rsid w:val="00EA2597"/>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6">
    <w:name w:val="xl76"/>
    <w:basedOn w:val="Normal"/>
    <w:rsid w:val="00EA259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val="es-PE" w:eastAsia="es-PE"/>
    </w:rPr>
  </w:style>
  <w:style w:type="paragraph" w:customStyle="1" w:styleId="xl77">
    <w:name w:val="xl77"/>
    <w:basedOn w:val="Normal"/>
    <w:rsid w:val="00EA25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s-PE" w:eastAsia="es-PE"/>
    </w:rPr>
  </w:style>
  <w:style w:type="paragraph" w:customStyle="1" w:styleId="xl78">
    <w:name w:val="xl78"/>
    <w:basedOn w:val="Normal"/>
    <w:rsid w:val="00EA2597"/>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79">
    <w:name w:val="xl79"/>
    <w:basedOn w:val="Normal"/>
    <w:rsid w:val="00EA2597"/>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0">
    <w:name w:val="xl80"/>
    <w:basedOn w:val="Normal"/>
    <w:rsid w:val="00EA2597"/>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1">
    <w:name w:val="xl81"/>
    <w:basedOn w:val="Normal"/>
    <w:rsid w:val="006C0B3D"/>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2">
    <w:name w:val="xl82"/>
    <w:basedOn w:val="Normal"/>
    <w:rsid w:val="006C0B3D"/>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3">
    <w:name w:val="xl83"/>
    <w:basedOn w:val="Normal"/>
    <w:rsid w:val="006C0B3D"/>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4779">
      <w:bodyDiv w:val="1"/>
      <w:marLeft w:val="0"/>
      <w:marRight w:val="0"/>
      <w:marTop w:val="0"/>
      <w:marBottom w:val="0"/>
      <w:divBdr>
        <w:top w:val="none" w:sz="0" w:space="0" w:color="auto"/>
        <w:left w:val="none" w:sz="0" w:space="0" w:color="auto"/>
        <w:bottom w:val="none" w:sz="0" w:space="0" w:color="auto"/>
        <w:right w:val="none" w:sz="0" w:space="0" w:color="auto"/>
      </w:divBdr>
    </w:div>
    <w:div w:id="95682748">
      <w:bodyDiv w:val="1"/>
      <w:marLeft w:val="0"/>
      <w:marRight w:val="0"/>
      <w:marTop w:val="0"/>
      <w:marBottom w:val="0"/>
      <w:divBdr>
        <w:top w:val="none" w:sz="0" w:space="0" w:color="auto"/>
        <w:left w:val="none" w:sz="0" w:space="0" w:color="auto"/>
        <w:bottom w:val="none" w:sz="0" w:space="0" w:color="auto"/>
        <w:right w:val="none" w:sz="0" w:space="0" w:color="auto"/>
      </w:divBdr>
    </w:div>
    <w:div w:id="147282789">
      <w:bodyDiv w:val="1"/>
      <w:marLeft w:val="0"/>
      <w:marRight w:val="0"/>
      <w:marTop w:val="0"/>
      <w:marBottom w:val="0"/>
      <w:divBdr>
        <w:top w:val="none" w:sz="0" w:space="0" w:color="auto"/>
        <w:left w:val="none" w:sz="0" w:space="0" w:color="auto"/>
        <w:bottom w:val="none" w:sz="0" w:space="0" w:color="auto"/>
        <w:right w:val="none" w:sz="0" w:space="0" w:color="auto"/>
      </w:divBdr>
    </w:div>
    <w:div w:id="270817666">
      <w:bodyDiv w:val="1"/>
      <w:marLeft w:val="0"/>
      <w:marRight w:val="0"/>
      <w:marTop w:val="0"/>
      <w:marBottom w:val="0"/>
      <w:divBdr>
        <w:top w:val="none" w:sz="0" w:space="0" w:color="auto"/>
        <w:left w:val="none" w:sz="0" w:space="0" w:color="auto"/>
        <w:bottom w:val="none" w:sz="0" w:space="0" w:color="auto"/>
        <w:right w:val="none" w:sz="0" w:space="0" w:color="auto"/>
      </w:divBdr>
    </w:div>
    <w:div w:id="482355334">
      <w:bodyDiv w:val="1"/>
      <w:marLeft w:val="0"/>
      <w:marRight w:val="0"/>
      <w:marTop w:val="0"/>
      <w:marBottom w:val="0"/>
      <w:divBdr>
        <w:top w:val="none" w:sz="0" w:space="0" w:color="auto"/>
        <w:left w:val="none" w:sz="0" w:space="0" w:color="auto"/>
        <w:bottom w:val="none" w:sz="0" w:space="0" w:color="auto"/>
        <w:right w:val="none" w:sz="0" w:space="0" w:color="auto"/>
      </w:divBdr>
    </w:div>
    <w:div w:id="554435411">
      <w:bodyDiv w:val="1"/>
      <w:marLeft w:val="0"/>
      <w:marRight w:val="0"/>
      <w:marTop w:val="0"/>
      <w:marBottom w:val="0"/>
      <w:divBdr>
        <w:top w:val="none" w:sz="0" w:space="0" w:color="auto"/>
        <w:left w:val="none" w:sz="0" w:space="0" w:color="auto"/>
        <w:bottom w:val="none" w:sz="0" w:space="0" w:color="auto"/>
        <w:right w:val="none" w:sz="0" w:space="0" w:color="auto"/>
      </w:divBdr>
    </w:div>
    <w:div w:id="614292270">
      <w:bodyDiv w:val="1"/>
      <w:marLeft w:val="0"/>
      <w:marRight w:val="0"/>
      <w:marTop w:val="0"/>
      <w:marBottom w:val="0"/>
      <w:divBdr>
        <w:top w:val="none" w:sz="0" w:space="0" w:color="auto"/>
        <w:left w:val="none" w:sz="0" w:space="0" w:color="auto"/>
        <w:bottom w:val="none" w:sz="0" w:space="0" w:color="auto"/>
        <w:right w:val="none" w:sz="0" w:space="0" w:color="auto"/>
      </w:divBdr>
    </w:div>
    <w:div w:id="676888072">
      <w:bodyDiv w:val="1"/>
      <w:marLeft w:val="0"/>
      <w:marRight w:val="0"/>
      <w:marTop w:val="0"/>
      <w:marBottom w:val="0"/>
      <w:divBdr>
        <w:top w:val="none" w:sz="0" w:space="0" w:color="auto"/>
        <w:left w:val="none" w:sz="0" w:space="0" w:color="auto"/>
        <w:bottom w:val="none" w:sz="0" w:space="0" w:color="auto"/>
        <w:right w:val="none" w:sz="0" w:space="0" w:color="auto"/>
      </w:divBdr>
    </w:div>
    <w:div w:id="678389455">
      <w:bodyDiv w:val="1"/>
      <w:marLeft w:val="0"/>
      <w:marRight w:val="0"/>
      <w:marTop w:val="0"/>
      <w:marBottom w:val="0"/>
      <w:divBdr>
        <w:top w:val="none" w:sz="0" w:space="0" w:color="auto"/>
        <w:left w:val="none" w:sz="0" w:space="0" w:color="auto"/>
        <w:bottom w:val="none" w:sz="0" w:space="0" w:color="auto"/>
        <w:right w:val="none" w:sz="0" w:space="0" w:color="auto"/>
      </w:divBdr>
    </w:div>
    <w:div w:id="718633806">
      <w:bodyDiv w:val="1"/>
      <w:marLeft w:val="0"/>
      <w:marRight w:val="0"/>
      <w:marTop w:val="0"/>
      <w:marBottom w:val="0"/>
      <w:divBdr>
        <w:top w:val="none" w:sz="0" w:space="0" w:color="auto"/>
        <w:left w:val="none" w:sz="0" w:space="0" w:color="auto"/>
        <w:bottom w:val="none" w:sz="0" w:space="0" w:color="auto"/>
        <w:right w:val="none" w:sz="0" w:space="0" w:color="auto"/>
      </w:divBdr>
    </w:div>
    <w:div w:id="736173405">
      <w:bodyDiv w:val="1"/>
      <w:marLeft w:val="0"/>
      <w:marRight w:val="0"/>
      <w:marTop w:val="0"/>
      <w:marBottom w:val="0"/>
      <w:divBdr>
        <w:top w:val="none" w:sz="0" w:space="0" w:color="auto"/>
        <w:left w:val="none" w:sz="0" w:space="0" w:color="auto"/>
        <w:bottom w:val="none" w:sz="0" w:space="0" w:color="auto"/>
        <w:right w:val="none" w:sz="0" w:space="0" w:color="auto"/>
      </w:divBdr>
    </w:div>
    <w:div w:id="751390827">
      <w:bodyDiv w:val="1"/>
      <w:marLeft w:val="0"/>
      <w:marRight w:val="0"/>
      <w:marTop w:val="0"/>
      <w:marBottom w:val="0"/>
      <w:divBdr>
        <w:top w:val="none" w:sz="0" w:space="0" w:color="auto"/>
        <w:left w:val="none" w:sz="0" w:space="0" w:color="auto"/>
        <w:bottom w:val="none" w:sz="0" w:space="0" w:color="auto"/>
        <w:right w:val="none" w:sz="0" w:space="0" w:color="auto"/>
      </w:divBdr>
    </w:div>
    <w:div w:id="885336595">
      <w:bodyDiv w:val="1"/>
      <w:marLeft w:val="0"/>
      <w:marRight w:val="0"/>
      <w:marTop w:val="0"/>
      <w:marBottom w:val="0"/>
      <w:divBdr>
        <w:top w:val="none" w:sz="0" w:space="0" w:color="auto"/>
        <w:left w:val="none" w:sz="0" w:space="0" w:color="auto"/>
        <w:bottom w:val="none" w:sz="0" w:space="0" w:color="auto"/>
        <w:right w:val="none" w:sz="0" w:space="0" w:color="auto"/>
      </w:divBdr>
    </w:div>
    <w:div w:id="917176390">
      <w:bodyDiv w:val="1"/>
      <w:marLeft w:val="0"/>
      <w:marRight w:val="0"/>
      <w:marTop w:val="0"/>
      <w:marBottom w:val="0"/>
      <w:divBdr>
        <w:top w:val="none" w:sz="0" w:space="0" w:color="auto"/>
        <w:left w:val="none" w:sz="0" w:space="0" w:color="auto"/>
        <w:bottom w:val="none" w:sz="0" w:space="0" w:color="auto"/>
        <w:right w:val="none" w:sz="0" w:space="0" w:color="auto"/>
      </w:divBdr>
    </w:div>
    <w:div w:id="988284091">
      <w:bodyDiv w:val="1"/>
      <w:marLeft w:val="0"/>
      <w:marRight w:val="0"/>
      <w:marTop w:val="0"/>
      <w:marBottom w:val="0"/>
      <w:divBdr>
        <w:top w:val="none" w:sz="0" w:space="0" w:color="auto"/>
        <w:left w:val="none" w:sz="0" w:space="0" w:color="auto"/>
        <w:bottom w:val="none" w:sz="0" w:space="0" w:color="auto"/>
        <w:right w:val="none" w:sz="0" w:space="0" w:color="auto"/>
      </w:divBdr>
    </w:div>
    <w:div w:id="1041587936">
      <w:bodyDiv w:val="1"/>
      <w:marLeft w:val="0"/>
      <w:marRight w:val="0"/>
      <w:marTop w:val="0"/>
      <w:marBottom w:val="0"/>
      <w:divBdr>
        <w:top w:val="none" w:sz="0" w:space="0" w:color="auto"/>
        <w:left w:val="none" w:sz="0" w:space="0" w:color="auto"/>
        <w:bottom w:val="none" w:sz="0" w:space="0" w:color="auto"/>
        <w:right w:val="none" w:sz="0" w:space="0" w:color="auto"/>
      </w:divBdr>
    </w:div>
    <w:div w:id="1116869233">
      <w:bodyDiv w:val="1"/>
      <w:marLeft w:val="0"/>
      <w:marRight w:val="0"/>
      <w:marTop w:val="0"/>
      <w:marBottom w:val="0"/>
      <w:divBdr>
        <w:top w:val="none" w:sz="0" w:space="0" w:color="auto"/>
        <w:left w:val="none" w:sz="0" w:space="0" w:color="auto"/>
        <w:bottom w:val="none" w:sz="0" w:space="0" w:color="auto"/>
        <w:right w:val="none" w:sz="0" w:space="0" w:color="auto"/>
      </w:divBdr>
    </w:div>
    <w:div w:id="1141387670">
      <w:bodyDiv w:val="1"/>
      <w:marLeft w:val="0"/>
      <w:marRight w:val="0"/>
      <w:marTop w:val="0"/>
      <w:marBottom w:val="0"/>
      <w:divBdr>
        <w:top w:val="none" w:sz="0" w:space="0" w:color="auto"/>
        <w:left w:val="none" w:sz="0" w:space="0" w:color="auto"/>
        <w:bottom w:val="none" w:sz="0" w:space="0" w:color="auto"/>
        <w:right w:val="none" w:sz="0" w:space="0" w:color="auto"/>
      </w:divBdr>
    </w:div>
    <w:div w:id="1205679999">
      <w:bodyDiv w:val="1"/>
      <w:marLeft w:val="0"/>
      <w:marRight w:val="0"/>
      <w:marTop w:val="0"/>
      <w:marBottom w:val="0"/>
      <w:divBdr>
        <w:top w:val="none" w:sz="0" w:space="0" w:color="auto"/>
        <w:left w:val="none" w:sz="0" w:space="0" w:color="auto"/>
        <w:bottom w:val="none" w:sz="0" w:space="0" w:color="auto"/>
        <w:right w:val="none" w:sz="0" w:space="0" w:color="auto"/>
      </w:divBdr>
    </w:div>
    <w:div w:id="1227302964">
      <w:bodyDiv w:val="1"/>
      <w:marLeft w:val="0"/>
      <w:marRight w:val="0"/>
      <w:marTop w:val="0"/>
      <w:marBottom w:val="0"/>
      <w:divBdr>
        <w:top w:val="none" w:sz="0" w:space="0" w:color="auto"/>
        <w:left w:val="none" w:sz="0" w:space="0" w:color="auto"/>
        <w:bottom w:val="none" w:sz="0" w:space="0" w:color="auto"/>
        <w:right w:val="none" w:sz="0" w:space="0" w:color="auto"/>
      </w:divBdr>
    </w:div>
    <w:div w:id="1333873396">
      <w:bodyDiv w:val="1"/>
      <w:marLeft w:val="0"/>
      <w:marRight w:val="0"/>
      <w:marTop w:val="0"/>
      <w:marBottom w:val="0"/>
      <w:divBdr>
        <w:top w:val="none" w:sz="0" w:space="0" w:color="auto"/>
        <w:left w:val="none" w:sz="0" w:space="0" w:color="auto"/>
        <w:bottom w:val="none" w:sz="0" w:space="0" w:color="auto"/>
        <w:right w:val="none" w:sz="0" w:space="0" w:color="auto"/>
      </w:divBdr>
    </w:div>
    <w:div w:id="1334258976">
      <w:bodyDiv w:val="1"/>
      <w:marLeft w:val="0"/>
      <w:marRight w:val="0"/>
      <w:marTop w:val="0"/>
      <w:marBottom w:val="0"/>
      <w:divBdr>
        <w:top w:val="none" w:sz="0" w:space="0" w:color="auto"/>
        <w:left w:val="none" w:sz="0" w:space="0" w:color="auto"/>
        <w:bottom w:val="none" w:sz="0" w:space="0" w:color="auto"/>
        <w:right w:val="none" w:sz="0" w:space="0" w:color="auto"/>
      </w:divBdr>
    </w:div>
    <w:div w:id="1390957729">
      <w:bodyDiv w:val="1"/>
      <w:marLeft w:val="0"/>
      <w:marRight w:val="0"/>
      <w:marTop w:val="0"/>
      <w:marBottom w:val="0"/>
      <w:divBdr>
        <w:top w:val="none" w:sz="0" w:space="0" w:color="auto"/>
        <w:left w:val="none" w:sz="0" w:space="0" w:color="auto"/>
        <w:bottom w:val="none" w:sz="0" w:space="0" w:color="auto"/>
        <w:right w:val="none" w:sz="0" w:space="0" w:color="auto"/>
      </w:divBdr>
    </w:div>
    <w:div w:id="1511531275">
      <w:bodyDiv w:val="1"/>
      <w:marLeft w:val="0"/>
      <w:marRight w:val="0"/>
      <w:marTop w:val="0"/>
      <w:marBottom w:val="0"/>
      <w:divBdr>
        <w:top w:val="none" w:sz="0" w:space="0" w:color="auto"/>
        <w:left w:val="none" w:sz="0" w:space="0" w:color="auto"/>
        <w:bottom w:val="none" w:sz="0" w:space="0" w:color="auto"/>
        <w:right w:val="none" w:sz="0" w:space="0" w:color="auto"/>
      </w:divBdr>
    </w:div>
    <w:div w:id="1642929769">
      <w:bodyDiv w:val="1"/>
      <w:marLeft w:val="0"/>
      <w:marRight w:val="0"/>
      <w:marTop w:val="0"/>
      <w:marBottom w:val="0"/>
      <w:divBdr>
        <w:top w:val="none" w:sz="0" w:space="0" w:color="auto"/>
        <w:left w:val="none" w:sz="0" w:space="0" w:color="auto"/>
        <w:bottom w:val="none" w:sz="0" w:space="0" w:color="auto"/>
        <w:right w:val="none" w:sz="0" w:space="0" w:color="auto"/>
      </w:divBdr>
    </w:div>
    <w:div w:id="1645547334">
      <w:bodyDiv w:val="1"/>
      <w:marLeft w:val="0"/>
      <w:marRight w:val="0"/>
      <w:marTop w:val="0"/>
      <w:marBottom w:val="0"/>
      <w:divBdr>
        <w:top w:val="none" w:sz="0" w:space="0" w:color="auto"/>
        <w:left w:val="none" w:sz="0" w:space="0" w:color="auto"/>
        <w:bottom w:val="none" w:sz="0" w:space="0" w:color="auto"/>
        <w:right w:val="none" w:sz="0" w:space="0" w:color="auto"/>
      </w:divBdr>
    </w:div>
    <w:div w:id="1670788047">
      <w:bodyDiv w:val="1"/>
      <w:marLeft w:val="0"/>
      <w:marRight w:val="0"/>
      <w:marTop w:val="0"/>
      <w:marBottom w:val="0"/>
      <w:divBdr>
        <w:top w:val="none" w:sz="0" w:space="0" w:color="auto"/>
        <w:left w:val="none" w:sz="0" w:space="0" w:color="auto"/>
        <w:bottom w:val="none" w:sz="0" w:space="0" w:color="auto"/>
        <w:right w:val="none" w:sz="0" w:space="0" w:color="auto"/>
      </w:divBdr>
    </w:div>
    <w:div w:id="1703627976">
      <w:bodyDiv w:val="1"/>
      <w:marLeft w:val="0"/>
      <w:marRight w:val="0"/>
      <w:marTop w:val="0"/>
      <w:marBottom w:val="0"/>
      <w:divBdr>
        <w:top w:val="none" w:sz="0" w:space="0" w:color="auto"/>
        <w:left w:val="none" w:sz="0" w:space="0" w:color="auto"/>
        <w:bottom w:val="none" w:sz="0" w:space="0" w:color="auto"/>
        <w:right w:val="none" w:sz="0" w:space="0" w:color="auto"/>
      </w:divBdr>
    </w:div>
    <w:div w:id="1797530271">
      <w:bodyDiv w:val="1"/>
      <w:marLeft w:val="0"/>
      <w:marRight w:val="0"/>
      <w:marTop w:val="0"/>
      <w:marBottom w:val="0"/>
      <w:divBdr>
        <w:top w:val="none" w:sz="0" w:space="0" w:color="auto"/>
        <w:left w:val="none" w:sz="0" w:space="0" w:color="auto"/>
        <w:bottom w:val="none" w:sz="0" w:space="0" w:color="auto"/>
        <w:right w:val="none" w:sz="0" w:space="0" w:color="auto"/>
      </w:divBdr>
    </w:div>
    <w:div w:id="1803621118">
      <w:bodyDiv w:val="1"/>
      <w:marLeft w:val="0"/>
      <w:marRight w:val="0"/>
      <w:marTop w:val="0"/>
      <w:marBottom w:val="0"/>
      <w:divBdr>
        <w:top w:val="none" w:sz="0" w:space="0" w:color="auto"/>
        <w:left w:val="none" w:sz="0" w:space="0" w:color="auto"/>
        <w:bottom w:val="none" w:sz="0" w:space="0" w:color="auto"/>
        <w:right w:val="none" w:sz="0" w:space="0" w:color="auto"/>
      </w:divBdr>
    </w:div>
    <w:div w:id="1815561154">
      <w:bodyDiv w:val="1"/>
      <w:marLeft w:val="0"/>
      <w:marRight w:val="0"/>
      <w:marTop w:val="0"/>
      <w:marBottom w:val="0"/>
      <w:divBdr>
        <w:top w:val="none" w:sz="0" w:space="0" w:color="auto"/>
        <w:left w:val="none" w:sz="0" w:space="0" w:color="auto"/>
        <w:bottom w:val="none" w:sz="0" w:space="0" w:color="auto"/>
        <w:right w:val="none" w:sz="0" w:space="0" w:color="auto"/>
      </w:divBdr>
    </w:div>
    <w:div w:id="1816559496">
      <w:bodyDiv w:val="1"/>
      <w:marLeft w:val="0"/>
      <w:marRight w:val="0"/>
      <w:marTop w:val="0"/>
      <w:marBottom w:val="0"/>
      <w:divBdr>
        <w:top w:val="none" w:sz="0" w:space="0" w:color="auto"/>
        <w:left w:val="none" w:sz="0" w:space="0" w:color="auto"/>
        <w:bottom w:val="none" w:sz="0" w:space="0" w:color="auto"/>
        <w:right w:val="none" w:sz="0" w:space="0" w:color="auto"/>
      </w:divBdr>
    </w:div>
    <w:div w:id="1845705461">
      <w:bodyDiv w:val="1"/>
      <w:marLeft w:val="0"/>
      <w:marRight w:val="0"/>
      <w:marTop w:val="0"/>
      <w:marBottom w:val="0"/>
      <w:divBdr>
        <w:top w:val="none" w:sz="0" w:space="0" w:color="auto"/>
        <w:left w:val="none" w:sz="0" w:space="0" w:color="auto"/>
        <w:bottom w:val="none" w:sz="0" w:space="0" w:color="auto"/>
        <w:right w:val="none" w:sz="0" w:space="0" w:color="auto"/>
      </w:divBdr>
      <w:divsChild>
        <w:div w:id="651255774">
          <w:marLeft w:val="547"/>
          <w:marRight w:val="0"/>
          <w:marTop w:val="0"/>
          <w:marBottom w:val="0"/>
          <w:divBdr>
            <w:top w:val="none" w:sz="0" w:space="0" w:color="auto"/>
            <w:left w:val="none" w:sz="0" w:space="0" w:color="auto"/>
            <w:bottom w:val="none" w:sz="0" w:space="0" w:color="auto"/>
            <w:right w:val="none" w:sz="0" w:space="0" w:color="auto"/>
          </w:divBdr>
        </w:div>
      </w:divsChild>
    </w:div>
    <w:div w:id="1884978770">
      <w:bodyDiv w:val="1"/>
      <w:marLeft w:val="0"/>
      <w:marRight w:val="0"/>
      <w:marTop w:val="0"/>
      <w:marBottom w:val="0"/>
      <w:divBdr>
        <w:top w:val="none" w:sz="0" w:space="0" w:color="auto"/>
        <w:left w:val="none" w:sz="0" w:space="0" w:color="auto"/>
        <w:bottom w:val="none" w:sz="0" w:space="0" w:color="auto"/>
        <w:right w:val="none" w:sz="0" w:space="0" w:color="auto"/>
      </w:divBdr>
    </w:div>
    <w:div w:id="1913082685">
      <w:bodyDiv w:val="1"/>
      <w:marLeft w:val="0"/>
      <w:marRight w:val="0"/>
      <w:marTop w:val="0"/>
      <w:marBottom w:val="0"/>
      <w:divBdr>
        <w:top w:val="none" w:sz="0" w:space="0" w:color="auto"/>
        <w:left w:val="none" w:sz="0" w:space="0" w:color="auto"/>
        <w:bottom w:val="none" w:sz="0" w:space="0" w:color="auto"/>
        <w:right w:val="none" w:sz="0" w:space="0" w:color="auto"/>
      </w:divBdr>
      <w:divsChild>
        <w:div w:id="413403902">
          <w:marLeft w:val="0"/>
          <w:marRight w:val="0"/>
          <w:marTop w:val="0"/>
          <w:marBottom w:val="0"/>
          <w:divBdr>
            <w:top w:val="none" w:sz="0" w:space="0" w:color="auto"/>
            <w:left w:val="none" w:sz="0" w:space="0" w:color="auto"/>
            <w:bottom w:val="none" w:sz="0" w:space="0" w:color="auto"/>
            <w:right w:val="none" w:sz="0" w:space="0" w:color="auto"/>
          </w:divBdr>
        </w:div>
        <w:div w:id="935937809">
          <w:marLeft w:val="0"/>
          <w:marRight w:val="0"/>
          <w:marTop w:val="0"/>
          <w:marBottom w:val="0"/>
          <w:divBdr>
            <w:top w:val="none" w:sz="0" w:space="0" w:color="auto"/>
            <w:left w:val="none" w:sz="0" w:space="0" w:color="auto"/>
            <w:bottom w:val="none" w:sz="0" w:space="0" w:color="auto"/>
            <w:right w:val="none" w:sz="0" w:space="0" w:color="auto"/>
          </w:divBdr>
        </w:div>
        <w:div w:id="941573179">
          <w:marLeft w:val="0"/>
          <w:marRight w:val="0"/>
          <w:marTop w:val="0"/>
          <w:marBottom w:val="0"/>
          <w:divBdr>
            <w:top w:val="none" w:sz="0" w:space="0" w:color="auto"/>
            <w:left w:val="none" w:sz="0" w:space="0" w:color="auto"/>
            <w:bottom w:val="none" w:sz="0" w:space="0" w:color="auto"/>
            <w:right w:val="none" w:sz="0" w:space="0" w:color="auto"/>
          </w:divBdr>
        </w:div>
        <w:div w:id="1324355224">
          <w:marLeft w:val="0"/>
          <w:marRight w:val="0"/>
          <w:marTop w:val="0"/>
          <w:marBottom w:val="0"/>
          <w:divBdr>
            <w:top w:val="none" w:sz="0" w:space="0" w:color="auto"/>
            <w:left w:val="none" w:sz="0" w:space="0" w:color="auto"/>
            <w:bottom w:val="none" w:sz="0" w:space="0" w:color="auto"/>
            <w:right w:val="none" w:sz="0" w:space="0" w:color="auto"/>
          </w:divBdr>
        </w:div>
        <w:div w:id="1648438867">
          <w:marLeft w:val="0"/>
          <w:marRight w:val="0"/>
          <w:marTop w:val="0"/>
          <w:marBottom w:val="0"/>
          <w:divBdr>
            <w:top w:val="none" w:sz="0" w:space="0" w:color="auto"/>
            <w:left w:val="none" w:sz="0" w:space="0" w:color="auto"/>
            <w:bottom w:val="none" w:sz="0" w:space="0" w:color="auto"/>
            <w:right w:val="none" w:sz="0" w:space="0" w:color="auto"/>
          </w:divBdr>
        </w:div>
      </w:divsChild>
    </w:div>
    <w:div w:id="1915044377">
      <w:bodyDiv w:val="1"/>
      <w:marLeft w:val="0"/>
      <w:marRight w:val="0"/>
      <w:marTop w:val="0"/>
      <w:marBottom w:val="0"/>
      <w:divBdr>
        <w:top w:val="none" w:sz="0" w:space="0" w:color="auto"/>
        <w:left w:val="none" w:sz="0" w:space="0" w:color="auto"/>
        <w:bottom w:val="none" w:sz="0" w:space="0" w:color="auto"/>
        <w:right w:val="none" w:sz="0" w:space="0" w:color="auto"/>
      </w:divBdr>
    </w:div>
    <w:div w:id="1927957622">
      <w:bodyDiv w:val="1"/>
      <w:marLeft w:val="0"/>
      <w:marRight w:val="0"/>
      <w:marTop w:val="0"/>
      <w:marBottom w:val="0"/>
      <w:divBdr>
        <w:top w:val="none" w:sz="0" w:space="0" w:color="auto"/>
        <w:left w:val="none" w:sz="0" w:space="0" w:color="auto"/>
        <w:bottom w:val="none" w:sz="0" w:space="0" w:color="auto"/>
        <w:right w:val="none" w:sz="0" w:space="0" w:color="auto"/>
      </w:divBdr>
    </w:div>
    <w:div w:id="1947426536">
      <w:bodyDiv w:val="1"/>
      <w:marLeft w:val="0"/>
      <w:marRight w:val="0"/>
      <w:marTop w:val="0"/>
      <w:marBottom w:val="0"/>
      <w:divBdr>
        <w:top w:val="none" w:sz="0" w:space="0" w:color="auto"/>
        <w:left w:val="none" w:sz="0" w:space="0" w:color="auto"/>
        <w:bottom w:val="none" w:sz="0" w:space="0" w:color="auto"/>
        <w:right w:val="none" w:sz="0" w:space="0" w:color="auto"/>
      </w:divBdr>
    </w:div>
    <w:div w:id="1957978499">
      <w:bodyDiv w:val="1"/>
      <w:marLeft w:val="0"/>
      <w:marRight w:val="0"/>
      <w:marTop w:val="0"/>
      <w:marBottom w:val="0"/>
      <w:divBdr>
        <w:top w:val="none" w:sz="0" w:space="0" w:color="auto"/>
        <w:left w:val="none" w:sz="0" w:space="0" w:color="auto"/>
        <w:bottom w:val="none" w:sz="0" w:space="0" w:color="auto"/>
        <w:right w:val="none" w:sz="0" w:space="0" w:color="auto"/>
      </w:divBdr>
    </w:div>
    <w:div w:id="1960993792">
      <w:bodyDiv w:val="1"/>
      <w:marLeft w:val="0"/>
      <w:marRight w:val="0"/>
      <w:marTop w:val="0"/>
      <w:marBottom w:val="0"/>
      <w:divBdr>
        <w:top w:val="none" w:sz="0" w:space="0" w:color="auto"/>
        <w:left w:val="none" w:sz="0" w:space="0" w:color="auto"/>
        <w:bottom w:val="none" w:sz="0" w:space="0" w:color="auto"/>
        <w:right w:val="none" w:sz="0" w:space="0" w:color="auto"/>
      </w:divBdr>
    </w:div>
    <w:div w:id="2135756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lossantos\AppData\Roaming\Microsoft\Templates\Dise&#241;o%20de%20facet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1.%20Roberto\04.%20Documentos%20MIMP\OMEP\01.%20PP0142\07.%20PAS\telara&#241;a%20socrat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Hoja1!$C$1</c:f>
              <c:strCache>
                <c:ptCount val="1"/>
                <c:pt idx="0">
                  <c:v>Puntuación</c:v>
                </c:pt>
              </c:strCache>
            </c:strRef>
          </c:tx>
          <c:spPr>
            <a:ln w="25400" cap="rnd" cmpd="sng" algn="ctr">
              <a:solidFill>
                <a:schemeClr val="accent1"/>
              </a:solidFill>
              <a:prstDash val="sysDot"/>
              <a:round/>
            </a:ln>
            <a:effectLst/>
          </c:spPr>
          <c:marker>
            <c:symbol val="none"/>
          </c:marker>
          <c:cat>
            <c:strRef>
              <c:f>Hoja1!$B$2:$B$6</c:f>
              <c:strCache>
                <c:ptCount val="5"/>
                <c:pt idx="0">
                  <c:v>Recursos humanos y financieros</c:v>
                </c:pt>
                <c:pt idx="1">
                  <c:v>Diseño</c:v>
                </c:pt>
                <c:pt idx="2">
                  <c:v>Gestión de la Información</c:v>
                </c:pt>
                <c:pt idx="3">
                  <c:v>Seguimiento</c:v>
                </c:pt>
                <c:pt idx="4">
                  <c:v>Evidencias</c:v>
                </c:pt>
              </c:strCache>
            </c:strRef>
          </c:cat>
          <c:val>
            <c:numRef>
              <c:f>Hoja1!$C$2:$C$6</c:f>
              <c:numCache>
                <c:formatCode>General</c:formatCode>
                <c:ptCount val="5"/>
                <c:pt idx="0">
                  <c:v>3</c:v>
                </c:pt>
                <c:pt idx="1">
                  <c:v>3</c:v>
                </c:pt>
                <c:pt idx="2">
                  <c:v>2</c:v>
                </c:pt>
                <c:pt idx="3">
                  <c:v>1</c:v>
                </c:pt>
                <c:pt idx="4">
                  <c:v>2</c:v>
                </c:pt>
              </c:numCache>
            </c:numRef>
          </c:val>
          <c:extLst xmlns:c16r2="http://schemas.microsoft.com/office/drawing/2015/06/chart">
            <c:ext xmlns:c16="http://schemas.microsoft.com/office/drawing/2014/chart" uri="{C3380CC4-5D6E-409C-BE32-E72D297353CC}">
              <c16:uniqueId val="{00000000-8AEC-4D5E-8BFB-E39C7BC15E25}"/>
            </c:ext>
          </c:extLst>
        </c:ser>
        <c:dLbls>
          <c:showLegendKey val="0"/>
          <c:showVal val="0"/>
          <c:showCatName val="0"/>
          <c:showSerName val="0"/>
          <c:showPercent val="0"/>
          <c:showBubbleSize val="0"/>
        </c:dLbls>
        <c:axId val="2078456304"/>
        <c:axId val="2078454128"/>
      </c:radarChart>
      <c:catAx>
        <c:axId val="20784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crossAx val="2078454128"/>
        <c:crosses val="autoZero"/>
        <c:auto val="1"/>
        <c:lblAlgn val="ctr"/>
        <c:lblOffset val="100"/>
        <c:noMultiLvlLbl val="0"/>
      </c:catAx>
      <c:valAx>
        <c:axId val="207845412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crossAx val="207845630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alpha val="97000"/>
        </a:schemeClr>
      </a:solidFill>
      <a:round/>
    </a:ln>
    <a:effectLst/>
  </c:spPr>
  <c:txPr>
    <a:bodyPr/>
    <a:lstStyle/>
    <a:p>
      <a:pPr>
        <a:defRPr sz="500"/>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Fac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3.xml><?xml version="1.0" encoding="utf-8"?>
<ds:datastoreItem xmlns:ds="http://schemas.openxmlformats.org/officeDocument/2006/customXml" ds:itemID="{8C26264F-CE9B-46F2-8E3F-6E1E767C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3</TotalTime>
  <Pages>28</Pages>
  <Words>7964</Words>
  <Characters>43805</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Seguimiento – PAS 2019 Programa Presupuestal 142 “Acceso de Personas Adultas Mayores a Servicios Especializados”</vt:lpstr>
      <vt:lpstr>Plan Anual de Seguimiento – PAS 2019 Programa Presupuestal 142 “Acceso de Personas Adultas Mayores a Servicios Especializados”</vt:lpstr>
    </vt:vector>
  </TitlesOfParts>
  <Company>Luffi</Company>
  <LinksUpToDate>false</LinksUpToDate>
  <CharactersWithSpaces>51666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Seguimiento – PAS 2019 Programa Presupuestal 142 “Acceso de Personas Adultas Mayores a Servicios Especializados”</dc:title>
  <dc:subject>Oficina General de Monitoreo, Evaluación de Políticas y Gestión Descentralizada        - Oficina de Monitoreo y Evaluación de Políticas – OMEP</dc:subject>
  <dc:creator>Manuel De los Santos</dc:creator>
  <cp:keywords/>
  <dc:description/>
  <cp:lastModifiedBy>percy</cp:lastModifiedBy>
  <cp:revision>3</cp:revision>
  <cp:lastPrinted>2021-12-15T18:47:00Z</cp:lastPrinted>
  <dcterms:created xsi:type="dcterms:W3CDTF">2021-12-15T18:46:00Z</dcterms:created>
  <dcterms:modified xsi:type="dcterms:W3CDTF">2021-12-15T18:48:00Z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